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AFA85" w14:textId="3BC9EE89" w:rsidR="00F645BA" w:rsidRPr="00F645BA" w:rsidRDefault="00F645BA" w:rsidP="00A2786A">
      <w:pPr>
        <w:pStyle w:val="NormalIndent"/>
      </w:pPr>
    </w:p>
    <w:sdt>
      <w:sdtPr>
        <w:alias w:val="Otsikko"/>
        <w:tag w:val="Otsikko"/>
        <w:id w:val="-1714722929"/>
        <w:placeholder>
          <w:docPart w:val="F35328B4F4C949B0A9AC173A69FF09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34598C12" w14:textId="69158C64" w:rsidR="00C619BD" w:rsidRPr="00F645BA" w:rsidRDefault="00D729B9" w:rsidP="00A2786A">
          <w:pPr>
            <w:pStyle w:val="PaaOtsikko"/>
            <w:rPr>
              <w:sz w:val="36"/>
            </w:rPr>
          </w:pPr>
          <w:r>
            <w:t>Loppuasiakasvaltuutu</w:t>
          </w:r>
          <w:r w:rsidR="00580053">
            <w:t>ste</w:t>
          </w:r>
          <w:r w:rsidR="000D09B5">
            <w:t>n hallinta</w:t>
          </w:r>
          <w:r>
            <w:t xml:space="preserve"> </w:t>
          </w:r>
          <w:proofErr w:type="spellStart"/>
          <w:r>
            <w:t>datahubissa</w:t>
          </w:r>
          <w:proofErr w:type="spellEnd"/>
        </w:p>
      </w:sdtContent>
    </w:sdt>
    <w:sdt>
      <w:sdtPr>
        <w:rPr>
          <w:rStyle w:val="OtsikonjulkaisupivmrChar"/>
        </w:rPr>
        <w:alias w:val="Julkaisupäivämäärä"/>
        <w:tag w:val=""/>
        <w:id w:val="2127041464"/>
        <w:placeholder>
          <w:docPart w:val="14B113CCA06D4161BE274D35DC81C045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1-23T00:00:00Z">
          <w:dateFormat w:val="d.M.yyyy"/>
          <w:lid w:val="fi-FI"/>
          <w:storeMappedDataAs w:val="dateTime"/>
          <w:calendar w:val="gregorian"/>
        </w:date>
      </w:sdtPr>
      <w:sdtEndPr>
        <w:rPr>
          <w:rStyle w:val="OtsikonjulkaisupivmrChar"/>
        </w:rPr>
      </w:sdtEndPr>
      <w:sdtContent>
        <w:p w14:paraId="6A5F5A84" w14:textId="6F1FB1BE" w:rsidR="00C619BD" w:rsidRPr="00F22493" w:rsidRDefault="000F5736" w:rsidP="00A2786A">
          <w:pPr>
            <w:pStyle w:val="Otsikonjulkaisupivmr"/>
          </w:pPr>
          <w:r>
            <w:rPr>
              <w:rStyle w:val="OtsikonjulkaisupivmrChar"/>
            </w:rPr>
            <w:t>23</w:t>
          </w:r>
          <w:r w:rsidR="005B2F1C">
            <w:rPr>
              <w:rStyle w:val="OtsikonjulkaisupivmrChar"/>
            </w:rPr>
            <w:t>.1.2025</w:t>
          </w:r>
        </w:p>
      </w:sdtContent>
    </w:sdt>
    <w:p w14:paraId="67205AD5" w14:textId="77777777" w:rsidR="002A638D" w:rsidRDefault="00BA3E19" w:rsidP="00A2786A">
      <w:r>
        <w:rPr>
          <w:noProof/>
        </w:rPr>
        <w:pict w14:anchorId="5206CA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0;width:529.65pt;height:584.8pt;z-index:-251657728;mso-position-horizontal:left;mso-position-horizontal-relative:left-margin-area;mso-position-vertical:bottom;mso-position-vertical-relative:bottom-margin-area">
            <v:imagedata r:id="rId9" o:title="Datahub-kuva"/>
            <w10:wrap anchorx="margin" anchory="page"/>
            <w10:anchorlock/>
          </v:shape>
        </w:pict>
      </w:r>
      <w:r w:rsidR="002A638D">
        <w:br w:type="page"/>
      </w:r>
    </w:p>
    <w:bookmarkStart w:id="0" w:name="_Toc188523585" w:displacedByCustomXml="next"/>
    <w:bookmarkStart w:id="1" w:name="_Toc464569881" w:displacedByCustomXml="next"/>
    <w:sdt>
      <w:sdtPr>
        <w:rPr>
          <w:rFonts w:asciiTheme="minorHAnsi" w:eastAsiaTheme="minorEastAsia" w:hAnsiTheme="minorHAnsi" w:cstheme="minorBidi"/>
          <w:b w:val="0"/>
          <w:color w:val="auto"/>
          <w:sz w:val="20"/>
          <w:szCs w:val="20"/>
        </w:rPr>
        <w:id w:val="-570653459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5F499842" w14:textId="77777777" w:rsidR="00E855F6" w:rsidRDefault="00E855F6" w:rsidP="000374E4">
          <w:pPr>
            <w:pStyle w:val="Heading1"/>
            <w:numPr>
              <w:ilvl w:val="0"/>
              <w:numId w:val="0"/>
            </w:numPr>
          </w:pPr>
          <w:r>
            <w:t>Sisällysluettelo</w:t>
          </w:r>
          <w:bookmarkEnd w:id="1"/>
          <w:bookmarkEnd w:id="0"/>
        </w:p>
        <w:p w14:paraId="6B6D504F" w14:textId="724D00BE" w:rsidR="00BA3E19" w:rsidRDefault="000374E4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:szCs w:val="24"/>
              <w:lang w:eastAsia="fi-FI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523585" w:history="1">
            <w:r w:rsidR="00BA3E19" w:rsidRPr="00E86487">
              <w:rPr>
                <w:rStyle w:val="Hyperlink"/>
              </w:rPr>
              <w:t>Sisällysluettelo</w:t>
            </w:r>
            <w:r w:rsidR="00BA3E19">
              <w:rPr>
                <w:webHidden/>
              </w:rPr>
              <w:tab/>
            </w:r>
            <w:r w:rsidR="00BA3E19">
              <w:rPr>
                <w:webHidden/>
              </w:rPr>
              <w:fldChar w:fldCharType="begin"/>
            </w:r>
            <w:r w:rsidR="00BA3E19">
              <w:rPr>
                <w:webHidden/>
              </w:rPr>
              <w:instrText xml:space="preserve"> PAGEREF _Toc188523585 \h </w:instrText>
            </w:r>
            <w:r w:rsidR="00BA3E19">
              <w:rPr>
                <w:webHidden/>
              </w:rPr>
            </w:r>
            <w:r w:rsidR="00BA3E19">
              <w:rPr>
                <w:webHidden/>
              </w:rPr>
              <w:fldChar w:fldCharType="separate"/>
            </w:r>
            <w:r w:rsidR="00BA3E19">
              <w:rPr>
                <w:webHidden/>
              </w:rPr>
              <w:t>2</w:t>
            </w:r>
            <w:r w:rsidR="00BA3E19">
              <w:rPr>
                <w:webHidden/>
              </w:rPr>
              <w:fldChar w:fldCharType="end"/>
            </w:r>
          </w:hyperlink>
        </w:p>
        <w:p w14:paraId="5BAECE8C" w14:textId="441AA6D1" w:rsidR="00BA3E19" w:rsidRDefault="00BA3E19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:szCs w:val="24"/>
              <w:lang w:eastAsia="fi-FI"/>
              <w14:ligatures w14:val="standardContextual"/>
            </w:rPr>
          </w:pPr>
          <w:hyperlink w:anchor="_Toc188523586" w:history="1">
            <w:r w:rsidRPr="00E86487">
              <w:rPr>
                <w:rStyle w:val="Hyperlink"/>
              </w:rPr>
              <w:t>Muutoshistoria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C36C7C5" w14:textId="50EA571C" w:rsidR="00BA3E19" w:rsidRDefault="00BA3E19">
          <w:pPr>
            <w:pStyle w:val="TOC1"/>
            <w:tabs>
              <w:tab w:val="left" w:pos="454"/>
            </w:tabs>
            <w:rPr>
              <w:rFonts w:asciiTheme="minorHAnsi" w:hAnsiTheme="minorHAnsi" w:cstheme="minorBidi"/>
              <w:b w:val="0"/>
              <w:color w:val="auto"/>
              <w:kern w:val="2"/>
              <w:szCs w:val="24"/>
              <w:lang w:eastAsia="fi-FI"/>
              <w14:ligatures w14:val="standardContextual"/>
            </w:rPr>
          </w:pPr>
          <w:hyperlink w:anchor="_Toc188523587" w:history="1">
            <w:r w:rsidRPr="00E86487">
              <w:rPr>
                <w:rStyle w:val="Hyperlink"/>
              </w:rPr>
              <w:t>1</w:t>
            </w:r>
            <w:r>
              <w:rPr>
                <w:rFonts w:asciiTheme="minorHAnsi" w:hAnsiTheme="minorHAnsi" w:cstheme="minorBidi"/>
                <w:b w:val="0"/>
                <w:color w:val="auto"/>
                <w:kern w:val="2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Johdanto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C9AB485" w14:textId="367C30E6" w:rsidR="00BA3E19" w:rsidRDefault="00BA3E19">
          <w:pPr>
            <w:pStyle w:val="TOC1"/>
            <w:tabs>
              <w:tab w:val="left" w:pos="454"/>
            </w:tabs>
            <w:rPr>
              <w:rFonts w:asciiTheme="minorHAnsi" w:hAnsiTheme="minorHAnsi" w:cstheme="minorBidi"/>
              <w:b w:val="0"/>
              <w:color w:val="auto"/>
              <w:kern w:val="2"/>
              <w:szCs w:val="24"/>
              <w:lang w:eastAsia="fi-FI"/>
              <w14:ligatures w14:val="standardContextual"/>
            </w:rPr>
          </w:pPr>
          <w:hyperlink w:anchor="_Toc188523588" w:history="1">
            <w:r w:rsidRPr="00E86487">
              <w:rPr>
                <w:rStyle w:val="Hyperlink"/>
              </w:rPr>
              <w:t>2</w:t>
            </w:r>
            <w:r>
              <w:rPr>
                <w:rFonts w:asciiTheme="minorHAnsi" w:hAnsiTheme="minorHAnsi" w:cstheme="minorBidi"/>
                <w:b w:val="0"/>
                <w:color w:val="auto"/>
                <w:kern w:val="2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Asiakkaan valtuutukset osapuolille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60C37FF" w14:textId="04A41B7B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89" w:history="1">
            <w:r w:rsidRPr="00E86487">
              <w:rPr>
                <w:rStyle w:val="Hyperlink"/>
              </w:rPr>
              <w:t>2.1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Valtuuttamisen periaatteet datahubissa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DCCF7C4" w14:textId="1DA92096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0" w:history="1">
            <w:r w:rsidRPr="00E86487">
              <w:rPr>
                <w:rStyle w:val="Hyperlink"/>
              </w:rPr>
              <w:t>2.2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Valtuutustyypit ja niiden voimassaolo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B4A1B01" w14:textId="607A0B20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1" w:history="1">
            <w:r w:rsidRPr="00E86487">
              <w:rPr>
                <w:rStyle w:val="Hyperlink"/>
              </w:rPr>
              <w:t>2.3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Uuden valtuutuksen luonti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4FAD87F" w14:textId="1CBCD4EC" w:rsidR="00BA3E19" w:rsidRDefault="00BA3E19">
          <w:pPr>
            <w:pStyle w:val="TOC3"/>
            <w:tabs>
              <w:tab w:val="left" w:pos="132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2" w:history="1">
            <w:r w:rsidRPr="00E86487">
              <w:rPr>
                <w:rStyle w:val="Hyperlink"/>
              </w:rPr>
              <w:t>2.3.1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Asiakas luo valtuutuksen valtuutuspalvelussa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6503F99" w14:textId="39E56F49" w:rsidR="00BA3E19" w:rsidRDefault="00BA3E19">
          <w:pPr>
            <w:pStyle w:val="TOC3"/>
            <w:tabs>
              <w:tab w:val="left" w:pos="132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3" w:history="1">
            <w:r w:rsidRPr="00E86487">
              <w:rPr>
                <w:rStyle w:val="Hyperlink"/>
              </w:rPr>
              <w:t>2.3.2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Osapuoli lähettää asiakkaalle valtuutuspyynnön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FA4CB03" w14:textId="1CB7E20F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4" w:history="1">
            <w:r w:rsidRPr="00E86487">
              <w:rPr>
                <w:rStyle w:val="Hyperlink"/>
              </w:rPr>
              <w:t>2.4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Valtuutusten ylläpito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00D2ACC" w14:textId="51C3EAB1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5" w:history="1">
            <w:r w:rsidRPr="00E86487">
              <w:rPr>
                <w:rStyle w:val="Hyperlink"/>
              </w:rPr>
              <w:t>2.5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Datahubin valtuutuspalvelu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42FC5ED" w14:textId="63A42BAE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6" w:history="1">
            <w:r w:rsidRPr="00E86487">
              <w:rPr>
                <w:rStyle w:val="Hyperlink"/>
              </w:rPr>
              <w:t>2.6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Suomi.fi-valtuuksien hyödyntäminen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7C8EBA3" w14:textId="07037DC8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7" w:history="1">
            <w:r w:rsidRPr="00E86487">
              <w:rPr>
                <w:rStyle w:val="Hyperlink"/>
              </w:rPr>
              <w:t>2.7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Käyttötapausesimerkkejä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204C48C" w14:textId="28C679F5" w:rsidR="00BA3E19" w:rsidRDefault="00BA3E19">
          <w:pPr>
            <w:pStyle w:val="TOC3"/>
            <w:tabs>
              <w:tab w:val="left" w:pos="132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8" w:history="1">
            <w:r w:rsidRPr="00E86487">
              <w:rPr>
                <w:rStyle w:val="Hyperlink"/>
              </w:rPr>
              <w:t>2.7.1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Valtuutus tarjouspyyntöä varten digitaalisessa palvelussa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BF52446" w14:textId="79C5EF5B" w:rsidR="00BA3E19" w:rsidRDefault="00BA3E19">
          <w:pPr>
            <w:pStyle w:val="TOC3"/>
            <w:tabs>
              <w:tab w:val="left" w:pos="132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599" w:history="1">
            <w:r w:rsidRPr="00E86487">
              <w:rPr>
                <w:rStyle w:val="Hyperlink"/>
              </w:rPr>
              <w:t>2.7.2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Valtuutus tarjouspyyntöä varten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_Toc188523599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67D5D2F" w14:textId="772EC4B1" w:rsidR="00BA3E19" w:rsidRDefault="00BA3E19">
          <w:pPr>
            <w:pStyle w:val="TOC3"/>
            <w:tabs>
              <w:tab w:val="left" w:pos="132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0" w:history="1">
            <w:r w:rsidRPr="00E86487">
              <w:rPr>
                <w:rStyle w:val="Hyperlink"/>
              </w:rPr>
              <w:t>2.7.3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Asiakas valtuuttaa palveluntarjoajan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26CA00D" w14:textId="4C266835" w:rsidR="00BA3E19" w:rsidRDefault="00BA3E19">
          <w:pPr>
            <w:pStyle w:val="TOC3"/>
            <w:tabs>
              <w:tab w:val="left" w:pos="132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1" w:history="1">
            <w:r w:rsidRPr="00E86487">
              <w:rPr>
                <w:rStyle w:val="Hyperlink"/>
              </w:rPr>
              <w:t>2.7.4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Asiakas valtuuttaa palveluntarjoajan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2C44F39B" w14:textId="3D2AC9A2" w:rsidR="00BA3E19" w:rsidRDefault="00BA3E19">
          <w:pPr>
            <w:pStyle w:val="TOC1"/>
            <w:tabs>
              <w:tab w:val="left" w:pos="454"/>
            </w:tabs>
            <w:rPr>
              <w:rFonts w:asciiTheme="minorHAnsi" w:hAnsiTheme="minorHAnsi" w:cstheme="minorBidi"/>
              <w:b w:val="0"/>
              <w:color w:val="auto"/>
              <w:kern w:val="2"/>
              <w:szCs w:val="24"/>
              <w:lang w:eastAsia="fi-FI"/>
              <w14:ligatures w14:val="standardContextual"/>
            </w:rPr>
          </w:pPr>
          <w:hyperlink w:anchor="_Toc188523602" w:history="1">
            <w:r w:rsidRPr="00E86487">
              <w:rPr>
                <w:rStyle w:val="Hyperlink"/>
              </w:rPr>
              <w:t>3</w:t>
            </w:r>
            <w:r>
              <w:rPr>
                <w:rFonts w:asciiTheme="minorHAnsi" w:hAnsiTheme="minorHAnsi" w:cstheme="minorBidi"/>
                <w:b w:val="0"/>
                <w:color w:val="auto"/>
                <w:kern w:val="2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Muutokset tapahtumiin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C4255D3" w14:textId="3D934756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3" w:history="1">
            <w:r w:rsidRPr="00E86487">
              <w:rPr>
                <w:rStyle w:val="Hyperlink"/>
                <w:lang w:eastAsia="fi-FI"/>
              </w:rPr>
              <w:t>3.1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  <w:lang w:eastAsia="fi-FI"/>
              </w:rPr>
              <w:t>DH-135 Käyttöpaikka ja asiakastietojen haku - 3. osapuoli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7E37BA9" w14:textId="49DA4CBD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4" w:history="1">
            <w:r w:rsidRPr="00E86487">
              <w:rPr>
                <w:rStyle w:val="Hyperlink"/>
              </w:rPr>
              <w:t>3.2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DH-137 Asiakkaan käyttöpaikkojen haku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7D0BCD8B" w14:textId="278A5C37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5" w:history="1">
            <w:r w:rsidRPr="00E86487">
              <w:rPr>
                <w:rStyle w:val="Hyperlink"/>
              </w:rPr>
              <w:t>3.3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DH-811, DH-812, DH-813 Asiakkaan valtuutuksesta ilmoitus osapuolelta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8D954D1" w14:textId="049EE3A1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6" w:history="1">
            <w:r w:rsidRPr="00E86487">
              <w:rPr>
                <w:rStyle w:val="Hyperlink"/>
              </w:rPr>
              <w:t>3.4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DH-821, DH-822, DH-823, DH-824 Asiakkaan antamasta valtuutuksesta ilmoitus osapuolelle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5497B190" w14:textId="185C338E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7" w:history="1">
            <w:r w:rsidRPr="00E86487">
              <w:rPr>
                <w:rStyle w:val="Hyperlink"/>
              </w:rPr>
              <w:t>3.5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DH-831, DH-832, DH-834 Valtuutuspyyntö osapuolelta asiakkaalle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5A83C0C5" w14:textId="146E1D26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8" w:history="1">
            <w:r w:rsidRPr="00E86487">
              <w:rPr>
                <w:rStyle w:val="Hyperlink"/>
              </w:rPr>
              <w:t>3.6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</w:rPr>
              <w:t>DH-841, DH-842, DH-844 Osapuolen ilmoitus valtuutuksen päättymisestä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0B872F25" w14:textId="12070EE1" w:rsidR="00BA3E19" w:rsidRDefault="00BA3E19">
          <w:pPr>
            <w:pStyle w:val="TOC2"/>
            <w:tabs>
              <w:tab w:val="left" w:pos="880"/>
            </w:tabs>
            <w:rPr>
              <w:rFonts w:asciiTheme="minorHAnsi" w:hAnsiTheme="minorHAnsi" w:cstheme="minorBidi"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88523609" w:history="1">
            <w:r w:rsidRPr="00E86487">
              <w:rPr>
                <w:rStyle w:val="Hyperlink"/>
              </w:rPr>
              <w:t>3.7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E86487">
              <w:rPr>
                <w:rStyle w:val="Hyperlink"/>
                <w:lang w:eastAsia="fi-FI"/>
              </w:rPr>
              <w:t xml:space="preserve">DH-851, DH-852, DH-854 </w:t>
            </w:r>
            <w:r w:rsidRPr="00E86487">
              <w:rPr>
                <w:rStyle w:val="Hyperlink"/>
              </w:rPr>
              <w:t>Valtuutuspyynnön peruutus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_Toc188523609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4FEC6882" w14:textId="5C284F4B" w:rsidR="00E855F6" w:rsidRDefault="000374E4" w:rsidP="00A2786A">
          <w:r>
            <w:fldChar w:fldCharType="end"/>
          </w:r>
        </w:p>
      </w:sdtContent>
    </w:sdt>
    <w:p w14:paraId="2267B725" w14:textId="01E7BDEC" w:rsidR="006B5E4A" w:rsidRDefault="00B012E5" w:rsidP="00BA3E19">
      <w:pPr>
        <w:pStyle w:val="Heading1"/>
        <w:numPr>
          <w:ilvl w:val="0"/>
          <w:numId w:val="0"/>
        </w:numPr>
        <w:ind w:left="1134" w:hanging="1134"/>
      </w:pPr>
      <w:r>
        <w:br w:type="page"/>
      </w:r>
      <w:bookmarkStart w:id="2" w:name="_Toc464569882"/>
      <w:bookmarkStart w:id="3" w:name="_Toc188523586"/>
      <w:r w:rsidR="006B5E4A" w:rsidRPr="002B17D8">
        <w:t>Muutoshistoria</w:t>
      </w:r>
      <w:bookmarkEnd w:id="2"/>
      <w:bookmarkEnd w:id="3"/>
    </w:p>
    <w:tbl>
      <w:tblPr>
        <w:tblStyle w:val="GridTable4-Accent1"/>
        <w:tblW w:w="9688" w:type="dxa"/>
        <w:tblLook w:val="04A0" w:firstRow="1" w:lastRow="0" w:firstColumn="1" w:lastColumn="0" w:noHBand="0" w:noVBand="1"/>
      </w:tblPr>
      <w:tblGrid>
        <w:gridCol w:w="1560"/>
        <w:gridCol w:w="1155"/>
        <w:gridCol w:w="6973"/>
      </w:tblGrid>
      <w:tr w:rsidR="008769C5" w14:paraId="23982B46" w14:textId="77777777" w:rsidTr="002B5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0" w:type="dxa"/>
          </w:tcPr>
          <w:p w14:paraId="7FE9CDFF" w14:textId="77777777" w:rsidR="008769C5" w:rsidRDefault="008769C5" w:rsidP="008769C5">
            <w:pPr>
              <w:pStyle w:val="Taulukkoteksti"/>
            </w:pPr>
            <w:r w:rsidRPr="00A34AC3">
              <w:t>Päivämäärä</w:t>
            </w:r>
          </w:p>
        </w:tc>
        <w:tc>
          <w:tcPr>
            <w:tcW w:w="1155" w:type="dxa"/>
          </w:tcPr>
          <w:p w14:paraId="47909B62" w14:textId="77777777" w:rsidR="008769C5" w:rsidRDefault="008769C5" w:rsidP="008769C5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Versio</w:t>
            </w:r>
          </w:p>
        </w:tc>
        <w:tc>
          <w:tcPr>
            <w:tcW w:w="6973" w:type="dxa"/>
          </w:tcPr>
          <w:p w14:paraId="11A5E03C" w14:textId="77777777" w:rsidR="008769C5" w:rsidRDefault="00391E8C" w:rsidP="008769C5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Muutokset</w:t>
            </w:r>
          </w:p>
        </w:tc>
      </w:tr>
      <w:tr w:rsidR="003827CE" w14:paraId="7E172310" w14:textId="77777777" w:rsidTr="002B55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2CC6D86" w14:textId="5EA81ABF" w:rsidR="003827CE" w:rsidRDefault="00B93EA5" w:rsidP="008769C5">
            <w:pPr>
              <w:pStyle w:val="Taulukkoteksti"/>
            </w:pPr>
            <w:r>
              <w:t>1</w:t>
            </w:r>
            <w:r w:rsidR="008608F3">
              <w:t>4</w:t>
            </w:r>
            <w:r w:rsidR="003827CE">
              <w:t>.1</w:t>
            </w:r>
            <w:r w:rsidR="008608F3">
              <w:t>1</w:t>
            </w:r>
            <w:r w:rsidR="003827CE">
              <w:t>.2024</w:t>
            </w:r>
          </w:p>
        </w:tc>
        <w:tc>
          <w:tcPr>
            <w:tcW w:w="1155" w:type="dxa"/>
          </w:tcPr>
          <w:p w14:paraId="67926AE5" w14:textId="781D21D9" w:rsidR="003827CE" w:rsidRDefault="00D729B9" w:rsidP="008769C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</w:t>
            </w:r>
          </w:p>
        </w:tc>
        <w:tc>
          <w:tcPr>
            <w:tcW w:w="6973" w:type="dxa"/>
          </w:tcPr>
          <w:p w14:paraId="771BBC63" w14:textId="71BEF077" w:rsidR="00184256" w:rsidRPr="00D729B9" w:rsidRDefault="00D729B9" w:rsidP="00D729B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17"/>
                <w:szCs w:val="17"/>
              </w:rPr>
            </w:pPr>
            <w:r>
              <w:rPr>
                <w:rFonts w:eastAsia="Times New Roman" w:cs="Arial"/>
                <w:bCs/>
                <w:sz w:val="17"/>
                <w:szCs w:val="17"/>
              </w:rPr>
              <w:t xml:space="preserve">Ensimmäinen </w:t>
            </w:r>
            <w:r w:rsidR="007C796B">
              <w:rPr>
                <w:rFonts w:eastAsia="Times New Roman" w:cs="Arial"/>
                <w:bCs/>
                <w:sz w:val="17"/>
                <w:szCs w:val="17"/>
              </w:rPr>
              <w:t xml:space="preserve">versio </w:t>
            </w:r>
            <w:r w:rsidR="007B0752">
              <w:rPr>
                <w:rFonts w:eastAsia="Times New Roman" w:cs="Arial"/>
                <w:bCs/>
                <w:sz w:val="17"/>
                <w:szCs w:val="17"/>
              </w:rPr>
              <w:t>valtuutuskehityksen alityöryhmän kommentointiin.</w:t>
            </w:r>
          </w:p>
        </w:tc>
      </w:tr>
      <w:tr w:rsidR="00E21A60" w14:paraId="46A19961" w14:textId="77777777" w:rsidTr="002B5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72A2170" w14:textId="1E44AA28" w:rsidR="00E21A60" w:rsidRDefault="009B31F6" w:rsidP="008769C5">
            <w:pPr>
              <w:pStyle w:val="Taulukkoteksti"/>
            </w:pPr>
            <w:r>
              <w:t>23</w:t>
            </w:r>
            <w:r w:rsidR="00E21A60">
              <w:t>.1.202</w:t>
            </w:r>
            <w:r w:rsidR="005B2F1C">
              <w:t>5</w:t>
            </w:r>
          </w:p>
        </w:tc>
        <w:tc>
          <w:tcPr>
            <w:tcW w:w="1155" w:type="dxa"/>
          </w:tcPr>
          <w:p w14:paraId="0651B51C" w14:textId="04719DE7" w:rsidR="00E21A60" w:rsidRDefault="00E21A60" w:rsidP="008769C5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0.2</w:t>
            </w:r>
          </w:p>
        </w:tc>
        <w:tc>
          <w:tcPr>
            <w:tcW w:w="6973" w:type="dxa"/>
          </w:tcPr>
          <w:p w14:paraId="079DAA79" w14:textId="7786790D" w:rsidR="00E21A60" w:rsidRDefault="00E21A60" w:rsidP="00D729B9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bCs/>
                <w:sz w:val="17"/>
                <w:szCs w:val="17"/>
              </w:rPr>
            </w:pPr>
            <w:r>
              <w:rPr>
                <w:rFonts w:eastAsia="Times New Roman" w:cs="Arial"/>
                <w:bCs/>
                <w:sz w:val="17"/>
                <w:szCs w:val="17"/>
              </w:rPr>
              <w:t>Joulukuun valt</w:t>
            </w:r>
            <w:r w:rsidR="00CF39F3">
              <w:rPr>
                <w:rFonts w:eastAsia="Times New Roman" w:cs="Arial"/>
                <w:bCs/>
                <w:sz w:val="17"/>
                <w:szCs w:val="17"/>
              </w:rPr>
              <w:t>u</w:t>
            </w:r>
            <w:r>
              <w:rPr>
                <w:rFonts w:eastAsia="Times New Roman" w:cs="Arial"/>
                <w:bCs/>
                <w:sz w:val="17"/>
                <w:szCs w:val="17"/>
              </w:rPr>
              <w:t>utustyöpajojen jälkeiset täsmennykset</w:t>
            </w:r>
            <w:r w:rsidR="005B2F1C">
              <w:rPr>
                <w:rFonts w:eastAsia="Times New Roman" w:cs="Arial"/>
                <w:bCs/>
                <w:sz w:val="17"/>
                <w:szCs w:val="17"/>
              </w:rPr>
              <w:t>, ensimmäinen versio toimialalle kommentointiin</w:t>
            </w:r>
          </w:p>
        </w:tc>
      </w:tr>
    </w:tbl>
    <w:p w14:paraId="6886619F" w14:textId="77777777" w:rsidR="00413E2A" w:rsidRDefault="00413E2A">
      <w:pPr>
        <w:spacing w:after="120"/>
      </w:pPr>
      <w:r>
        <w:br w:type="page"/>
      </w:r>
    </w:p>
    <w:p w14:paraId="6FE92B2E" w14:textId="60CDBBE6" w:rsidR="007C796B" w:rsidRDefault="007C796B" w:rsidP="005204E0">
      <w:pPr>
        <w:pStyle w:val="Heading1"/>
      </w:pPr>
      <w:bookmarkStart w:id="4" w:name="_Ref438189280"/>
      <w:bookmarkStart w:id="5" w:name="_Toc461448457"/>
      <w:bookmarkStart w:id="6" w:name="_Toc463440434"/>
      <w:bookmarkStart w:id="7" w:name="_Toc464569941"/>
      <w:bookmarkStart w:id="8" w:name="_Ref27678540"/>
      <w:bookmarkStart w:id="9" w:name="_Toc188523587"/>
      <w:r>
        <w:t>Johdanto</w:t>
      </w:r>
      <w:bookmarkEnd w:id="9"/>
    </w:p>
    <w:p w14:paraId="0870BD05" w14:textId="1271FD5A" w:rsidR="00374E09" w:rsidRDefault="007C796B" w:rsidP="007C796B">
      <w:pPr>
        <w:pStyle w:val="NormalIndent"/>
      </w:pPr>
      <w:r>
        <w:t xml:space="preserve">Tässä dokumentissa kuvataan </w:t>
      </w:r>
      <w:proofErr w:type="spellStart"/>
      <w:r>
        <w:t>datahubin</w:t>
      </w:r>
      <w:proofErr w:type="spellEnd"/>
      <w:r>
        <w:t xml:space="preserve"> loppuasiakasvaltuutusprosessiin toteutettavat muutokset</w:t>
      </w:r>
      <w:r w:rsidR="00E156F9">
        <w:t xml:space="preserve">. </w:t>
      </w:r>
      <w:r w:rsidR="00E156F9" w:rsidRPr="00DE2922">
        <w:rPr>
          <w:b/>
          <w:bCs/>
        </w:rPr>
        <w:t>Loppuasiakkaalla</w:t>
      </w:r>
      <w:r w:rsidR="00E156F9">
        <w:t xml:space="preserve"> tarkoitetaa</w:t>
      </w:r>
      <w:r w:rsidR="00374E09">
        <w:t>n</w:t>
      </w:r>
      <w:r w:rsidR="00112453">
        <w:t xml:space="preserve"> </w:t>
      </w:r>
      <w:r w:rsidR="00112453" w:rsidRPr="00112453">
        <w:rPr>
          <w:b/>
          <w:bCs/>
        </w:rPr>
        <w:t>asiakasta</w:t>
      </w:r>
      <w:r w:rsidR="00112453">
        <w:t xml:space="preserve"> (jatkossa käytetty termi), joka on</w:t>
      </w:r>
      <w:r w:rsidR="00374E09">
        <w:t xml:space="preserve"> l</w:t>
      </w:r>
      <w:r w:rsidR="00374E09" w:rsidRPr="00374E09">
        <w:t>uonnoll</w:t>
      </w:r>
      <w:r w:rsidR="00374E09">
        <w:t>i</w:t>
      </w:r>
      <w:r w:rsidR="00112453">
        <w:t>nen</w:t>
      </w:r>
      <w:r w:rsidR="00374E09" w:rsidRPr="00374E09">
        <w:t xml:space="preserve"> henkilö, yritys, yhdisty</w:t>
      </w:r>
      <w:r w:rsidR="00374E09">
        <w:t>s</w:t>
      </w:r>
      <w:r w:rsidR="00374E09" w:rsidRPr="00374E09">
        <w:t xml:space="preserve"> tai muu yhteisö esim. kunt</w:t>
      </w:r>
      <w:r w:rsidR="00374E09">
        <w:t>a</w:t>
      </w:r>
      <w:r w:rsidR="00374E09" w:rsidRPr="00374E09">
        <w:t>, jolla on sähkönmyynti-, sähköntoimitus ja/tai sähkönostosopimus myyjän kanssa ja/tai verkkosopimus jakeluverkonhaltijan kanssa, ja joka hankkii tai tuottaa sähköä pääasiassa omaan käyttöönsä.</w:t>
      </w:r>
      <w:r w:rsidR="00374E09">
        <w:t xml:space="preserve"> </w:t>
      </w:r>
      <w:r w:rsidR="00374E09" w:rsidRPr="00DE2922">
        <w:rPr>
          <w:b/>
          <w:bCs/>
        </w:rPr>
        <w:t>Valtuutuks</w:t>
      </w:r>
      <w:r w:rsidR="00A05EF7">
        <w:rPr>
          <w:b/>
          <w:bCs/>
        </w:rPr>
        <w:t>e</w:t>
      </w:r>
      <w:r w:rsidR="00374E09" w:rsidRPr="00DE2922">
        <w:rPr>
          <w:b/>
          <w:bCs/>
        </w:rPr>
        <w:t>lla</w:t>
      </w:r>
      <w:r w:rsidR="00374E09">
        <w:t xml:space="preserve"> tarkoitetaan </w:t>
      </w:r>
      <w:r w:rsidR="00112453">
        <w:t>asiakkaan</w:t>
      </w:r>
      <w:r w:rsidR="00DE2922" w:rsidRPr="0071723E">
        <w:t xml:space="preserve"> </w:t>
      </w:r>
      <w:proofErr w:type="spellStart"/>
      <w:r w:rsidR="00A05EF7">
        <w:t>datahubin</w:t>
      </w:r>
      <w:proofErr w:type="spellEnd"/>
      <w:r w:rsidR="00A05EF7">
        <w:t xml:space="preserve"> </w:t>
      </w:r>
      <w:r w:rsidR="00DE2922" w:rsidRPr="0071723E">
        <w:t>osapuolelle antam</w:t>
      </w:r>
      <w:r w:rsidR="00DE2922">
        <w:t>a</w:t>
      </w:r>
      <w:r w:rsidR="00DE2922" w:rsidRPr="0071723E">
        <w:t>a lupa</w:t>
      </w:r>
      <w:r w:rsidR="00DE2922">
        <w:t>a</w:t>
      </w:r>
      <w:r w:rsidR="00DE2922" w:rsidRPr="0071723E">
        <w:t xml:space="preserve"> saada tietoonsa itseensä liittyvää tietoa </w:t>
      </w:r>
      <w:proofErr w:type="spellStart"/>
      <w:r w:rsidR="00DE2922" w:rsidRPr="0071723E">
        <w:t>datahubista</w:t>
      </w:r>
      <w:proofErr w:type="spellEnd"/>
      <w:r w:rsidR="00DE2922" w:rsidRPr="0071723E">
        <w:t>.</w:t>
      </w:r>
    </w:p>
    <w:p w14:paraId="6CE03DBB" w14:textId="6BAAEBF5" w:rsidR="007C796B" w:rsidRDefault="00A05EF7" w:rsidP="007C796B">
      <w:pPr>
        <w:pStyle w:val="NormalIndent"/>
      </w:pPr>
      <w:proofErr w:type="spellStart"/>
      <w:r>
        <w:t>Datahubin</w:t>
      </w:r>
      <w:proofErr w:type="spellEnd"/>
      <w:r>
        <w:t xml:space="preserve"> valtuutusprosessiin on suunniteltu alla listatut muutokset, joita on tarkemmin kuvattu tässä dokumentissa</w:t>
      </w:r>
      <w:r w:rsidR="00C95A59">
        <w:t>.</w:t>
      </w:r>
      <w:r w:rsidR="00932782">
        <w:t xml:space="preserve"> Muutokset tullaan toteuttamaan </w:t>
      </w:r>
      <w:proofErr w:type="spellStart"/>
      <w:r w:rsidR="00932782">
        <w:t>datahubiin</w:t>
      </w:r>
      <w:proofErr w:type="spellEnd"/>
      <w:r w:rsidR="00932782">
        <w:t xml:space="preserve"> versiosta 2.5 (marraskuu 2025) lähtien.</w:t>
      </w:r>
    </w:p>
    <w:tbl>
      <w:tblPr>
        <w:tblStyle w:val="GridTable4-Accent11"/>
        <w:tblW w:w="0" w:type="auto"/>
        <w:tblLook w:val="04A0" w:firstRow="1" w:lastRow="0" w:firstColumn="1" w:lastColumn="0" w:noHBand="0" w:noVBand="1"/>
      </w:tblPr>
      <w:tblGrid>
        <w:gridCol w:w="398"/>
        <w:gridCol w:w="1847"/>
        <w:gridCol w:w="2535"/>
        <w:gridCol w:w="4571"/>
      </w:tblGrid>
      <w:tr w:rsidR="009B31F6" w14:paraId="596DE07B" w14:textId="4F095971" w:rsidTr="00820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</w:tcPr>
          <w:p w14:paraId="00F9E7A5" w14:textId="0003850B" w:rsidR="009B31F6" w:rsidRPr="0079610D" w:rsidRDefault="009B31F6" w:rsidP="005E0747">
            <w:pPr>
              <w:pStyle w:val="TableText"/>
              <w:rPr>
                <w:lang w:val="fi-FI"/>
              </w:rPr>
            </w:pPr>
          </w:p>
        </w:tc>
        <w:tc>
          <w:tcPr>
            <w:tcW w:w="0" w:type="dxa"/>
          </w:tcPr>
          <w:p w14:paraId="4E31C44F" w14:textId="29947EFA" w:rsidR="009B31F6" w:rsidRPr="0079610D" w:rsidRDefault="009B31F6" w:rsidP="005E0747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Kehitysehd</w:t>
            </w:r>
            <w:r w:rsidR="0082067F">
              <w:rPr>
                <w:lang w:val="fi-FI"/>
              </w:rPr>
              <w:t>o</w:t>
            </w:r>
            <w:r>
              <w:rPr>
                <w:lang w:val="fi-FI"/>
              </w:rPr>
              <w:t>tukset</w:t>
            </w:r>
          </w:p>
        </w:tc>
        <w:tc>
          <w:tcPr>
            <w:tcW w:w="0" w:type="dxa"/>
          </w:tcPr>
          <w:p w14:paraId="0E3857AC" w14:textId="55E1B035" w:rsidR="009B31F6" w:rsidRPr="0079610D" w:rsidRDefault="009B31F6" w:rsidP="005E0747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>Vaatimus</w:t>
            </w:r>
          </w:p>
        </w:tc>
        <w:tc>
          <w:tcPr>
            <w:tcW w:w="4571" w:type="dxa"/>
          </w:tcPr>
          <w:p w14:paraId="228813D7" w14:textId="6C5E9547" w:rsidR="009B31F6" w:rsidRPr="0079610D" w:rsidRDefault="009B31F6" w:rsidP="005E0747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Muutos </w:t>
            </w:r>
            <w:proofErr w:type="spellStart"/>
            <w:r w:rsidRPr="0079610D">
              <w:rPr>
                <w:lang w:val="fi-FI"/>
              </w:rPr>
              <w:t>datahubissa</w:t>
            </w:r>
            <w:proofErr w:type="spellEnd"/>
          </w:p>
        </w:tc>
      </w:tr>
      <w:tr w:rsidR="009B31F6" w:rsidRPr="00D43E4D" w14:paraId="5419C0D9" w14:textId="40D3CFDB" w:rsidTr="00701B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0C82377" w14:textId="7B0817B3" w:rsidR="009B31F6" w:rsidRPr="0079610D" w:rsidRDefault="009B31F6" w:rsidP="005E0747">
            <w:pPr>
              <w:pStyle w:val="TableText"/>
              <w:rPr>
                <w:lang w:val="fi-FI"/>
              </w:rPr>
            </w:pPr>
            <w:r w:rsidRPr="0079610D">
              <w:rPr>
                <w:lang w:val="fi-FI"/>
              </w:rPr>
              <w:t>1</w:t>
            </w:r>
          </w:p>
        </w:tc>
        <w:tc>
          <w:tcPr>
            <w:tcW w:w="0" w:type="dxa"/>
          </w:tcPr>
          <w:p w14:paraId="577C2FC0" w14:textId="0F820E95" w:rsidR="009B31F6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#39, #81, #216, #377</w:t>
            </w:r>
          </w:p>
        </w:tc>
        <w:tc>
          <w:tcPr>
            <w:tcW w:w="0" w:type="dxa"/>
          </w:tcPr>
          <w:p w14:paraId="39055F54" w14:textId="21C32C03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A</w:t>
            </w:r>
            <w:r w:rsidRPr="0079610D">
              <w:rPr>
                <w:lang w:val="fi-FI"/>
              </w:rPr>
              <w:t>siakkaall</w:t>
            </w:r>
            <w:r>
              <w:rPr>
                <w:lang w:val="fi-FI"/>
              </w:rPr>
              <w:t xml:space="preserve">e tarjottava </w:t>
            </w:r>
            <w:r w:rsidRPr="0079610D">
              <w:rPr>
                <w:lang w:val="fi-FI"/>
              </w:rPr>
              <w:t>valtuutusten hallinta</w:t>
            </w:r>
            <w:r>
              <w:rPr>
                <w:lang w:val="fi-FI"/>
              </w:rPr>
              <w:t>an nykyistä kattavampi palvelu.</w:t>
            </w:r>
          </w:p>
        </w:tc>
        <w:tc>
          <w:tcPr>
            <w:tcW w:w="4571" w:type="dxa"/>
          </w:tcPr>
          <w:p w14:paraId="1E26DDDA" w14:textId="5E071530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Uusi loppuasiakaspalvelu, joka mahdollistaa nykyistä asiakasportaalia joustavamman valtuutusten hallinnan. Mahdollistaa sen, että valtuuttaminen voidaan integroida osaksi palveluntarjoajien digitaalisia palveluja. </w:t>
            </w:r>
          </w:p>
        </w:tc>
      </w:tr>
      <w:tr w:rsidR="009B31F6" w14:paraId="6EA65963" w14:textId="728DF033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966A7FC" w14:textId="21E499AC" w:rsidR="009B31F6" w:rsidRPr="0079610D" w:rsidRDefault="000E1F55" w:rsidP="005E0747">
            <w:pPr>
              <w:pStyle w:val="TableText"/>
              <w:rPr>
                <w:lang w:val="fi-FI"/>
              </w:rPr>
            </w:pPr>
            <w:r>
              <w:rPr>
                <w:lang w:val="fi-FI"/>
              </w:rPr>
              <w:t>2</w:t>
            </w:r>
          </w:p>
        </w:tc>
        <w:tc>
          <w:tcPr>
            <w:tcW w:w="0" w:type="dxa"/>
          </w:tcPr>
          <w:p w14:paraId="038DD60A" w14:textId="3BF0C739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#337</w:t>
            </w:r>
          </w:p>
        </w:tc>
        <w:tc>
          <w:tcPr>
            <w:tcW w:w="0" w:type="dxa"/>
          </w:tcPr>
          <w:p w14:paraId="724779D6" w14:textId="7210A4C4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Osapuoli voi lähettää </w:t>
            </w:r>
            <w:proofErr w:type="spellStart"/>
            <w:r w:rsidRPr="0079610D">
              <w:rPr>
                <w:lang w:val="fi-FI"/>
              </w:rPr>
              <w:t>datahubiin</w:t>
            </w:r>
            <w:proofErr w:type="spellEnd"/>
            <w:r w:rsidRPr="0079610D">
              <w:rPr>
                <w:lang w:val="fi-FI"/>
              </w:rPr>
              <w:t xml:space="preserve"> valtuutuspyynnön loppuasiakkaalle</w:t>
            </w:r>
          </w:p>
        </w:tc>
        <w:tc>
          <w:tcPr>
            <w:tcW w:w="4571" w:type="dxa"/>
          </w:tcPr>
          <w:p w14:paraId="3B19FA5B" w14:textId="3F0B2EB4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Uudet tapahtumat </w:t>
            </w:r>
            <w:r>
              <w:rPr>
                <w:lang w:val="fi-FI"/>
              </w:rPr>
              <w:t xml:space="preserve">DH-830 </w:t>
            </w:r>
            <w:r w:rsidRPr="0079610D">
              <w:rPr>
                <w:lang w:val="fi-FI"/>
              </w:rPr>
              <w:t>valtuutuspyynnöille. Yhteen valtuutuspyyntötapahtumaan voi liittää useamman käyttöpaikan</w:t>
            </w:r>
          </w:p>
        </w:tc>
      </w:tr>
      <w:tr w:rsidR="009B31F6" w14:paraId="3C1EBDC9" w14:textId="467AEB5E" w:rsidTr="00701B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EC00D1E" w14:textId="1F17A1C3" w:rsidR="009B31F6" w:rsidRPr="0079610D" w:rsidRDefault="000E1F55" w:rsidP="005E0747">
            <w:pPr>
              <w:pStyle w:val="TableText"/>
              <w:rPr>
                <w:lang w:val="fi-FI"/>
              </w:rPr>
            </w:pPr>
            <w:r>
              <w:rPr>
                <w:lang w:val="fi-FI"/>
              </w:rPr>
              <w:t>3</w:t>
            </w:r>
          </w:p>
        </w:tc>
        <w:tc>
          <w:tcPr>
            <w:tcW w:w="0" w:type="dxa"/>
          </w:tcPr>
          <w:p w14:paraId="622F25E6" w14:textId="22E0BFEF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#184, #253, #336</w:t>
            </w:r>
          </w:p>
        </w:tc>
        <w:tc>
          <w:tcPr>
            <w:tcW w:w="0" w:type="dxa"/>
          </w:tcPr>
          <w:p w14:paraId="28C4364E" w14:textId="2E3FD730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>Osapuoli voi päättää loppuasiakkaan valtuutukset sanomalla ja käyttöliittymässä</w:t>
            </w:r>
          </w:p>
        </w:tc>
        <w:tc>
          <w:tcPr>
            <w:tcW w:w="4571" w:type="dxa"/>
          </w:tcPr>
          <w:p w14:paraId="0A64124D" w14:textId="68A57753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>Uu</w:t>
            </w:r>
            <w:r>
              <w:rPr>
                <w:lang w:val="fi-FI"/>
              </w:rPr>
              <w:t>det tapahtumat DH_840</w:t>
            </w:r>
            <w:r w:rsidRPr="0079610D">
              <w:rPr>
                <w:lang w:val="fi-FI"/>
              </w:rPr>
              <w:t xml:space="preserve"> valtuutuksen päättämiselle</w:t>
            </w:r>
            <w:r>
              <w:rPr>
                <w:lang w:val="fi-FI"/>
              </w:rPr>
              <w:t>.</w:t>
            </w:r>
          </w:p>
        </w:tc>
      </w:tr>
      <w:tr w:rsidR="009B31F6" w:rsidRPr="0079610D" w14:paraId="48CA5DEB" w14:textId="04F73063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A9C1653" w14:textId="2EDFA1EA" w:rsidR="009B31F6" w:rsidRPr="0079610D" w:rsidRDefault="000E1F55" w:rsidP="005E0747">
            <w:pPr>
              <w:pStyle w:val="TableText"/>
              <w:rPr>
                <w:lang w:val="fi-FI"/>
              </w:rPr>
            </w:pPr>
            <w:r>
              <w:rPr>
                <w:lang w:val="fi-FI"/>
              </w:rPr>
              <w:t>4</w:t>
            </w:r>
          </w:p>
        </w:tc>
        <w:tc>
          <w:tcPr>
            <w:tcW w:w="0" w:type="dxa"/>
          </w:tcPr>
          <w:p w14:paraId="3474EAD2" w14:textId="24CA1420" w:rsidR="009B31F6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#411</w:t>
            </w:r>
          </w:p>
        </w:tc>
        <w:tc>
          <w:tcPr>
            <w:tcW w:w="0" w:type="dxa"/>
          </w:tcPr>
          <w:p w14:paraId="311153E8" w14:textId="49B1B6BD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proofErr w:type="gramStart"/>
            <w:r>
              <w:rPr>
                <w:lang w:val="fi-FI"/>
              </w:rPr>
              <w:t>Valtuutustyypistä riippuen</w:t>
            </w:r>
            <w:proofErr w:type="gramEnd"/>
            <w:r>
              <w:rPr>
                <w:lang w:val="fi-FI"/>
              </w:rPr>
              <w:t>, valtuutukset</w:t>
            </w:r>
            <w:r w:rsidRPr="0079610D">
              <w:rPr>
                <w:lang w:val="fi-FI"/>
              </w:rPr>
              <w:t xml:space="preserve"> voivat olla voimassa toistaiseksi nykyisen 2 vuoden maksimivoimassaolon sijaan</w:t>
            </w:r>
          </w:p>
        </w:tc>
        <w:tc>
          <w:tcPr>
            <w:tcW w:w="4571" w:type="dxa"/>
          </w:tcPr>
          <w:p w14:paraId="00CCB863" w14:textId="3476A06E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Muutokset valtuutussanomiin ja käyttöliittymään, joissa valtuutuksen päättymispäivä on pakollinen tieto.</w:t>
            </w:r>
          </w:p>
        </w:tc>
      </w:tr>
      <w:tr w:rsidR="009B31F6" w14:paraId="1559480E" w14:textId="5CCAA885" w:rsidTr="00701B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9F011E2" w14:textId="54536406" w:rsidR="009B31F6" w:rsidRPr="0079610D" w:rsidRDefault="000E1F55" w:rsidP="005E0747">
            <w:pPr>
              <w:pStyle w:val="TableText"/>
              <w:rPr>
                <w:lang w:val="fi-FI"/>
              </w:rPr>
            </w:pPr>
            <w:r>
              <w:rPr>
                <w:lang w:val="fi-FI"/>
              </w:rPr>
              <w:t>5</w:t>
            </w:r>
          </w:p>
        </w:tc>
        <w:tc>
          <w:tcPr>
            <w:tcW w:w="0" w:type="dxa"/>
          </w:tcPr>
          <w:p w14:paraId="63DC4216" w14:textId="15499620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#80, #298, #339, #381, #394, #420</w:t>
            </w:r>
          </w:p>
        </w:tc>
        <w:tc>
          <w:tcPr>
            <w:tcW w:w="0" w:type="dxa"/>
          </w:tcPr>
          <w:p w14:paraId="79EACD09" w14:textId="4BE3EF35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Mahdollisuus hakea </w:t>
            </w:r>
            <w:proofErr w:type="spellStart"/>
            <w:r w:rsidRPr="0079610D">
              <w:rPr>
                <w:lang w:val="fi-FI"/>
              </w:rPr>
              <w:t>datahubista</w:t>
            </w:r>
            <w:proofErr w:type="spellEnd"/>
            <w:r w:rsidRPr="0079610D">
              <w:rPr>
                <w:lang w:val="fi-FI"/>
              </w:rPr>
              <w:t xml:space="preserve"> perustiedot asiakkaan kaikista käyttöpaikoista</w:t>
            </w:r>
            <w:r>
              <w:rPr>
                <w:lang w:val="fi-FI"/>
              </w:rPr>
              <w:t>.</w:t>
            </w:r>
          </w:p>
        </w:tc>
        <w:tc>
          <w:tcPr>
            <w:tcW w:w="4571" w:type="dxa"/>
          </w:tcPr>
          <w:p w14:paraId="233BD0E3" w14:textId="67702CF2" w:rsidR="009B31F6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Uusi </w:t>
            </w:r>
            <w:r>
              <w:rPr>
                <w:lang w:val="fi-FI"/>
              </w:rPr>
              <w:t xml:space="preserve">asiakastason </w:t>
            </w:r>
            <w:r w:rsidRPr="0079610D">
              <w:rPr>
                <w:lang w:val="fi-FI"/>
              </w:rPr>
              <w:t>valtuutustyyppi asiakkaan käyttöpa</w:t>
            </w:r>
            <w:r>
              <w:rPr>
                <w:lang w:val="fi-FI"/>
              </w:rPr>
              <w:t>i</w:t>
            </w:r>
            <w:r w:rsidRPr="0079610D">
              <w:rPr>
                <w:lang w:val="fi-FI"/>
              </w:rPr>
              <w:t>kkojen perustietojen hakua varten</w:t>
            </w:r>
            <w:r>
              <w:rPr>
                <w:lang w:val="fi-FI"/>
              </w:rPr>
              <w:t xml:space="preserve">. </w:t>
            </w:r>
          </w:p>
          <w:p w14:paraId="3FC8CC7A" w14:textId="4797EABE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U</w:t>
            </w:r>
            <w:r w:rsidRPr="0079610D">
              <w:rPr>
                <w:lang w:val="fi-FI"/>
              </w:rPr>
              <w:t>usi hakutapahtuma</w:t>
            </w:r>
            <w:r>
              <w:rPr>
                <w:lang w:val="fi-FI"/>
              </w:rPr>
              <w:t xml:space="preserve"> DH-137</w:t>
            </w:r>
            <w:r w:rsidRPr="0079610D">
              <w:rPr>
                <w:lang w:val="fi-FI"/>
              </w:rPr>
              <w:t>.</w:t>
            </w:r>
          </w:p>
        </w:tc>
      </w:tr>
      <w:tr w:rsidR="009B31F6" w14:paraId="7E06179E" w14:textId="4D75265F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2C199E2" w14:textId="1E31281A" w:rsidR="009B31F6" w:rsidRPr="0079610D" w:rsidRDefault="000E1F55" w:rsidP="005E0747">
            <w:pPr>
              <w:pStyle w:val="TableText"/>
              <w:rPr>
                <w:lang w:val="fi-FI"/>
              </w:rPr>
            </w:pPr>
            <w:r>
              <w:rPr>
                <w:lang w:val="fi-FI"/>
              </w:rPr>
              <w:t>6</w:t>
            </w:r>
          </w:p>
        </w:tc>
        <w:tc>
          <w:tcPr>
            <w:tcW w:w="0" w:type="dxa"/>
          </w:tcPr>
          <w:p w14:paraId="2BCB2C20" w14:textId="0B6C6F5A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#113</w:t>
            </w:r>
          </w:p>
        </w:tc>
        <w:tc>
          <w:tcPr>
            <w:tcW w:w="0" w:type="dxa"/>
          </w:tcPr>
          <w:p w14:paraId="28391C9D" w14:textId="7FB159FB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3. osapuolella mahdollisuus hakea </w:t>
            </w:r>
            <w:proofErr w:type="spellStart"/>
            <w:r w:rsidRPr="0079610D">
              <w:rPr>
                <w:lang w:val="fi-FI"/>
              </w:rPr>
              <w:t>datahubista</w:t>
            </w:r>
            <w:proofErr w:type="spellEnd"/>
            <w:r w:rsidRPr="0079610D">
              <w:rPr>
                <w:lang w:val="fi-FI"/>
              </w:rPr>
              <w:t xml:space="preserve"> </w:t>
            </w:r>
            <w:r>
              <w:rPr>
                <w:lang w:val="fi-FI"/>
              </w:rPr>
              <w:t>myynti</w:t>
            </w:r>
            <w:r w:rsidRPr="0079610D">
              <w:rPr>
                <w:lang w:val="fi-FI"/>
              </w:rPr>
              <w:t>sopimu</w:t>
            </w:r>
            <w:r>
              <w:rPr>
                <w:lang w:val="fi-FI"/>
              </w:rPr>
              <w:t xml:space="preserve">ksen </w:t>
            </w:r>
            <w:r w:rsidRPr="0079610D">
              <w:rPr>
                <w:lang w:val="fi-FI"/>
              </w:rPr>
              <w:t>tieto</w:t>
            </w:r>
            <w:r>
              <w:rPr>
                <w:lang w:val="fi-FI"/>
              </w:rPr>
              <w:t>ja.</w:t>
            </w:r>
          </w:p>
        </w:tc>
        <w:tc>
          <w:tcPr>
            <w:tcW w:w="4571" w:type="dxa"/>
          </w:tcPr>
          <w:p w14:paraId="5986DDCC" w14:textId="77777777" w:rsidR="009B31F6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>Uusi valtuutustyyppi 3. osapuolelle, jolla saa oikeuden sopimustietoon</w:t>
            </w:r>
            <w:r>
              <w:rPr>
                <w:lang w:val="fi-FI"/>
              </w:rPr>
              <w:t>.</w:t>
            </w:r>
          </w:p>
          <w:p w14:paraId="320B7EA4" w14:textId="77E52FD0" w:rsidR="009B31F6" w:rsidRPr="0079610D" w:rsidRDefault="009B31F6" w:rsidP="005E0747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59DE8597">
              <w:rPr>
                <w:lang w:val="fi-FI"/>
              </w:rPr>
              <w:t>Muutokset DH-135 hakuun, jolla sopimustiedot palautetaan</w:t>
            </w:r>
            <w:r>
              <w:rPr>
                <w:lang w:val="fi-FI"/>
              </w:rPr>
              <w:t xml:space="preserve"> osapuolelle</w:t>
            </w:r>
            <w:r w:rsidRPr="59DE8597">
              <w:rPr>
                <w:lang w:val="fi-FI"/>
              </w:rPr>
              <w:t xml:space="preserve">. </w:t>
            </w:r>
          </w:p>
        </w:tc>
      </w:tr>
      <w:tr w:rsidR="009B31F6" w14:paraId="11395D60" w14:textId="77777777" w:rsidTr="00701B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6548891" w14:textId="3D37259C" w:rsidR="009B31F6" w:rsidRPr="0079610D" w:rsidRDefault="000E1F55" w:rsidP="005E0747">
            <w:pPr>
              <w:pStyle w:val="TableText"/>
              <w:rPr>
                <w:lang w:val="fi-FI"/>
              </w:rPr>
            </w:pPr>
            <w:r>
              <w:rPr>
                <w:lang w:val="fi-FI"/>
              </w:rPr>
              <w:t>7</w:t>
            </w:r>
          </w:p>
        </w:tc>
        <w:tc>
          <w:tcPr>
            <w:tcW w:w="0" w:type="dxa"/>
          </w:tcPr>
          <w:p w14:paraId="0407F76C" w14:textId="386336AD" w:rsidR="009B31F6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#491</w:t>
            </w:r>
          </w:p>
        </w:tc>
        <w:tc>
          <w:tcPr>
            <w:tcW w:w="0" w:type="dxa"/>
          </w:tcPr>
          <w:p w14:paraId="40ABAE6B" w14:textId="06F5C86B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Korjataan virhe, jonka vuoksi myyjälle on mahdollista antaa valtuutus tyypillä ”Sopimuksen kilpailutus palveluna”, joka on tarkoitettu vain 3. osapuolen valtuutustyypiksi.</w:t>
            </w:r>
          </w:p>
        </w:tc>
        <w:tc>
          <w:tcPr>
            <w:tcW w:w="4571" w:type="dxa"/>
          </w:tcPr>
          <w:p w14:paraId="154F23F4" w14:textId="6D5FEE93" w:rsidR="009B31F6" w:rsidRPr="0079610D" w:rsidRDefault="009B31F6" w:rsidP="005E074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Lisätään validointisääntö, jonka mukaan myyjälle ei voi enää antaa valtuutusta tyypillä ” Sopimuksen kilpailutus palveluna”</w:t>
            </w:r>
          </w:p>
        </w:tc>
      </w:tr>
      <w:tr w:rsidR="000E1F55" w14:paraId="12081D11" w14:textId="77777777" w:rsidTr="009B31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</w:tcPr>
          <w:p w14:paraId="13AAC342" w14:textId="18CBCBE8" w:rsidR="000E1F55" w:rsidRDefault="000E1F55" w:rsidP="000E1F55">
            <w:pPr>
              <w:pStyle w:val="TableText"/>
              <w:rPr>
                <w:lang w:val="fi-FI"/>
              </w:rPr>
            </w:pPr>
            <w:r>
              <w:rPr>
                <w:lang w:val="fi-FI"/>
              </w:rPr>
              <w:t>8</w:t>
            </w:r>
          </w:p>
        </w:tc>
        <w:tc>
          <w:tcPr>
            <w:tcW w:w="1847" w:type="dxa"/>
          </w:tcPr>
          <w:p w14:paraId="19118981" w14:textId="452A7506" w:rsidR="000E1F55" w:rsidRDefault="000E1F55" w:rsidP="000E1F5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#406</w:t>
            </w:r>
          </w:p>
        </w:tc>
        <w:tc>
          <w:tcPr>
            <w:tcW w:w="2535" w:type="dxa"/>
          </w:tcPr>
          <w:p w14:paraId="50D4DB20" w14:textId="08D84BD0" w:rsidR="000E1F55" w:rsidRDefault="000E1F55" w:rsidP="000E1F5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 xml:space="preserve">Myös yritysasiakkaiden tulee antaa digitaalinen valtuutus suoraan </w:t>
            </w:r>
            <w:proofErr w:type="spellStart"/>
            <w:r w:rsidRPr="0079610D">
              <w:rPr>
                <w:lang w:val="fi-FI"/>
              </w:rPr>
              <w:t>datahubiin</w:t>
            </w:r>
            <w:proofErr w:type="spellEnd"/>
          </w:p>
        </w:tc>
        <w:tc>
          <w:tcPr>
            <w:tcW w:w="4571" w:type="dxa"/>
          </w:tcPr>
          <w:p w14:paraId="10E73C7C" w14:textId="6CE11BDD" w:rsidR="000E1F55" w:rsidRDefault="000E1F55" w:rsidP="000E1F5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79610D">
              <w:rPr>
                <w:lang w:val="fi-FI"/>
              </w:rPr>
              <w:t>Poistetaan valtuutusten ilmoitustapahtumat (DH-810) käytöstä.</w:t>
            </w:r>
          </w:p>
        </w:tc>
      </w:tr>
    </w:tbl>
    <w:p w14:paraId="1EFC20C9" w14:textId="227F3648" w:rsidR="00F95133" w:rsidRDefault="00F95133" w:rsidP="005E0747">
      <w:pPr>
        <w:pStyle w:val="NormalIndent"/>
      </w:pPr>
    </w:p>
    <w:p w14:paraId="6551C3F0" w14:textId="2CE7A13C" w:rsidR="00611131" w:rsidRDefault="00343EE8" w:rsidP="00343EE8">
      <w:pPr>
        <w:pStyle w:val="NormalIndent"/>
      </w:pPr>
      <w:r>
        <w:t>Muutosten kokonaisuuden hahmottamisen helpottamiseksi, suunnitellut muutokset valtuutusprosesseihin on kuvattu tässä dokumentissa erillisenä liiketoimintadokumentaatiosta. Tässä dokumentissa kuvattu toiminnallisuus tullee korvaamaan liiketoimintadokumentaation toiminnallisuuksien toteutuksen myötä seuraavasti:</w:t>
      </w:r>
    </w:p>
    <w:p w14:paraId="3B01790D" w14:textId="77777777" w:rsidR="0082067F" w:rsidRDefault="0082067F" w:rsidP="00343EE8">
      <w:pPr>
        <w:pStyle w:val="NormalIndent"/>
      </w:pPr>
    </w:p>
    <w:tbl>
      <w:tblPr>
        <w:tblStyle w:val="GridTable4-Accent11"/>
        <w:tblW w:w="0" w:type="auto"/>
        <w:tblLook w:val="04A0" w:firstRow="1" w:lastRow="0" w:firstColumn="1" w:lastColumn="0" w:noHBand="0" w:noVBand="1"/>
      </w:tblPr>
      <w:tblGrid>
        <w:gridCol w:w="2405"/>
        <w:gridCol w:w="2417"/>
        <w:gridCol w:w="2463"/>
        <w:gridCol w:w="2343"/>
      </w:tblGrid>
      <w:tr w:rsidR="00343EE8" w14:paraId="646B796F" w14:textId="77777777" w:rsidTr="00820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</w:tcPr>
          <w:p w14:paraId="7C44038B" w14:textId="77777777" w:rsidR="00343EE8" w:rsidRDefault="00343EE8" w:rsidP="002B6C4D">
            <w:pPr>
              <w:pStyle w:val="TableText"/>
            </w:pPr>
            <w:proofErr w:type="spellStart"/>
            <w:r>
              <w:t>Dokumentti</w:t>
            </w:r>
            <w:proofErr w:type="spellEnd"/>
          </w:p>
        </w:tc>
        <w:tc>
          <w:tcPr>
            <w:tcW w:w="2417" w:type="dxa"/>
          </w:tcPr>
          <w:p w14:paraId="5848E9F9" w14:textId="77777777" w:rsidR="00343EE8" w:rsidRDefault="00343EE8" w:rsidP="002B6C4D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Kappale</w:t>
            </w:r>
            <w:proofErr w:type="spellEnd"/>
          </w:p>
        </w:tc>
        <w:tc>
          <w:tcPr>
            <w:tcW w:w="2463" w:type="dxa"/>
          </w:tcPr>
          <w:p w14:paraId="0044E6AE" w14:textId="77777777" w:rsidR="00343EE8" w:rsidRDefault="00343EE8" w:rsidP="002B6C4D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Tämän</w:t>
            </w:r>
            <w:proofErr w:type="spellEnd"/>
            <w:r>
              <w:t xml:space="preserve"> </w:t>
            </w:r>
            <w:proofErr w:type="spellStart"/>
            <w:r>
              <w:t>dokumentin</w:t>
            </w:r>
            <w:proofErr w:type="spellEnd"/>
            <w:r>
              <w:t xml:space="preserve"> </w:t>
            </w:r>
            <w:proofErr w:type="spellStart"/>
            <w:r>
              <w:t>kappale</w:t>
            </w:r>
            <w:proofErr w:type="spellEnd"/>
          </w:p>
        </w:tc>
        <w:tc>
          <w:tcPr>
            <w:tcW w:w="2343" w:type="dxa"/>
          </w:tcPr>
          <w:p w14:paraId="6E523FEE" w14:textId="3681B737" w:rsidR="00343EE8" w:rsidRDefault="00343EE8" w:rsidP="002B6C4D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Huomiot</w:t>
            </w:r>
            <w:proofErr w:type="spellEnd"/>
            <w:r w:rsidR="00154BC2">
              <w:t xml:space="preserve"> / </w:t>
            </w:r>
            <w:proofErr w:type="spellStart"/>
            <w:r w:rsidR="00154BC2">
              <w:t>muutokset</w:t>
            </w:r>
            <w:proofErr w:type="spellEnd"/>
          </w:p>
        </w:tc>
      </w:tr>
      <w:tr w:rsidR="00343EE8" w:rsidRPr="006E533D" w14:paraId="33F5C516" w14:textId="77777777" w:rsidTr="002B6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A1E75D0" w14:textId="77777777" w:rsidR="00343EE8" w:rsidRDefault="00343EE8" w:rsidP="002B6C4D">
            <w:pPr>
              <w:pStyle w:val="TableText"/>
            </w:pPr>
            <w:proofErr w:type="spellStart"/>
            <w:r w:rsidRPr="000044CD">
              <w:t>Sähkön</w:t>
            </w:r>
            <w:proofErr w:type="spellEnd"/>
            <w:r w:rsidRPr="000044CD">
              <w:t xml:space="preserve"> </w:t>
            </w:r>
            <w:proofErr w:type="spellStart"/>
            <w:r w:rsidRPr="000044CD">
              <w:t>vähittäismarkkinoiden</w:t>
            </w:r>
            <w:proofErr w:type="spellEnd"/>
            <w:r w:rsidRPr="000044CD">
              <w:t xml:space="preserve"> </w:t>
            </w:r>
            <w:proofErr w:type="spellStart"/>
            <w:r w:rsidRPr="000044CD">
              <w:t>liiketoimintaprosessit</w:t>
            </w:r>
            <w:proofErr w:type="spellEnd"/>
            <w:r w:rsidRPr="000044CD">
              <w:t xml:space="preserve"> </w:t>
            </w:r>
            <w:proofErr w:type="spellStart"/>
            <w:r w:rsidRPr="000044CD">
              <w:t>datahubissa</w:t>
            </w:r>
            <w:proofErr w:type="spellEnd"/>
          </w:p>
        </w:tc>
        <w:tc>
          <w:tcPr>
            <w:tcW w:w="2417" w:type="dxa"/>
          </w:tcPr>
          <w:p w14:paraId="4D9A61E9" w14:textId="77777777" w:rsidR="00343EE8" w:rsidRPr="00701B18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701B18">
              <w:rPr>
                <w:lang w:val="fi-FI"/>
              </w:rPr>
              <w:t>3.9 3.9 DH-800 Valtuutukset ja toimeksiannot (osin)</w:t>
            </w:r>
          </w:p>
          <w:p w14:paraId="36AB0E13" w14:textId="77777777" w:rsidR="00343EE8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44CD">
              <w:t xml:space="preserve">3.9.1Asiakkaan </w:t>
            </w:r>
            <w:proofErr w:type="spellStart"/>
            <w:r w:rsidRPr="000044CD">
              <w:t>antamat</w:t>
            </w:r>
            <w:proofErr w:type="spellEnd"/>
            <w:r w:rsidRPr="000044CD">
              <w:t xml:space="preserve"> </w:t>
            </w:r>
            <w:proofErr w:type="spellStart"/>
            <w:r w:rsidRPr="000044CD">
              <w:t>valtuutukset</w:t>
            </w:r>
            <w:proofErr w:type="spellEnd"/>
          </w:p>
        </w:tc>
        <w:tc>
          <w:tcPr>
            <w:tcW w:w="2463" w:type="dxa"/>
          </w:tcPr>
          <w:p w14:paraId="5B47ADFE" w14:textId="2DB8803D" w:rsidR="00343EE8" w:rsidRDefault="009E2D3B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</w:t>
            </w:r>
            <w:proofErr w:type="spellStart"/>
            <w:r>
              <w:t>Asiakkaan</w:t>
            </w:r>
            <w:proofErr w:type="spellEnd"/>
            <w:r>
              <w:t xml:space="preserve"> </w:t>
            </w:r>
            <w:proofErr w:type="spellStart"/>
            <w:r>
              <w:t>valtuutukset</w:t>
            </w:r>
            <w:proofErr w:type="spellEnd"/>
            <w:r>
              <w:t xml:space="preserve"> </w:t>
            </w:r>
            <w:proofErr w:type="spellStart"/>
            <w:r>
              <w:t>osapuolille</w:t>
            </w:r>
            <w:proofErr w:type="spellEnd"/>
          </w:p>
        </w:tc>
        <w:tc>
          <w:tcPr>
            <w:tcW w:w="2343" w:type="dxa"/>
          </w:tcPr>
          <w:p w14:paraId="67EAC0DD" w14:textId="2776E8B4" w:rsidR="00343EE8" w:rsidRPr="006E533D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6E533D">
              <w:rPr>
                <w:lang w:val="fi-FI"/>
              </w:rPr>
              <w:t>Nykyinen dokumentaatio uudelleen kirjoitettu v</w:t>
            </w:r>
            <w:r>
              <w:rPr>
                <w:lang w:val="fi-FI"/>
              </w:rPr>
              <w:t>astaamaan tulevia prosesseja ja</w:t>
            </w:r>
            <w:r w:rsidR="00B35C28">
              <w:rPr>
                <w:lang w:val="fi-FI"/>
              </w:rPr>
              <w:t xml:space="preserve"> muutoksia valtuutustyypeissä ja valtuutuksen voimassaoloajoissa</w:t>
            </w:r>
            <w:r>
              <w:rPr>
                <w:lang w:val="fi-FI"/>
              </w:rPr>
              <w:t>.</w:t>
            </w:r>
          </w:p>
        </w:tc>
      </w:tr>
      <w:tr w:rsidR="00343EE8" w:rsidRPr="000044CD" w14:paraId="7A76F539" w14:textId="77777777" w:rsidTr="002B6C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696BEEC" w14:textId="77777777" w:rsidR="00343EE8" w:rsidRDefault="00343EE8" w:rsidP="002B6C4D">
            <w:pPr>
              <w:pStyle w:val="TableText"/>
            </w:pPr>
            <w:r w:rsidRPr="000044CD">
              <w:t xml:space="preserve">Datahub </w:t>
            </w:r>
            <w:proofErr w:type="spellStart"/>
            <w:r w:rsidRPr="000044CD">
              <w:t>tapahtumat</w:t>
            </w:r>
            <w:proofErr w:type="spellEnd"/>
          </w:p>
        </w:tc>
        <w:tc>
          <w:tcPr>
            <w:tcW w:w="2417" w:type="dxa"/>
          </w:tcPr>
          <w:p w14:paraId="10274D16" w14:textId="77777777" w:rsidR="00343EE8" w:rsidRPr="00701B18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701B18">
              <w:rPr>
                <w:lang w:val="fi-FI"/>
              </w:rPr>
              <w:t>4.17 DH-135 Käyttöpaikan ja asiakastietojen haku – 3. osapuoli</w:t>
            </w:r>
          </w:p>
        </w:tc>
        <w:tc>
          <w:tcPr>
            <w:tcW w:w="2463" w:type="dxa"/>
          </w:tcPr>
          <w:p w14:paraId="4EC50774" w14:textId="5BF35561" w:rsidR="00343EE8" w:rsidRPr="000044CD" w:rsidRDefault="009E2D3B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</w:t>
            </w:r>
            <w:r w:rsidR="00343EE8" w:rsidRPr="000044CD">
              <w:rPr>
                <w:lang w:val="fi-FI"/>
              </w:rPr>
              <w:t>.1 DH-135 Käyttöpaikka ja asiakastietojen haku - 3. osapuoli</w:t>
            </w:r>
          </w:p>
        </w:tc>
        <w:tc>
          <w:tcPr>
            <w:tcW w:w="2343" w:type="dxa"/>
          </w:tcPr>
          <w:p w14:paraId="77BBCB66" w14:textId="77777777" w:rsidR="00343EE8" w:rsidRPr="000044CD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Haun palautukseen lisätty myyntisopimuksesta palautettavat tiedot.</w:t>
            </w:r>
          </w:p>
        </w:tc>
      </w:tr>
      <w:tr w:rsidR="00343EE8" w:rsidRPr="000044CD" w14:paraId="3AF1D771" w14:textId="77777777" w:rsidTr="002B6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0AA7E93" w14:textId="77777777" w:rsidR="00343EE8" w:rsidRPr="000044CD" w:rsidRDefault="00343EE8" w:rsidP="002B6C4D">
            <w:pPr>
              <w:pStyle w:val="TableText"/>
              <w:rPr>
                <w:lang w:val="fi-FI"/>
              </w:rPr>
            </w:pPr>
            <w:r w:rsidRPr="000044CD">
              <w:t xml:space="preserve">Datahub </w:t>
            </w:r>
            <w:proofErr w:type="spellStart"/>
            <w:r w:rsidRPr="000044CD">
              <w:t>tapahtumat</w:t>
            </w:r>
            <w:proofErr w:type="spellEnd"/>
          </w:p>
        </w:tc>
        <w:tc>
          <w:tcPr>
            <w:tcW w:w="2417" w:type="dxa"/>
          </w:tcPr>
          <w:p w14:paraId="67C69269" w14:textId="77777777" w:rsidR="00343EE8" w:rsidRPr="000044CD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-</w:t>
            </w:r>
          </w:p>
        </w:tc>
        <w:tc>
          <w:tcPr>
            <w:tcW w:w="2463" w:type="dxa"/>
          </w:tcPr>
          <w:p w14:paraId="47EBAB26" w14:textId="5BF7D6A2" w:rsidR="00343EE8" w:rsidRPr="000044CD" w:rsidRDefault="009E2D3B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</w:t>
            </w:r>
            <w:r w:rsidR="00343EE8" w:rsidRPr="006E533D">
              <w:rPr>
                <w:lang w:val="fi-FI"/>
              </w:rPr>
              <w:t>.2</w:t>
            </w:r>
            <w:r w:rsidR="00343EE8">
              <w:rPr>
                <w:lang w:val="fi-FI"/>
              </w:rPr>
              <w:t xml:space="preserve"> </w:t>
            </w:r>
            <w:r w:rsidR="00343EE8" w:rsidRPr="006E533D">
              <w:rPr>
                <w:lang w:val="fi-FI"/>
              </w:rPr>
              <w:t>DH-137 Asiakkaan käyttöpaikkojen haku</w:t>
            </w:r>
          </w:p>
        </w:tc>
        <w:tc>
          <w:tcPr>
            <w:tcW w:w="2343" w:type="dxa"/>
          </w:tcPr>
          <w:p w14:paraId="3711A4F3" w14:textId="77777777" w:rsidR="00343EE8" w:rsidRPr="000044CD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Uusi tapahtuma, ei nykyisessä dokumentaatiossa</w:t>
            </w:r>
          </w:p>
        </w:tc>
      </w:tr>
      <w:tr w:rsidR="00343EE8" w:rsidRPr="000044CD" w14:paraId="00C2B6A0" w14:textId="77777777" w:rsidTr="002B6C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AE2E9BB" w14:textId="77777777" w:rsidR="00343EE8" w:rsidRPr="000044CD" w:rsidRDefault="00343EE8" w:rsidP="002B6C4D">
            <w:pPr>
              <w:pStyle w:val="TableText"/>
              <w:rPr>
                <w:lang w:val="fi-FI"/>
              </w:rPr>
            </w:pPr>
            <w:r w:rsidRPr="000044CD">
              <w:t xml:space="preserve">Datahub </w:t>
            </w:r>
            <w:proofErr w:type="spellStart"/>
            <w:r w:rsidRPr="000044CD">
              <w:t>tapahtumat</w:t>
            </w:r>
            <w:proofErr w:type="spellEnd"/>
          </w:p>
        </w:tc>
        <w:tc>
          <w:tcPr>
            <w:tcW w:w="2417" w:type="dxa"/>
          </w:tcPr>
          <w:p w14:paraId="1E2DA96A" w14:textId="77777777" w:rsidR="00343EE8" w:rsidRPr="000044CD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 w:rsidRPr="006E533D">
              <w:rPr>
                <w:lang w:val="fi-FI"/>
              </w:rPr>
              <w:t>11.1</w:t>
            </w:r>
            <w:r>
              <w:rPr>
                <w:lang w:val="fi-FI"/>
              </w:rPr>
              <w:t xml:space="preserve"> </w:t>
            </w:r>
            <w:r w:rsidRPr="006E533D">
              <w:rPr>
                <w:lang w:val="fi-FI"/>
              </w:rPr>
              <w:t>DH-811, DH-812, DH-813 Asiakkaan valtuutuksesta ilmoitus osapuolelta</w:t>
            </w:r>
          </w:p>
        </w:tc>
        <w:tc>
          <w:tcPr>
            <w:tcW w:w="2463" w:type="dxa"/>
          </w:tcPr>
          <w:p w14:paraId="58C9125C" w14:textId="4891CF81" w:rsidR="00343EE8" w:rsidRPr="006E533D" w:rsidRDefault="009E2D3B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</w:t>
            </w:r>
            <w:r w:rsidR="00343EE8" w:rsidRPr="006E533D">
              <w:rPr>
                <w:lang w:val="fi-FI"/>
              </w:rPr>
              <w:t>.3</w:t>
            </w:r>
            <w:r w:rsidR="00343EE8">
              <w:rPr>
                <w:lang w:val="fi-FI"/>
              </w:rPr>
              <w:t xml:space="preserve"> </w:t>
            </w:r>
            <w:r w:rsidR="00343EE8" w:rsidRPr="006E533D">
              <w:rPr>
                <w:lang w:val="fi-FI"/>
              </w:rPr>
              <w:t>DH-811, DH-812, DH-813 Asiakkaan valtuutuksesta ilmoitus osapuolelta</w:t>
            </w:r>
          </w:p>
        </w:tc>
        <w:tc>
          <w:tcPr>
            <w:tcW w:w="2343" w:type="dxa"/>
          </w:tcPr>
          <w:p w14:paraId="34D23EDF" w14:textId="1BCDB0ED" w:rsidR="00343EE8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Tapahtuma poistetaan</w:t>
            </w:r>
            <w:r w:rsidR="00B35C28">
              <w:rPr>
                <w:lang w:val="fi-FI"/>
              </w:rPr>
              <w:t xml:space="preserve"> käytöstä</w:t>
            </w:r>
            <w:r>
              <w:rPr>
                <w:lang w:val="fi-FI"/>
              </w:rPr>
              <w:t>, jolloin kappale poistuu dokumentaatiosta.</w:t>
            </w:r>
          </w:p>
        </w:tc>
      </w:tr>
      <w:tr w:rsidR="00343EE8" w:rsidRPr="000044CD" w14:paraId="65109181" w14:textId="77777777" w:rsidTr="002B6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8E4C1C9" w14:textId="77777777" w:rsidR="00343EE8" w:rsidRPr="000044CD" w:rsidRDefault="00343EE8" w:rsidP="002B6C4D">
            <w:pPr>
              <w:pStyle w:val="TableText"/>
              <w:rPr>
                <w:lang w:val="fi-FI"/>
              </w:rPr>
            </w:pPr>
            <w:r w:rsidRPr="000044CD">
              <w:t xml:space="preserve">Datahub </w:t>
            </w:r>
            <w:proofErr w:type="spellStart"/>
            <w:r w:rsidRPr="000044CD">
              <w:t>tapahtumat</w:t>
            </w:r>
            <w:proofErr w:type="spellEnd"/>
          </w:p>
        </w:tc>
        <w:tc>
          <w:tcPr>
            <w:tcW w:w="2417" w:type="dxa"/>
          </w:tcPr>
          <w:p w14:paraId="0AEB1590" w14:textId="77777777" w:rsidR="00343EE8" w:rsidRPr="000044CD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6E533D">
              <w:rPr>
                <w:lang w:val="fi-FI"/>
              </w:rPr>
              <w:t>11.2</w:t>
            </w:r>
            <w:r>
              <w:rPr>
                <w:lang w:val="fi-FI"/>
              </w:rPr>
              <w:t xml:space="preserve"> </w:t>
            </w:r>
            <w:r w:rsidRPr="006E533D">
              <w:rPr>
                <w:lang w:val="fi-FI"/>
              </w:rPr>
              <w:t>DH-821, DH-822, DH-823 Asiakkaan antamasta valtuutuksesta ilmoitus osapuolelle</w:t>
            </w:r>
          </w:p>
        </w:tc>
        <w:tc>
          <w:tcPr>
            <w:tcW w:w="2463" w:type="dxa"/>
          </w:tcPr>
          <w:p w14:paraId="77A6F692" w14:textId="63A737A1" w:rsidR="00343EE8" w:rsidRPr="006E533D" w:rsidRDefault="009E2D3B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</w:t>
            </w:r>
            <w:r w:rsidR="00343EE8" w:rsidRPr="006E533D">
              <w:rPr>
                <w:lang w:val="fi-FI"/>
              </w:rPr>
              <w:t>.4</w:t>
            </w:r>
            <w:r w:rsidR="00343EE8">
              <w:rPr>
                <w:lang w:val="fi-FI"/>
              </w:rPr>
              <w:t xml:space="preserve"> </w:t>
            </w:r>
            <w:r w:rsidR="00343EE8" w:rsidRPr="006E533D">
              <w:rPr>
                <w:lang w:val="fi-FI"/>
              </w:rPr>
              <w:t>DH-821, DH-822, DH-823, DH-824 Asiakkaan antamasta valtuutuksesta ilmoitus osapuolelle</w:t>
            </w:r>
          </w:p>
        </w:tc>
        <w:tc>
          <w:tcPr>
            <w:tcW w:w="2343" w:type="dxa"/>
          </w:tcPr>
          <w:p w14:paraId="5B4E4742" w14:textId="19462D82" w:rsidR="00343EE8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Tapahtumasta poistettu valtuutuksen loppuajan pakollisuus</w:t>
            </w:r>
            <w:r w:rsidR="009E2D3B">
              <w:rPr>
                <w:lang w:val="fi-FI"/>
              </w:rPr>
              <w:t xml:space="preserve"> sekä lisätty uudet valtuutustyypit</w:t>
            </w:r>
            <w:r>
              <w:rPr>
                <w:lang w:val="fi-FI"/>
              </w:rPr>
              <w:t>.</w:t>
            </w:r>
          </w:p>
        </w:tc>
      </w:tr>
      <w:tr w:rsidR="00343EE8" w:rsidRPr="000044CD" w14:paraId="6F886BA3" w14:textId="77777777" w:rsidTr="002B6C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7AAFC98" w14:textId="77777777" w:rsidR="00343EE8" w:rsidRPr="000044CD" w:rsidRDefault="00343EE8" w:rsidP="002B6C4D">
            <w:pPr>
              <w:pStyle w:val="TableText"/>
              <w:rPr>
                <w:lang w:val="fi-FI"/>
              </w:rPr>
            </w:pPr>
            <w:r w:rsidRPr="000044CD">
              <w:t xml:space="preserve">Datahub </w:t>
            </w:r>
            <w:proofErr w:type="spellStart"/>
            <w:r w:rsidRPr="000044CD">
              <w:t>tapahtumat</w:t>
            </w:r>
            <w:proofErr w:type="spellEnd"/>
          </w:p>
        </w:tc>
        <w:tc>
          <w:tcPr>
            <w:tcW w:w="2417" w:type="dxa"/>
          </w:tcPr>
          <w:p w14:paraId="05A9414B" w14:textId="77777777" w:rsidR="00343EE8" w:rsidRPr="000044CD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-</w:t>
            </w:r>
          </w:p>
        </w:tc>
        <w:tc>
          <w:tcPr>
            <w:tcW w:w="2463" w:type="dxa"/>
          </w:tcPr>
          <w:p w14:paraId="493A8734" w14:textId="13B1EDD3" w:rsidR="00343EE8" w:rsidRPr="006E533D" w:rsidRDefault="009E2D3B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</w:t>
            </w:r>
            <w:r w:rsidR="00343EE8" w:rsidRPr="006E533D">
              <w:rPr>
                <w:lang w:val="fi-FI"/>
              </w:rPr>
              <w:t>.5</w:t>
            </w:r>
            <w:r w:rsidR="00343EE8">
              <w:rPr>
                <w:lang w:val="fi-FI"/>
              </w:rPr>
              <w:t xml:space="preserve"> </w:t>
            </w:r>
            <w:r w:rsidR="00343EE8" w:rsidRPr="006E533D">
              <w:rPr>
                <w:lang w:val="fi-FI"/>
              </w:rPr>
              <w:t>DH-831, DH-832, DH-834 Valtuutuspyyntö osapuolelta asiakkaalle</w:t>
            </w:r>
          </w:p>
        </w:tc>
        <w:tc>
          <w:tcPr>
            <w:tcW w:w="2343" w:type="dxa"/>
          </w:tcPr>
          <w:p w14:paraId="6561AF21" w14:textId="77777777" w:rsidR="00343EE8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Uusi tapahtuma, ei nykyisessä dokumentaatiossa</w:t>
            </w:r>
          </w:p>
        </w:tc>
      </w:tr>
      <w:tr w:rsidR="00343EE8" w:rsidRPr="000044CD" w14:paraId="6BF27079" w14:textId="77777777" w:rsidTr="002B6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F964692" w14:textId="77777777" w:rsidR="00343EE8" w:rsidRPr="000044CD" w:rsidRDefault="00343EE8" w:rsidP="002B6C4D">
            <w:pPr>
              <w:pStyle w:val="TableText"/>
              <w:rPr>
                <w:lang w:val="fi-FI"/>
              </w:rPr>
            </w:pPr>
            <w:r w:rsidRPr="000044CD">
              <w:t xml:space="preserve">Datahub </w:t>
            </w:r>
            <w:proofErr w:type="spellStart"/>
            <w:r w:rsidRPr="000044CD">
              <w:t>tapahtumat</w:t>
            </w:r>
            <w:proofErr w:type="spellEnd"/>
          </w:p>
        </w:tc>
        <w:tc>
          <w:tcPr>
            <w:tcW w:w="2417" w:type="dxa"/>
          </w:tcPr>
          <w:p w14:paraId="231E40B5" w14:textId="77777777" w:rsidR="00343EE8" w:rsidRPr="000044CD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-</w:t>
            </w:r>
          </w:p>
        </w:tc>
        <w:tc>
          <w:tcPr>
            <w:tcW w:w="2463" w:type="dxa"/>
          </w:tcPr>
          <w:p w14:paraId="5AA52848" w14:textId="069DB4A1" w:rsidR="00343EE8" w:rsidRPr="006E533D" w:rsidRDefault="009E2D3B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</w:t>
            </w:r>
            <w:r w:rsidR="00343EE8" w:rsidRPr="006E533D">
              <w:rPr>
                <w:lang w:val="fi-FI"/>
              </w:rPr>
              <w:t>.6</w:t>
            </w:r>
            <w:r w:rsidR="009B31F6">
              <w:rPr>
                <w:lang w:val="fi-FI"/>
              </w:rPr>
              <w:t xml:space="preserve"> </w:t>
            </w:r>
            <w:r w:rsidR="00343EE8" w:rsidRPr="006E533D">
              <w:rPr>
                <w:lang w:val="fi-FI"/>
              </w:rPr>
              <w:t>DH-841, DH-842 ja DH-844 Osapuolen ilmoitus valtuutuksen päättymisestä</w:t>
            </w:r>
          </w:p>
        </w:tc>
        <w:tc>
          <w:tcPr>
            <w:tcW w:w="2343" w:type="dxa"/>
          </w:tcPr>
          <w:p w14:paraId="0D074BC5" w14:textId="77777777" w:rsidR="00343EE8" w:rsidRDefault="00343EE8" w:rsidP="002B6C4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Uusi tapahtuma, ei nykyisessä dokumentaatiossa</w:t>
            </w:r>
          </w:p>
        </w:tc>
      </w:tr>
      <w:tr w:rsidR="00343EE8" w:rsidRPr="000044CD" w14:paraId="326B15D7" w14:textId="77777777" w:rsidTr="002B6C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ED1BCBB" w14:textId="77777777" w:rsidR="00343EE8" w:rsidRPr="000044CD" w:rsidRDefault="00343EE8" w:rsidP="002B6C4D">
            <w:pPr>
              <w:pStyle w:val="TableText"/>
              <w:rPr>
                <w:lang w:val="fi-FI"/>
              </w:rPr>
            </w:pPr>
            <w:r w:rsidRPr="000044CD">
              <w:t xml:space="preserve">Datahub </w:t>
            </w:r>
            <w:proofErr w:type="spellStart"/>
            <w:r w:rsidRPr="000044CD">
              <w:t>tapahtumat</w:t>
            </w:r>
            <w:proofErr w:type="spellEnd"/>
          </w:p>
        </w:tc>
        <w:tc>
          <w:tcPr>
            <w:tcW w:w="2417" w:type="dxa"/>
          </w:tcPr>
          <w:p w14:paraId="5F4225A0" w14:textId="77777777" w:rsidR="00343EE8" w:rsidRPr="000044CD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-</w:t>
            </w:r>
          </w:p>
        </w:tc>
        <w:tc>
          <w:tcPr>
            <w:tcW w:w="2463" w:type="dxa"/>
          </w:tcPr>
          <w:p w14:paraId="07AA6736" w14:textId="78206F07" w:rsidR="00343EE8" w:rsidRPr="006E533D" w:rsidRDefault="009E2D3B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</w:t>
            </w:r>
            <w:r w:rsidR="00343EE8">
              <w:rPr>
                <w:lang w:val="fi-FI"/>
              </w:rPr>
              <w:t xml:space="preserve">.7 </w:t>
            </w:r>
            <w:r w:rsidR="00343EE8" w:rsidRPr="006E533D">
              <w:rPr>
                <w:lang w:val="fi-FI"/>
              </w:rPr>
              <w:t>DH-8</w:t>
            </w:r>
            <w:r w:rsidR="00343EE8">
              <w:rPr>
                <w:lang w:val="fi-FI"/>
              </w:rPr>
              <w:t>5</w:t>
            </w:r>
            <w:r w:rsidR="00343EE8" w:rsidRPr="006E533D">
              <w:rPr>
                <w:lang w:val="fi-FI"/>
              </w:rPr>
              <w:t>1, DH-8</w:t>
            </w:r>
            <w:r w:rsidR="00343EE8">
              <w:rPr>
                <w:lang w:val="fi-FI"/>
              </w:rPr>
              <w:t>5</w:t>
            </w:r>
            <w:r w:rsidR="00343EE8" w:rsidRPr="006E533D">
              <w:rPr>
                <w:lang w:val="fi-FI"/>
              </w:rPr>
              <w:t>2 ja DH-8</w:t>
            </w:r>
            <w:r w:rsidR="00343EE8">
              <w:rPr>
                <w:lang w:val="fi-FI"/>
              </w:rPr>
              <w:t>5</w:t>
            </w:r>
            <w:r w:rsidR="00343EE8" w:rsidRPr="006E533D">
              <w:rPr>
                <w:lang w:val="fi-FI"/>
              </w:rPr>
              <w:t>4</w:t>
            </w:r>
            <w:r w:rsidR="00343EE8">
              <w:rPr>
                <w:lang w:val="fi-FI"/>
              </w:rPr>
              <w:t xml:space="preserve"> Valtuutuspyynnön peruutus</w:t>
            </w:r>
          </w:p>
        </w:tc>
        <w:tc>
          <w:tcPr>
            <w:tcW w:w="2343" w:type="dxa"/>
          </w:tcPr>
          <w:p w14:paraId="2F462E4D" w14:textId="77777777" w:rsidR="00343EE8" w:rsidRDefault="00343EE8" w:rsidP="002B6C4D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Uusi tapahtuma, ei nykyisessä dokumentaatiossa</w:t>
            </w:r>
          </w:p>
        </w:tc>
      </w:tr>
    </w:tbl>
    <w:p w14:paraId="31F40D5F" w14:textId="77777777" w:rsidR="000044CD" w:rsidRDefault="000044CD" w:rsidP="005E0747">
      <w:pPr>
        <w:pStyle w:val="NormalIndent"/>
      </w:pPr>
    </w:p>
    <w:p w14:paraId="396DA635" w14:textId="77777777" w:rsidR="005A2CB8" w:rsidRDefault="005A2CB8">
      <w:pPr>
        <w:spacing w:after="120"/>
        <w:rPr>
          <w:rFonts w:asciiTheme="majorHAnsi" w:eastAsiaTheme="majorEastAsia" w:hAnsiTheme="majorHAnsi" w:cstheme="majorBidi"/>
          <w:b/>
          <w:color w:val="9F0D16" w:themeColor="accent1" w:themeShade="BF"/>
          <w:sz w:val="36"/>
          <w:szCs w:val="32"/>
        </w:rPr>
      </w:pPr>
      <w:r>
        <w:br w:type="page"/>
      </w:r>
    </w:p>
    <w:p w14:paraId="6CA3ABE9" w14:textId="2DC353AC" w:rsidR="00016620" w:rsidRDefault="00AC5797" w:rsidP="00607A74">
      <w:pPr>
        <w:pStyle w:val="Heading1"/>
      </w:pPr>
      <w:bookmarkStart w:id="10" w:name="_Toc188523588"/>
      <w:r>
        <w:t>Asiakkaan valtuutukset osapuolille</w:t>
      </w:r>
      <w:bookmarkEnd w:id="4"/>
      <w:bookmarkEnd w:id="5"/>
      <w:bookmarkEnd w:id="6"/>
      <w:bookmarkEnd w:id="7"/>
      <w:bookmarkEnd w:id="8"/>
      <w:bookmarkEnd w:id="10"/>
    </w:p>
    <w:p w14:paraId="16F0DDFF" w14:textId="2AB68E11" w:rsidR="00A71F71" w:rsidRDefault="00AC5797" w:rsidP="00A71F71">
      <w:pPr>
        <w:pStyle w:val="Heading2"/>
      </w:pPr>
      <w:bookmarkStart w:id="11" w:name="_Toc188523589"/>
      <w:r>
        <w:t>Valtuu</w:t>
      </w:r>
      <w:r w:rsidR="00EB6E2F">
        <w:t>ttamisen periaatteet</w:t>
      </w:r>
      <w:r w:rsidR="000D09B5">
        <w:t xml:space="preserve"> </w:t>
      </w:r>
      <w:proofErr w:type="spellStart"/>
      <w:r w:rsidR="000D09B5">
        <w:t>datahubissa</w:t>
      </w:r>
      <w:bookmarkEnd w:id="11"/>
      <w:proofErr w:type="spellEnd"/>
    </w:p>
    <w:p w14:paraId="2CBC9A70" w14:textId="77777777" w:rsidR="00FE3C15" w:rsidRDefault="00911827" w:rsidP="00607A74">
      <w:proofErr w:type="spellStart"/>
      <w:r>
        <w:t>Datahub</w:t>
      </w:r>
      <w:r w:rsidRPr="00867DF0">
        <w:t>in</w:t>
      </w:r>
      <w:proofErr w:type="spellEnd"/>
      <w:r w:rsidRPr="00867DF0">
        <w:t xml:space="preserve"> osapuolten oikeuksia</w:t>
      </w:r>
      <w:r w:rsidR="00371D5C">
        <w:t xml:space="preserve"> </w:t>
      </w:r>
      <w:proofErr w:type="spellStart"/>
      <w:r w:rsidR="00371D5C">
        <w:t>datahubiin</w:t>
      </w:r>
      <w:proofErr w:type="spellEnd"/>
      <w:r w:rsidR="00371D5C">
        <w:t xml:space="preserve"> tallennettuun dataan</w:t>
      </w:r>
      <w:r w:rsidRPr="00867DF0">
        <w:t xml:space="preserve"> hallitaan</w:t>
      </w:r>
      <w:r w:rsidR="00F33E10">
        <w:t xml:space="preserve"> sopimusten lisäksi</w:t>
      </w:r>
      <w:r w:rsidRPr="00867DF0">
        <w:t xml:space="preserve"> valtuutusten avulla.</w:t>
      </w:r>
      <w:r w:rsidR="00607A74">
        <w:t xml:space="preserve"> </w:t>
      </w:r>
      <w:r w:rsidR="00A71F71">
        <w:t>A</w:t>
      </w:r>
      <w:r w:rsidR="00607A74">
        <w:t xml:space="preserve">siakkaat voivat antaa </w:t>
      </w:r>
      <w:proofErr w:type="spellStart"/>
      <w:r w:rsidR="00EC38E7">
        <w:t>datahubin</w:t>
      </w:r>
      <w:proofErr w:type="spellEnd"/>
      <w:r w:rsidR="00EC38E7">
        <w:t xml:space="preserve"> </w:t>
      </w:r>
      <w:r w:rsidR="000F6A9A">
        <w:t>osapuolelle</w:t>
      </w:r>
      <w:r w:rsidR="00EC38E7" w:rsidRPr="00607A74">
        <w:t xml:space="preserve"> </w:t>
      </w:r>
      <w:r w:rsidRPr="00607A74">
        <w:t>valtuutukse</w:t>
      </w:r>
      <w:r w:rsidR="00607A74">
        <w:t>n</w:t>
      </w:r>
      <w:r w:rsidRPr="00867DF0">
        <w:t xml:space="preserve">, jolla </w:t>
      </w:r>
      <w:r w:rsidR="00FA0333">
        <w:t>osapuoli saa oikeuden valtuutuksen sisällön määrittämään asiakkaan omistamaan tietoon.</w:t>
      </w:r>
      <w:r w:rsidRPr="00867DF0">
        <w:t xml:space="preserve"> </w:t>
      </w:r>
      <w:r w:rsidR="006B2797">
        <w:t xml:space="preserve">Asiakkaan on annettava digitaalinen valtuutus suoraan </w:t>
      </w:r>
      <w:proofErr w:type="spellStart"/>
      <w:r w:rsidR="006B2797">
        <w:t>datahubiin</w:t>
      </w:r>
      <w:proofErr w:type="spellEnd"/>
      <w:r w:rsidR="006B2797">
        <w:t xml:space="preserve">. </w:t>
      </w:r>
    </w:p>
    <w:p w14:paraId="280C014A" w14:textId="3402F29B" w:rsidR="00FE3C15" w:rsidRDefault="006B2797" w:rsidP="00607A74">
      <w:r>
        <w:t>Asiakkaan käyttöliittymänä valtuutusten luomiseen ja hallintaan toimii uusi valtuutuspalvelu, johon asiakas kirjautuu suomi.fi -tunnistautumisen kautta.</w:t>
      </w:r>
      <w:r w:rsidR="008A13BC">
        <w:t xml:space="preserve"> </w:t>
      </w:r>
      <w:r w:rsidR="00FE3C15">
        <w:t>Nykyinen loppuasiakasportaalin toiminnallisuus valtuutusten hallinnassa pysyy alkuun rinnalla, mutta mahdollisesti myöhemmässä vaiheessa asiakas ohjataan sieltä valtuutuspalveluun</w:t>
      </w:r>
      <w:r w:rsidR="009B31F6">
        <w:t xml:space="preserve"> hallinnoimaan valtuutuksia</w:t>
      </w:r>
      <w:r w:rsidR="00FE3C15">
        <w:t xml:space="preserve">. </w:t>
      </w:r>
    </w:p>
    <w:p w14:paraId="4F2D1C8B" w14:textId="2C4741A1" w:rsidR="006B2797" w:rsidRDefault="008A13BC" w:rsidP="00607A74">
      <w:r>
        <w:t xml:space="preserve">Osapuoli voi lähettää </w:t>
      </w:r>
      <w:proofErr w:type="spellStart"/>
      <w:r>
        <w:t>datahubin</w:t>
      </w:r>
      <w:proofErr w:type="spellEnd"/>
      <w:r>
        <w:t xml:space="preserve"> välitykselle asiakkaalle pyynnön valtuutuksesta, jolloin varsinainen valtuutus </w:t>
      </w:r>
      <w:r w:rsidR="00171E42">
        <w:t>luodaan</w:t>
      </w:r>
      <w:r>
        <w:t xml:space="preserve"> </w:t>
      </w:r>
      <w:proofErr w:type="spellStart"/>
      <w:r>
        <w:t>datahubiin</w:t>
      </w:r>
      <w:proofErr w:type="spellEnd"/>
      <w:r>
        <w:t xml:space="preserve"> vasta</w:t>
      </w:r>
      <w:r w:rsidR="00171E42">
        <w:t>,</w:t>
      </w:r>
      <w:r>
        <w:t xml:space="preserve"> kun asiakas hyväksyy valtuu</w:t>
      </w:r>
      <w:r w:rsidR="00171E42">
        <w:t>spyynnön</w:t>
      </w:r>
      <w:r>
        <w:t xml:space="preserve"> valtuutuspalvelussa.</w:t>
      </w:r>
    </w:p>
    <w:p w14:paraId="59BBD6BA" w14:textId="0BCBD739" w:rsidR="00911827" w:rsidRPr="005C4244" w:rsidRDefault="5289800E" w:rsidP="00E2511A">
      <w:pPr>
        <w:pStyle w:val="Heading2"/>
      </w:pPr>
      <w:bookmarkStart w:id="12" w:name="_Toc188512105"/>
      <w:bookmarkStart w:id="13" w:name="_Toc188512106"/>
      <w:bookmarkStart w:id="14" w:name="_Toc188512107"/>
      <w:bookmarkStart w:id="15" w:name="_Toc188523590"/>
      <w:bookmarkEnd w:id="12"/>
      <w:bookmarkEnd w:id="13"/>
      <w:bookmarkEnd w:id="14"/>
      <w:r>
        <w:t>Valtuutustyypit</w:t>
      </w:r>
      <w:r w:rsidR="2661DEA9">
        <w:t xml:space="preserve"> ja </w:t>
      </w:r>
      <w:r w:rsidR="0EC952C3">
        <w:t xml:space="preserve">niiden </w:t>
      </w:r>
      <w:r w:rsidR="2661DEA9">
        <w:t>voimassaolo</w:t>
      </w:r>
      <w:bookmarkEnd w:id="15"/>
    </w:p>
    <w:p w14:paraId="183EF0B6" w14:textId="7EBCD1AC" w:rsidR="00343EE8" w:rsidRPr="005C4244" w:rsidRDefault="00911827" w:rsidP="00911827">
      <w:r w:rsidRPr="005C4244">
        <w:t xml:space="preserve">Asiakas valtuuttaa </w:t>
      </w:r>
      <w:proofErr w:type="spellStart"/>
      <w:r w:rsidRPr="005C4244">
        <w:t>datahubin</w:t>
      </w:r>
      <w:proofErr w:type="spellEnd"/>
      <w:r w:rsidRPr="005C4244">
        <w:t xml:space="preserve"> osapuolen omien tietojensa käyttöön tiettyä tarkoitusta varten. Seuraavassa taulukossa on esitetty </w:t>
      </w:r>
      <w:proofErr w:type="spellStart"/>
      <w:r w:rsidR="004B252F">
        <w:t>datahubin</w:t>
      </w:r>
      <w:proofErr w:type="spellEnd"/>
      <w:r w:rsidR="004B252F">
        <w:t xml:space="preserve"> tukemat </w:t>
      </w:r>
      <w:r w:rsidRPr="005C4244">
        <w:t>valtuutusten käyttötarkoitu</w:t>
      </w:r>
      <w:r w:rsidR="004B252F">
        <w:t>kset</w:t>
      </w:r>
      <w:r w:rsidRPr="005C4244">
        <w:t>.</w:t>
      </w:r>
      <w:r w:rsidR="00171E42">
        <w:t xml:space="preserve"> </w:t>
      </w:r>
      <w:r w:rsidR="00343EE8">
        <w:t xml:space="preserve">Taulukossa on kuvattu ylätasolla mihin tietoihin kukin valtuutustyyppi antaa oikeuden, ja tarkempi kuvaus tietosisällöstä on kuvattu </w:t>
      </w:r>
      <w:proofErr w:type="spellStart"/>
      <w:r w:rsidR="00343EE8">
        <w:t>Datahub</w:t>
      </w:r>
      <w:proofErr w:type="spellEnd"/>
      <w:r w:rsidR="00343EE8">
        <w:t xml:space="preserve"> tapahtumissa (kappale 4).</w:t>
      </w:r>
    </w:p>
    <w:p w14:paraId="53072416" w14:textId="69B0C6E6" w:rsidR="00911827" w:rsidRDefault="00911827" w:rsidP="00911827">
      <w:pPr>
        <w:pStyle w:val="Caption"/>
      </w:pPr>
      <w:bookmarkStart w:id="16" w:name="_Toc461448572"/>
      <w:bookmarkStart w:id="17" w:name="_Toc463440554"/>
      <w:r w:rsidRPr="003E4003">
        <w:t>Taulukko</w:t>
      </w:r>
      <w:r w:rsidRPr="007033E3">
        <w:t xml:space="preserve"> </w:t>
      </w:r>
      <w:r w:rsidR="00742555">
        <w:rPr>
          <w:noProof/>
        </w:rPr>
        <w:fldChar w:fldCharType="begin"/>
      </w:r>
      <w:r w:rsidR="00742555" w:rsidRPr="007033E3">
        <w:rPr>
          <w:noProof/>
        </w:rPr>
        <w:instrText xml:space="preserve"> </w:instrText>
      </w:r>
      <w:r w:rsidR="00742555">
        <w:rPr>
          <w:noProof/>
        </w:rPr>
        <w:instrText xml:space="preserve">SEQ Taulukko \* ARABIC </w:instrText>
      </w:r>
      <w:r w:rsidR="00742555">
        <w:rPr>
          <w:noProof/>
        </w:rPr>
        <w:fldChar w:fldCharType="separate"/>
      </w:r>
      <w:r w:rsidR="000F5736">
        <w:rPr>
          <w:noProof/>
        </w:rPr>
        <w:t>1</w:t>
      </w:r>
      <w:r w:rsidR="00742555">
        <w:rPr>
          <w:noProof/>
        </w:rPr>
        <w:fldChar w:fldCharType="end"/>
      </w:r>
      <w:r>
        <w:t xml:space="preserve"> Valtuutusten käyttötarkoituksia</w:t>
      </w:r>
      <w:bookmarkEnd w:id="16"/>
      <w:bookmarkEnd w:id="17"/>
    </w:p>
    <w:tbl>
      <w:tblPr>
        <w:tblStyle w:val="GridTable4-Accent1"/>
        <w:tblW w:w="9571" w:type="dxa"/>
        <w:tblLayout w:type="fixed"/>
        <w:tblLook w:val="04A0" w:firstRow="1" w:lastRow="0" w:firstColumn="1" w:lastColumn="0" w:noHBand="0" w:noVBand="1"/>
      </w:tblPr>
      <w:tblGrid>
        <w:gridCol w:w="519"/>
        <w:gridCol w:w="2595"/>
        <w:gridCol w:w="1359"/>
        <w:gridCol w:w="1476"/>
        <w:gridCol w:w="1984"/>
        <w:gridCol w:w="1638"/>
      </w:tblGrid>
      <w:tr w:rsidR="0041213D" w:rsidRPr="0014201E" w14:paraId="42143641" w14:textId="74AF9CB0" w:rsidTr="00FF4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51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9" w:type="dxa"/>
          </w:tcPr>
          <w:p w14:paraId="54004C43" w14:textId="77777777" w:rsidR="009E3E4C" w:rsidRPr="0014201E" w:rsidRDefault="009E3E4C" w:rsidP="0014201E">
            <w:pPr>
              <w:pStyle w:val="Taulukkoteksti"/>
            </w:pPr>
            <w:r>
              <w:t>#</w:t>
            </w:r>
          </w:p>
        </w:tc>
        <w:tc>
          <w:tcPr>
            <w:tcW w:w="2595" w:type="dxa"/>
          </w:tcPr>
          <w:p w14:paraId="2A7A923D" w14:textId="77777777" w:rsidR="009E3E4C" w:rsidRPr="0014201E" w:rsidRDefault="009E3E4C" w:rsidP="0014201E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Valtuutuksen tarkoitus</w:t>
            </w:r>
          </w:p>
        </w:tc>
        <w:tc>
          <w:tcPr>
            <w:tcW w:w="1359" w:type="dxa"/>
          </w:tcPr>
          <w:p w14:paraId="3B48F737" w14:textId="77777777" w:rsidR="009E3E4C" w:rsidRPr="0014201E" w:rsidRDefault="009E3E4C" w:rsidP="0014201E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 xml:space="preserve">Valtuutettu </w:t>
            </w:r>
            <w:proofErr w:type="spellStart"/>
            <w:r w:rsidRPr="0014201E">
              <w:t>datahubin</w:t>
            </w:r>
            <w:proofErr w:type="spellEnd"/>
            <w:r w:rsidRPr="0014201E">
              <w:t xml:space="preserve"> osapuoli</w:t>
            </w:r>
          </w:p>
        </w:tc>
        <w:tc>
          <w:tcPr>
            <w:tcW w:w="1476" w:type="dxa"/>
          </w:tcPr>
          <w:p w14:paraId="7940D6A3" w14:textId="77777777" w:rsidR="009E3E4C" w:rsidRPr="0014201E" w:rsidRDefault="009E3E4C" w:rsidP="0014201E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Valtuutuksen voimassaoloaika</w:t>
            </w:r>
          </w:p>
        </w:tc>
        <w:tc>
          <w:tcPr>
            <w:tcW w:w="1984" w:type="dxa"/>
          </w:tcPr>
          <w:p w14:paraId="47772D5D" w14:textId="77777777" w:rsidR="009E3E4C" w:rsidRPr="0014201E" w:rsidRDefault="009E3E4C" w:rsidP="0014201E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Valtuutuksen antamat oikeudet</w:t>
            </w:r>
          </w:p>
        </w:tc>
        <w:tc>
          <w:tcPr>
            <w:tcW w:w="1638" w:type="dxa"/>
          </w:tcPr>
          <w:p w14:paraId="101B1343" w14:textId="0810B6AB" w:rsidR="009E3E4C" w:rsidRPr="0014201E" w:rsidRDefault="00F34818" w:rsidP="0014201E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Pääsy mittaustietoon</w:t>
            </w:r>
          </w:p>
        </w:tc>
      </w:tr>
      <w:tr w:rsidR="0041213D" w:rsidRPr="0014201E" w14:paraId="70491256" w14:textId="79BEA69C" w:rsidTr="00FF4870">
        <w:trPr>
          <w:cantSplit/>
          <w:trHeight w:val="1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1C7243EA" w14:textId="77777777" w:rsidR="009E3E4C" w:rsidRPr="0014201E" w:rsidRDefault="009E3E4C" w:rsidP="0014201E">
            <w:pPr>
              <w:pStyle w:val="Taulukkoteksti"/>
            </w:pPr>
            <w:r w:rsidRPr="0014201E">
              <w:t>1a</w:t>
            </w:r>
          </w:p>
        </w:tc>
        <w:tc>
          <w:tcPr>
            <w:tcW w:w="2595" w:type="dxa"/>
          </w:tcPr>
          <w:p w14:paraId="73F9F82F" w14:textId="363D5B99" w:rsidR="009E3E4C" w:rsidRDefault="009E3E4C" w:rsidP="0014201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Valtuutuksen tyyppi: Tarjouspyyntö</w:t>
            </w:r>
            <w:r w:rsidR="00493983">
              <w:t>, asiakkaalla sopimus käyttöpaikalle</w:t>
            </w:r>
          </w:p>
          <w:p w14:paraId="66A43BDA" w14:textId="793860A4" w:rsidR="009E3E4C" w:rsidRPr="0014201E" w:rsidRDefault="009E3E4C" w:rsidP="0014201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Asiakas valtuutta</w:t>
            </w:r>
            <w:r w:rsidR="007D2E40">
              <w:t>a</w:t>
            </w:r>
            <w:r w:rsidRPr="0014201E">
              <w:t xml:space="preserve"> myyjän näkemään tietonsa, jotta myyjä pystyy antamaan paremman tarjouksen kilpailutustilanteessa</w:t>
            </w:r>
            <w:r w:rsidR="00F47B1F">
              <w:t>. Asiakkaalla sopimus käyttöpaikalle</w:t>
            </w:r>
          </w:p>
        </w:tc>
        <w:tc>
          <w:tcPr>
            <w:tcW w:w="1359" w:type="dxa"/>
          </w:tcPr>
          <w:p w14:paraId="4598FDDA" w14:textId="4F72D46D" w:rsidR="009E3E4C" w:rsidRPr="0014201E" w:rsidRDefault="009E3E4C" w:rsidP="0014201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Uusi myyjä</w:t>
            </w:r>
            <w:r w:rsidR="0032367F">
              <w:t>, potentiaalinen myyjä</w:t>
            </w:r>
          </w:p>
        </w:tc>
        <w:tc>
          <w:tcPr>
            <w:tcW w:w="1476" w:type="dxa"/>
          </w:tcPr>
          <w:p w14:paraId="194F5E01" w14:textId="7C8F82FE" w:rsidR="009E3E4C" w:rsidRPr="0014201E" w:rsidRDefault="009E3E4C" w:rsidP="0014201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Pr="0014201E">
              <w:t xml:space="preserve"> </w:t>
            </w:r>
            <w:r w:rsidR="0055726C">
              <w:t>arkipäivää</w:t>
            </w:r>
            <w:r w:rsidRPr="0014201E">
              <w:t xml:space="preserve"> siitä lähtien kun </w:t>
            </w:r>
            <w:r w:rsidR="00E00FC5">
              <w:t>asiakas luo valtuutuksen.</w:t>
            </w:r>
          </w:p>
        </w:tc>
        <w:tc>
          <w:tcPr>
            <w:tcW w:w="1984" w:type="dxa"/>
          </w:tcPr>
          <w:p w14:paraId="14D5FC9F" w14:textId="77777777" w:rsidR="009E3E4C" w:rsidRPr="0014201E" w:rsidRDefault="009E3E4C" w:rsidP="0014201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Asiakastiedon, käyttöpaikkatiedon ja mittaustiedon haku</w:t>
            </w:r>
          </w:p>
        </w:tc>
        <w:tc>
          <w:tcPr>
            <w:tcW w:w="1638" w:type="dxa"/>
          </w:tcPr>
          <w:p w14:paraId="220AB47F" w14:textId="124FC44D" w:rsidR="009E3E4C" w:rsidRPr="0014201E" w:rsidRDefault="00E21A60" w:rsidP="00F34818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F34818">
              <w:t xml:space="preserve"> vuo</w:t>
            </w:r>
            <w:r w:rsidR="007D2E40">
              <w:t>tta</w:t>
            </w:r>
            <w:r w:rsidR="00F34818">
              <w:t xml:space="preserve"> maksimissaan tai valtuuttavan asiakkaan sopimuksen voimassaoloaika, jos sopimus on ollut voimassa alle </w:t>
            </w:r>
            <w:r>
              <w:t xml:space="preserve">6 </w:t>
            </w:r>
            <w:r w:rsidR="00F34818">
              <w:t>vuo</w:t>
            </w:r>
            <w:r>
              <w:t>tta</w:t>
            </w:r>
            <w:r w:rsidR="00F34818">
              <w:t>.</w:t>
            </w:r>
          </w:p>
        </w:tc>
      </w:tr>
      <w:tr w:rsidR="0041213D" w:rsidRPr="0014201E" w14:paraId="35FA2A2E" w14:textId="77777777" w:rsidTr="00FF48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60B9E270" w14:textId="59615EA9" w:rsidR="00AF3BFC" w:rsidRPr="0014201E" w:rsidRDefault="00AF3BFC" w:rsidP="00AF3BFC">
            <w:pPr>
              <w:pStyle w:val="Taulukkoteksti"/>
            </w:pPr>
            <w:r>
              <w:t>1b</w:t>
            </w:r>
          </w:p>
        </w:tc>
        <w:tc>
          <w:tcPr>
            <w:tcW w:w="2595" w:type="dxa"/>
          </w:tcPr>
          <w:p w14:paraId="7373CB00" w14:textId="65227703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Valtuutuksen tyyppi: Tarjouspyyntö</w:t>
            </w:r>
            <w:r w:rsidR="00493983">
              <w:t>, asiakkaalla ei sopimusta käyttöpaikalle</w:t>
            </w:r>
          </w:p>
          <w:p w14:paraId="5630CB96" w14:textId="2F63E35A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4201E">
              <w:t>Asiakas valtuutta myyjän näkemään tietonsa, jotta myyjä pystyy antamaan paremman tarjouksen kilpailutustilanteessa</w:t>
            </w:r>
            <w:r>
              <w:t>. Asiakkaalla ei ole vielä sopimusta käyttöpaikalle.</w:t>
            </w:r>
          </w:p>
        </w:tc>
        <w:tc>
          <w:tcPr>
            <w:tcW w:w="1359" w:type="dxa"/>
          </w:tcPr>
          <w:p w14:paraId="28FF1EB9" w14:textId="19662BA1" w:rsidR="00AF3BFC" w:rsidRPr="0014201E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4201E">
              <w:t>Uusi myyjä</w:t>
            </w:r>
            <w:r w:rsidR="0032367F">
              <w:t>, potentiaalinen myyjä</w:t>
            </w:r>
          </w:p>
        </w:tc>
        <w:tc>
          <w:tcPr>
            <w:tcW w:w="1476" w:type="dxa"/>
          </w:tcPr>
          <w:p w14:paraId="5E4A61E4" w14:textId="1C2C6D85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</w:t>
            </w:r>
            <w:r w:rsidRPr="0014201E">
              <w:t xml:space="preserve"> </w:t>
            </w:r>
            <w:r w:rsidR="0055726C">
              <w:t>arkipäivää</w:t>
            </w:r>
            <w:r w:rsidRPr="0014201E">
              <w:t xml:space="preserve"> siitä lähtien kun </w:t>
            </w:r>
            <w:r w:rsidR="00E00FC5">
              <w:t>asiakas luo valtuutuksen.</w:t>
            </w:r>
          </w:p>
        </w:tc>
        <w:tc>
          <w:tcPr>
            <w:tcW w:w="1984" w:type="dxa"/>
          </w:tcPr>
          <w:p w14:paraId="669A5AFE" w14:textId="349E7DA8" w:rsidR="00AF3BFC" w:rsidRPr="0014201E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4201E">
              <w:t>Asiakastiedon, käyttöpaika</w:t>
            </w:r>
            <w:r>
              <w:t>n perus</w:t>
            </w:r>
            <w:r w:rsidRPr="0014201E">
              <w:t xml:space="preserve">tiedon ja </w:t>
            </w:r>
            <w:r>
              <w:t>käyttöpaikan sopimustilanteen</w:t>
            </w:r>
            <w:r w:rsidRPr="0014201E">
              <w:t xml:space="preserve"> haku</w:t>
            </w:r>
          </w:p>
        </w:tc>
        <w:tc>
          <w:tcPr>
            <w:tcW w:w="1638" w:type="dxa"/>
          </w:tcPr>
          <w:p w14:paraId="4AA1A315" w14:textId="43146303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Ei pääsyä mittaustietoon</w:t>
            </w:r>
          </w:p>
        </w:tc>
      </w:tr>
      <w:tr w:rsidR="0041213D" w:rsidRPr="0014201E" w14:paraId="65912616" w14:textId="0FBB2F80" w:rsidTr="00FF4870">
        <w:trPr>
          <w:cantSplit/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3E515E62" w14:textId="0E6D9924" w:rsidR="00AF3BFC" w:rsidRPr="0014201E" w:rsidRDefault="00AF3BFC" w:rsidP="00AF3BFC">
            <w:pPr>
              <w:pStyle w:val="Taulukkoteksti"/>
            </w:pPr>
            <w:proofErr w:type="gramStart"/>
            <w:r w:rsidRPr="0014201E">
              <w:t>1</w:t>
            </w:r>
            <w:r>
              <w:t>c</w:t>
            </w:r>
            <w:proofErr w:type="gramEnd"/>
          </w:p>
        </w:tc>
        <w:tc>
          <w:tcPr>
            <w:tcW w:w="2595" w:type="dxa"/>
          </w:tcPr>
          <w:p w14:paraId="7612690F" w14:textId="75166098" w:rsidR="00AF3BFC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Valtuutuksen tyyppi: Sopimuksen kilpailutus palveluna</w:t>
            </w:r>
            <w:r w:rsidR="00493983">
              <w:t>, asiakkaalla sopimus käyttöpaikalle</w:t>
            </w:r>
          </w:p>
          <w:p w14:paraId="529EBA3B" w14:textId="10FDDCF5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Asiakas sopii konsultin kanssa kilpailuttamisesta ja valtuuttaa konsultin omiin ja omien käyttöpaikkojen tietoihin.</w:t>
            </w:r>
          </w:p>
        </w:tc>
        <w:tc>
          <w:tcPr>
            <w:tcW w:w="1359" w:type="dxa"/>
          </w:tcPr>
          <w:p w14:paraId="2E5B411A" w14:textId="77777777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3. osapuoli</w:t>
            </w:r>
          </w:p>
        </w:tc>
        <w:tc>
          <w:tcPr>
            <w:tcW w:w="1476" w:type="dxa"/>
          </w:tcPr>
          <w:p w14:paraId="6B26ACC3" w14:textId="77777777" w:rsidR="00AF3BFC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Kilpailutuksen keston ajan</w:t>
            </w:r>
            <w:r>
              <w:t>, maksimissaan</w:t>
            </w:r>
          </w:p>
          <w:p w14:paraId="7DDD49D9" w14:textId="0B9195A6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 pv</w:t>
            </w:r>
          </w:p>
        </w:tc>
        <w:tc>
          <w:tcPr>
            <w:tcW w:w="1984" w:type="dxa"/>
          </w:tcPr>
          <w:p w14:paraId="2D670E02" w14:textId="77777777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Asiakastiedon, käyttöpaikkatiedon, mittaustiedon haku</w:t>
            </w:r>
          </w:p>
        </w:tc>
        <w:tc>
          <w:tcPr>
            <w:tcW w:w="1638" w:type="dxa"/>
          </w:tcPr>
          <w:p w14:paraId="1B1A004B" w14:textId="0FE6C5A6" w:rsidR="00AF3BFC" w:rsidRPr="0014201E" w:rsidRDefault="00E21A60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AF3BFC">
              <w:t xml:space="preserve"> vuotta maksimissaan tai valtuuttavan asiakkaan sopimuksen voimassaoloaika, jos sopimus on ollut voimassa alle </w:t>
            </w:r>
            <w:r>
              <w:t>6</w:t>
            </w:r>
            <w:r w:rsidR="00AF3BFC">
              <w:t xml:space="preserve"> vuotta.</w:t>
            </w:r>
          </w:p>
        </w:tc>
      </w:tr>
      <w:tr w:rsidR="0041213D" w:rsidRPr="0014201E" w14:paraId="3CBAE861" w14:textId="77777777" w:rsidTr="00FF48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1C3CF97C" w14:textId="7E27B831" w:rsidR="00AF3BFC" w:rsidRPr="0014201E" w:rsidRDefault="00AF3BFC" w:rsidP="00AF3BFC">
            <w:pPr>
              <w:pStyle w:val="Taulukkoteksti"/>
            </w:pPr>
            <w:r>
              <w:t>1d</w:t>
            </w:r>
          </w:p>
        </w:tc>
        <w:tc>
          <w:tcPr>
            <w:tcW w:w="2595" w:type="dxa"/>
          </w:tcPr>
          <w:p w14:paraId="18B5D79F" w14:textId="24FCF0F6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Valtuutuksen tyyppi: Sopimuksen kilpailutus palveluna</w:t>
            </w:r>
            <w:r w:rsidR="00493983">
              <w:t>, asiakkaalla ei sopimusta käyttöpaikalle</w:t>
            </w:r>
          </w:p>
          <w:p w14:paraId="4F0D5D7A" w14:textId="2FC2C081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4201E">
              <w:t xml:space="preserve">Asiakas sopii konsultin kanssa kilpailuttamisesta ja valtuuttaa konsultin omiin ja omien </w:t>
            </w:r>
            <w:r>
              <w:t xml:space="preserve">tulevien </w:t>
            </w:r>
            <w:r w:rsidRPr="0014201E">
              <w:t>käyttöpaikkojen tietoihin.</w:t>
            </w:r>
          </w:p>
          <w:p w14:paraId="6A3BD87F" w14:textId="53C9079D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Asiakkaalla ei ole vielä sopimusta käyttöpaikalle.</w:t>
            </w:r>
          </w:p>
        </w:tc>
        <w:tc>
          <w:tcPr>
            <w:tcW w:w="1359" w:type="dxa"/>
          </w:tcPr>
          <w:p w14:paraId="14ED60CC" w14:textId="77245EF2" w:rsidR="00AF3BFC" w:rsidRPr="0014201E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4201E">
              <w:t>3. osapuoli</w:t>
            </w:r>
          </w:p>
        </w:tc>
        <w:tc>
          <w:tcPr>
            <w:tcW w:w="1476" w:type="dxa"/>
          </w:tcPr>
          <w:p w14:paraId="495B5270" w14:textId="77777777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4201E">
              <w:t>Kilpailutuksen keston ajan</w:t>
            </w:r>
            <w:r>
              <w:t>, maksimissaan</w:t>
            </w:r>
          </w:p>
          <w:p w14:paraId="71A731B9" w14:textId="4F767B83" w:rsidR="00AF3BFC" w:rsidRPr="0014201E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30 pv</w:t>
            </w:r>
          </w:p>
        </w:tc>
        <w:tc>
          <w:tcPr>
            <w:tcW w:w="1984" w:type="dxa"/>
          </w:tcPr>
          <w:p w14:paraId="362B6837" w14:textId="6CE82A8F" w:rsidR="00AF3BFC" w:rsidRPr="0014201E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4201E">
              <w:t>Asiakastiedon, käyttöpaika</w:t>
            </w:r>
            <w:r>
              <w:t>n perus</w:t>
            </w:r>
            <w:r w:rsidRPr="0014201E">
              <w:t xml:space="preserve">tiedon ja </w:t>
            </w:r>
            <w:r>
              <w:t>käyttöpaikan sopimustilanteen</w:t>
            </w:r>
            <w:r w:rsidRPr="0014201E">
              <w:t xml:space="preserve"> haku</w:t>
            </w:r>
          </w:p>
        </w:tc>
        <w:tc>
          <w:tcPr>
            <w:tcW w:w="1638" w:type="dxa"/>
          </w:tcPr>
          <w:p w14:paraId="3A49CFEF" w14:textId="3619B0A3" w:rsidR="00AF3BFC" w:rsidRDefault="00AF3BFC" w:rsidP="00AF3BF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Ei pääsyä mittaustietoon</w:t>
            </w:r>
          </w:p>
        </w:tc>
      </w:tr>
      <w:tr w:rsidR="0041213D" w:rsidRPr="0014201E" w14:paraId="5F3B9411" w14:textId="4F89F8F7" w:rsidTr="00FF4870">
        <w:trPr>
          <w:cantSplit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0C6EFF26" w14:textId="1D98B5F3" w:rsidR="00AF3BFC" w:rsidRPr="0014201E" w:rsidRDefault="00AF3BFC" w:rsidP="00AF3BFC">
            <w:pPr>
              <w:pStyle w:val="Taulukkoteksti"/>
            </w:pPr>
            <w:r w:rsidRPr="0014201E">
              <w:t>1</w:t>
            </w:r>
            <w:r>
              <w:t>e</w:t>
            </w:r>
          </w:p>
        </w:tc>
        <w:tc>
          <w:tcPr>
            <w:tcW w:w="2595" w:type="dxa"/>
          </w:tcPr>
          <w:p w14:paraId="01E51AC8" w14:textId="3F5D2BB0" w:rsidR="00AF3BFC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Valtuutuksen tyyppi: Energiaraportointi</w:t>
            </w:r>
            <w:r w:rsidR="00B27FCB">
              <w:t>, asiakkaalla sopimus käyttöpaikalle</w:t>
            </w:r>
          </w:p>
          <w:p w14:paraId="193F1086" w14:textId="709792BC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Asiakas valtuuttaa konsultin hoitamaan kaikki sähkönkäyttöön liittyvät asiansa.</w:t>
            </w:r>
          </w:p>
        </w:tc>
        <w:tc>
          <w:tcPr>
            <w:tcW w:w="1359" w:type="dxa"/>
          </w:tcPr>
          <w:p w14:paraId="2369B59B" w14:textId="77777777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3. osapuoli</w:t>
            </w:r>
          </w:p>
        </w:tc>
        <w:tc>
          <w:tcPr>
            <w:tcW w:w="1476" w:type="dxa"/>
          </w:tcPr>
          <w:p w14:paraId="2968B561" w14:textId="6983DCC7" w:rsidR="00AF3BFC" w:rsidRPr="0014201E" w:rsidRDefault="00172704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Asiakkaan määrittämä aika (loppuaika ei pakollinen)</w:t>
            </w:r>
          </w:p>
        </w:tc>
        <w:tc>
          <w:tcPr>
            <w:tcW w:w="1984" w:type="dxa"/>
          </w:tcPr>
          <w:p w14:paraId="31031B50" w14:textId="77777777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01E">
              <w:t>Asiakastiedon, käyttöpaikkatiedon, mittaustiedon haku</w:t>
            </w:r>
          </w:p>
        </w:tc>
        <w:tc>
          <w:tcPr>
            <w:tcW w:w="1638" w:type="dxa"/>
          </w:tcPr>
          <w:p w14:paraId="7B20ECA6" w14:textId="6E4D0CB0" w:rsidR="00AF3BFC" w:rsidRPr="0014201E" w:rsidRDefault="00AF3BFC" w:rsidP="00AF3BF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 vuotta maksimissaan tai valtuuttavan asiakkaan sopimuksen voimassaoloaika, jos sopimus on ollut voimassa alle 6 vuotta</w:t>
            </w:r>
          </w:p>
        </w:tc>
      </w:tr>
      <w:tr w:rsidR="00D14089" w:rsidRPr="0014201E" w14:paraId="167C5A16" w14:textId="77777777" w:rsidTr="00D140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7FF90E88" w14:textId="77777777" w:rsidR="00D14089" w:rsidRPr="0014201E" w:rsidRDefault="00D14089" w:rsidP="00F87286">
            <w:pPr>
              <w:pStyle w:val="Taulukkoteksti"/>
            </w:pPr>
            <w:r>
              <w:t>1f</w:t>
            </w:r>
          </w:p>
        </w:tc>
        <w:tc>
          <w:tcPr>
            <w:tcW w:w="2595" w:type="dxa"/>
            <w:vAlign w:val="top"/>
          </w:tcPr>
          <w:p w14:paraId="10AF68ED" w14:textId="77777777" w:rsidR="00D14089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Valtuutuksen tyyppi:</w:t>
            </w:r>
          </w:p>
          <w:p w14:paraId="345906C4" w14:textId="77777777" w:rsidR="00D14089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Käyttöpaikan tasevastuutiedot, asiakkaalla sopimus käyttöpaikalla</w:t>
            </w:r>
          </w:p>
          <w:p w14:paraId="56656FA8" w14:textId="77777777" w:rsidR="00D14089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Loppuasiakas valtuuttaa joustopalveluntarjoajan käyttöpaikkaansa koskeviin tasevastuutietoihin ja antaa joustopalveluntarjoajalle oikeuden siirtää tiedot </w:t>
            </w:r>
            <w:proofErr w:type="spellStart"/>
            <w:r>
              <w:t>datahubin</w:t>
            </w:r>
            <w:proofErr w:type="spellEnd"/>
            <w:r>
              <w:t xml:space="preserve"> ulkopuolelle joustopalveluntarjoajan omiin järjestelmiin. </w:t>
            </w:r>
          </w:p>
        </w:tc>
        <w:tc>
          <w:tcPr>
            <w:tcW w:w="1359" w:type="dxa"/>
          </w:tcPr>
          <w:p w14:paraId="0C7973CD" w14:textId="77777777" w:rsidR="00D14089" w:rsidRPr="0014201E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Joustopalve-luntarjoaja</w:t>
            </w:r>
            <w:proofErr w:type="spellEnd"/>
          </w:p>
        </w:tc>
        <w:tc>
          <w:tcPr>
            <w:tcW w:w="1476" w:type="dxa"/>
          </w:tcPr>
          <w:p w14:paraId="2A5C24F0" w14:textId="77777777" w:rsidR="00D14089" w:rsidRPr="0014201E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Asiakkaan määrittämä aika (loppuaika ei pakollinen)</w:t>
            </w:r>
          </w:p>
        </w:tc>
        <w:tc>
          <w:tcPr>
            <w:tcW w:w="1984" w:type="dxa"/>
          </w:tcPr>
          <w:p w14:paraId="2C01DE22" w14:textId="77777777" w:rsidR="00D14089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Käyttöpaikan</w:t>
            </w:r>
          </w:p>
          <w:p w14:paraId="5EB39B1C" w14:textId="77777777" w:rsidR="00D14089" w:rsidRPr="0014201E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tasevastuutiedon haku</w:t>
            </w:r>
          </w:p>
        </w:tc>
        <w:tc>
          <w:tcPr>
            <w:tcW w:w="1638" w:type="dxa"/>
          </w:tcPr>
          <w:p w14:paraId="2B527C6E" w14:textId="77777777" w:rsidR="00D14089" w:rsidRDefault="00D140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36E6E">
              <w:t>Ei pääsyä mittaustietoon</w:t>
            </w:r>
          </w:p>
        </w:tc>
      </w:tr>
      <w:tr w:rsidR="00197B08" w:rsidRPr="0014201E" w14:paraId="6FF09A88" w14:textId="77777777" w:rsidTr="00FF4870">
        <w:trPr>
          <w:cantSplit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5005285E" w14:textId="677B04EA" w:rsidR="00197B08" w:rsidRDefault="00197B08" w:rsidP="00197B08">
            <w:pPr>
              <w:pStyle w:val="Taulukkoteksti"/>
            </w:pPr>
            <w:proofErr w:type="gramStart"/>
            <w:r>
              <w:t>1h</w:t>
            </w:r>
            <w:proofErr w:type="gramEnd"/>
          </w:p>
        </w:tc>
        <w:tc>
          <w:tcPr>
            <w:tcW w:w="2595" w:type="dxa"/>
          </w:tcPr>
          <w:p w14:paraId="75786849" w14:textId="77777777" w:rsidR="00197B08" w:rsidRDefault="00197B08" w:rsidP="00197B08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Valtuutuksen tyyppi: Sopimustiedot</w:t>
            </w:r>
          </w:p>
          <w:p w14:paraId="70EA7CC8" w14:textId="2745AC36" w:rsidR="00197B08" w:rsidRDefault="00197B08" w:rsidP="00197B08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Asiakas valtuuttaa 3. osapuolen hakemaan omat sopimustiedot</w:t>
            </w:r>
          </w:p>
        </w:tc>
        <w:tc>
          <w:tcPr>
            <w:tcW w:w="1359" w:type="dxa"/>
          </w:tcPr>
          <w:p w14:paraId="6EC1EE4D" w14:textId="36EC587A" w:rsidR="00197B08" w:rsidRDefault="00197B08" w:rsidP="00197B08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 osapuoli</w:t>
            </w:r>
          </w:p>
        </w:tc>
        <w:tc>
          <w:tcPr>
            <w:tcW w:w="1476" w:type="dxa"/>
          </w:tcPr>
          <w:p w14:paraId="20E004AC" w14:textId="240B1764" w:rsidR="00197B08" w:rsidRDefault="00197B08" w:rsidP="00197B08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Asiakkaan määrittämä aika (loppuaika ei pakollinen)</w:t>
            </w:r>
          </w:p>
        </w:tc>
        <w:tc>
          <w:tcPr>
            <w:tcW w:w="1984" w:type="dxa"/>
          </w:tcPr>
          <w:p w14:paraId="4D200856" w14:textId="588D0D5A" w:rsidR="00197B08" w:rsidRDefault="00197B08" w:rsidP="00197B08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Sopimustiedon haku</w:t>
            </w:r>
          </w:p>
        </w:tc>
        <w:tc>
          <w:tcPr>
            <w:tcW w:w="1638" w:type="dxa"/>
          </w:tcPr>
          <w:p w14:paraId="60EC9A84" w14:textId="36460E1D" w:rsidR="00197B08" w:rsidRDefault="00197B08" w:rsidP="00197B08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Ei pääsyä mittaustietoon</w:t>
            </w:r>
          </w:p>
        </w:tc>
      </w:tr>
      <w:tr w:rsidR="00197B08" w:rsidRPr="0014201E" w14:paraId="40FBC300" w14:textId="77777777" w:rsidTr="00FF48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dxa"/>
          </w:tcPr>
          <w:p w14:paraId="48349300" w14:textId="63EEC6EB" w:rsidR="00197B08" w:rsidRPr="0014201E" w:rsidRDefault="00197B08" w:rsidP="00197B08">
            <w:pPr>
              <w:pStyle w:val="Taulukkoteksti"/>
            </w:pPr>
            <w:proofErr w:type="gramStart"/>
            <w:r>
              <w:t>1g</w:t>
            </w:r>
            <w:proofErr w:type="gramEnd"/>
          </w:p>
        </w:tc>
        <w:tc>
          <w:tcPr>
            <w:tcW w:w="2595" w:type="dxa"/>
          </w:tcPr>
          <w:p w14:paraId="1DC39261" w14:textId="77777777" w:rsidR="00197B08" w:rsidRDefault="00197B08" w:rsidP="00197B08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Valtuutuksen tyyppi: Käyttöpaikkahaku</w:t>
            </w:r>
          </w:p>
          <w:p w14:paraId="23F83BF9" w14:textId="78358705" w:rsidR="00197B08" w:rsidRDefault="00197B08" w:rsidP="00197B08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Asiakas valtuuttaa myyjän tai 3. osapuolen hakemaan perustiedot omista käyttöpaikoistaan</w:t>
            </w:r>
          </w:p>
        </w:tc>
        <w:tc>
          <w:tcPr>
            <w:tcW w:w="1359" w:type="dxa"/>
          </w:tcPr>
          <w:p w14:paraId="05217230" w14:textId="327FBBC9" w:rsidR="00197B08" w:rsidRPr="0014201E" w:rsidRDefault="00197B08" w:rsidP="00197B08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Uusi myyjä, potentiaalinen myyjä tai 3. osapuoli</w:t>
            </w:r>
          </w:p>
        </w:tc>
        <w:tc>
          <w:tcPr>
            <w:tcW w:w="1476" w:type="dxa"/>
          </w:tcPr>
          <w:p w14:paraId="6F264DC9" w14:textId="6497D5EA" w:rsidR="00197B08" w:rsidRPr="0014201E" w:rsidRDefault="00197B08" w:rsidP="00197B08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Asiakkaan määrittämä aika (loppuaika ei pakollinen)</w:t>
            </w:r>
          </w:p>
        </w:tc>
        <w:tc>
          <w:tcPr>
            <w:tcW w:w="1984" w:type="dxa"/>
          </w:tcPr>
          <w:p w14:paraId="2B831A9F" w14:textId="51DEC102" w:rsidR="00197B08" w:rsidRPr="0014201E" w:rsidRDefault="00197B08" w:rsidP="00197B08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Kaikkien asiakkaan käyttöpaikkojen perustiedot</w:t>
            </w:r>
          </w:p>
        </w:tc>
        <w:tc>
          <w:tcPr>
            <w:tcW w:w="1638" w:type="dxa"/>
          </w:tcPr>
          <w:p w14:paraId="5FA11050" w14:textId="699F4F1A" w:rsidR="00197B08" w:rsidRDefault="00197B08" w:rsidP="00197B08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Ei pääsyä mittaustietoon</w:t>
            </w:r>
          </w:p>
        </w:tc>
      </w:tr>
    </w:tbl>
    <w:p w14:paraId="0BAC3F5F" w14:textId="77777777" w:rsidR="00911827" w:rsidRPr="00867DF0" w:rsidRDefault="00911827" w:rsidP="00911827"/>
    <w:p w14:paraId="0983EACE" w14:textId="77777777" w:rsidR="00C14970" w:rsidRDefault="0015057E" w:rsidP="00911827">
      <w:r>
        <w:t>Valtuutuksen voimassaolo</w:t>
      </w:r>
      <w:r w:rsidR="00953651">
        <w:t>n</w:t>
      </w:r>
      <w:r>
        <w:t xml:space="preserve"> tulee vastata asiakkaan kanssa sovittua voimassaoloaikaa. Alalla suositellaan yl</w:t>
      </w:r>
      <w:r w:rsidR="00C5764D">
        <w:t>e</w:t>
      </w:r>
      <w:r>
        <w:t xml:space="preserve">isesti määräaikaisia valtuutuksia, mutta </w:t>
      </w:r>
      <w:r w:rsidR="009D3C4F">
        <w:t>osa valtuutus</w:t>
      </w:r>
      <w:r w:rsidR="00D835AD">
        <w:t xml:space="preserve">tyypeistä voi </w:t>
      </w:r>
      <w:r>
        <w:t xml:space="preserve">tarpeen </w:t>
      </w:r>
      <w:r w:rsidR="009D3C4F">
        <w:t>muk</w:t>
      </w:r>
      <w:r>
        <w:t>aan olla toistaiseksi voimassa olev</w:t>
      </w:r>
      <w:r w:rsidR="007202D1">
        <w:t>i</w:t>
      </w:r>
      <w:r>
        <w:t>a</w:t>
      </w:r>
      <w:r w:rsidR="00911827" w:rsidRPr="00867DF0">
        <w:t>.</w:t>
      </w:r>
      <w:r w:rsidR="00C14970">
        <w:t xml:space="preserve"> Mikäli asiakkaan kanssa on sovittu määräaikaisesta palvelusta, tulee myös valtuutukset luoda määräaikaisina.</w:t>
      </w:r>
      <w:r w:rsidR="00911827" w:rsidRPr="00867DF0">
        <w:t xml:space="preserve"> </w:t>
      </w:r>
    </w:p>
    <w:p w14:paraId="6A07E844" w14:textId="048D110F" w:rsidR="00911827" w:rsidRDefault="00F34818" w:rsidP="00911827">
      <w:r>
        <w:t xml:space="preserve">Valtuutukset antavat oikeuden mittaustietoon </w:t>
      </w:r>
      <w:r w:rsidR="009615C4">
        <w:t>vain</w:t>
      </w:r>
      <w:r w:rsidR="00F33E10">
        <w:t xml:space="preserve"> sil</w:t>
      </w:r>
      <w:r w:rsidR="009615C4">
        <w:t>tä ajanjaksolta</w:t>
      </w:r>
      <w:r w:rsidR="00521A89">
        <w:t>,</w:t>
      </w:r>
      <w:r w:rsidR="00F33E10">
        <w:t xml:space="preserve"> </w:t>
      </w:r>
      <w:r w:rsidR="001A00D9">
        <w:t>kun</w:t>
      </w:r>
      <w:r w:rsidR="00F33E10">
        <w:t xml:space="preserve"> asiakkaalla on ollut sopimus käyttöpaikalle</w:t>
      </w:r>
      <w:r w:rsidR="009615C4">
        <w:t>, maksimissaan 6 vuoden ajalta</w:t>
      </w:r>
      <w:r>
        <w:t xml:space="preserve">. </w:t>
      </w:r>
      <w:r w:rsidR="005E3223">
        <w:t xml:space="preserve">Kun </w:t>
      </w:r>
      <w:r>
        <w:t xml:space="preserve">asiakas on valtuuttanut uuden myyjän valtuutustyypillä </w:t>
      </w:r>
      <w:r w:rsidR="005E3223">
        <w:t>”T</w:t>
      </w:r>
      <w:r>
        <w:t>arjouspyyntö</w:t>
      </w:r>
      <w:r w:rsidR="005E3223">
        <w:t>”</w:t>
      </w:r>
      <w:r>
        <w:t xml:space="preserve">, myyjällä on oikeus </w:t>
      </w:r>
      <w:r w:rsidR="005E3223">
        <w:t>asiakkaan</w:t>
      </w:r>
      <w:r w:rsidR="00466A56">
        <w:t xml:space="preserve"> </w:t>
      </w:r>
      <w:r w:rsidR="00F33E10">
        <w:t>tietoihin</w:t>
      </w:r>
      <w:r>
        <w:t xml:space="preserve"> kahden päivän ajan, </w:t>
      </w:r>
      <w:r w:rsidR="005E3223">
        <w:t>ja</w:t>
      </w:r>
      <w:r>
        <w:t xml:space="preserve"> mittaustiedot saa</w:t>
      </w:r>
      <w:r w:rsidR="005E3223">
        <w:t xml:space="preserve"> haettua</w:t>
      </w:r>
      <w:r>
        <w:t xml:space="preserve"> takautuvasti </w:t>
      </w:r>
      <w:r w:rsidR="009615C4">
        <w:t xml:space="preserve">kuuden </w:t>
      </w:r>
      <w:r>
        <w:t xml:space="preserve">vuoden ajalta. </w:t>
      </w:r>
      <w:r w:rsidR="00A9312D">
        <w:t xml:space="preserve">Asiakas, </w:t>
      </w:r>
      <w:r w:rsidR="005E3223">
        <w:t>joka on</w:t>
      </w:r>
      <w:r w:rsidR="0035204C">
        <w:t xml:space="preserve"> vasta muuttamassa uuteen käyttöpaikkaan </w:t>
      </w:r>
      <w:r w:rsidR="004C3BD0">
        <w:t xml:space="preserve">ei voi valtuuttaa uutta myyjää </w:t>
      </w:r>
      <w:r>
        <w:t xml:space="preserve">mittaustietoon, koska ei ole ollut aiemmin käyttöpaikan asiakas eikä näin ollen omista </w:t>
      </w:r>
      <w:r w:rsidR="004C3BD0">
        <w:t xml:space="preserve">käyttöpaikan </w:t>
      </w:r>
      <w:r>
        <w:t>mittaustietoa</w:t>
      </w:r>
      <w:r w:rsidR="00521A89">
        <w:t>,</w:t>
      </w:r>
      <w:r>
        <w:t xml:space="preserve"> kun vasta muuttopäivästä alkaen. </w:t>
      </w:r>
      <w:r w:rsidR="009615C4">
        <w:t xml:space="preserve">Mikäli asiakkaalla on ollut useita sopimuksia käyttöpaikalle siten, että hänen sopimuksiensa välissä on ollut sopimus jollain muulla asiakkaalla, antaa valtuutus oikeudet vain viimeisimmän sopimuksen aikaisiin tietoihin. </w:t>
      </w:r>
    </w:p>
    <w:p w14:paraId="4AD7347A" w14:textId="07C33F73" w:rsidR="00D80045" w:rsidRPr="00D25C69" w:rsidRDefault="008550B1" w:rsidP="00911827">
      <w:pPr>
        <w:rPr>
          <w:b/>
        </w:rPr>
      </w:pPr>
      <w:r>
        <w:t xml:space="preserve">Valtuutukset tallennetaan </w:t>
      </w:r>
      <w:proofErr w:type="spellStart"/>
      <w:r>
        <w:t>datahubiin</w:t>
      </w:r>
      <w:proofErr w:type="spellEnd"/>
      <w:r>
        <w:t xml:space="preserve"> asiaka</w:t>
      </w:r>
      <w:r w:rsidR="0055299F">
        <w:t>s</w:t>
      </w:r>
      <w:r>
        <w:t xml:space="preserve">- ja käyttöpaikkakohtaisesti. </w:t>
      </w:r>
      <w:r w:rsidR="00507199">
        <w:t xml:space="preserve">Asiakas pystyy aina näkemän </w:t>
      </w:r>
      <w:r w:rsidR="00F06631">
        <w:t>valtuutuspalvelusta</w:t>
      </w:r>
      <w:r w:rsidR="00507199">
        <w:t xml:space="preserve"> </w:t>
      </w:r>
      <w:r w:rsidR="00F06631">
        <w:t>antamansa valtuutukset, mitkä käyttöpaikat, kenelle valtuutus on annettu, valtuutuksen tyypin sekä voimassaoloajan.</w:t>
      </w:r>
      <w:r w:rsidR="00507199">
        <w:t xml:space="preserve"> </w:t>
      </w:r>
      <w:r>
        <w:t xml:space="preserve"> </w:t>
      </w:r>
      <w:r w:rsidR="00507199">
        <w:t>P</w:t>
      </w:r>
      <w:r>
        <w:t xml:space="preserve">oikkeuksena </w:t>
      </w:r>
      <w:r w:rsidR="001A00D9">
        <w:t>”K</w:t>
      </w:r>
      <w:r>
        <w:t>äyttöpaikkahaku</w:t>
      </w:r>
      <w:r w:rsidR="001A00D9">
        <w:t>”</w:t>
      </w:r>
      <w:r>
        <w:t>-tyyppinen valtuutus</w:t>
      </w:r>
      <w:r w:rsidR="00507199">
        <w:t xml:space="preserve"> on asiakaskohtainen</w:t>
      </w:r>
      <w:r>
        <w:t>, j</w:t>
      </w:r>
      <w:r w:rsidR="00507199">
        <w:t>a</w:t>
      </w:r>
      <w:r>
        <w:t xml:space="preserve"> antaa </w:t>
      </w:r>
      <w:r w:rsidR="00F06631">
        <w:t xml:space="preserve">osapuolelle </w:t>
      </w:r>
      <w:r>
        <w:t xml:space="preserve">oikeuden hakea kerralla perustiedot </w:t>
      </w:r>
      <w:r w:rsidR="00126A00">
        <w:t>asiakkaan kaikista käyttöpaikoista</w:t>
      </w:r>
      <w:r w:rsidR="009B31F6">
        <w:t xml:space="preserve"> asiakkaan</w:t>
      </w:r>
      <w:r w:rsidR="00126A00">
        <w:t xml:space="preserve"> tunnisteen (y-tunnus tai henkilötunnus) perus</w:t>
      </w:r>
      <w:r w:rsidR="00E37CB9">
        <w:t>t</w:t>
      </w:r>
      <w:r w:rsidR="00126A00">
        <w:t>eella.</w:t>
      </w:r>
    </w:p>
    <w:p w14:paraId="42FDE3E3" w14:textId="44B029DC" w:rsidR="006B2797" w:rsidRDefault="006B2797" w:rsidP="00900F78">
      <w:pPr>
        <w:pStyle w:val="Heading2"/>
      </w:pPr>
      <w:bookmarkStart w:id="18" w:name="_Toc188523591"/>
      <w:r>
        <w:t>Uuden valtuutuksen luonti</w:t>
      </w:r>
      <w:bookmarkEnd w:id="18"/>
    </w:p>
    <w:p w14:paraId="3496DA76" w14:textId="77374AD6" w:rsidR="00A540E7" w:rsidRDefault="006B2797" w:rsidP="00701B18">
      <w:pPr>
        <w:pStyle w:val="Heading3"/>
      </w:pPr>
      <w:bookmarkStart w:id="19" w:name="_Toc188523592"/>
      <w:r>
        <w:t>Asiakas luo valtuutuksen valtuutuspalvelussa</w:t>
      </w:r>
      <w:bookmarkEnd w:id="19"/>
    </w:p>
    <w:p w14:paraId="2201F78D" w14:textId="443DAF26" w:rsidR="006B2797" w:rsidRDefault="006B2797" w:rsidP="006B2797">
      <w:r>
        <w:t>Kuv</w:t>
      </w:r>
      <w:r w:rsidR="000A3A02">
        <w:t>an 1 mukaisesti</w:t>
      </w:r>
      <w:r>
        <w:t xml:space="preserve"> asiakas </w:t>
      </w:r>
      <w:r w:rsidR="000A3A02">
        <w:t>voi luoda</w:t>
      </w:r>
      <w:r w:rsidR="00A540E7">
        <w:t xml:space="preserve"> osapuolelle</w:t>
      </w:r>
      <w:r>
        <w:t xml:space="preserve"> valtuutuksen valtuutuspalvel</w:t>
      </w:r>
      <w:r w:rsidR="000A3A02">
        <w:t xml:space="preserve">ussa </w:t>
      </w:r>
      <w:r>
        <w:t xml:space="preserve">(A1.). Valtuutuspalvelu välittää valtuutuksen </w:t>
      </w:r>
      <w:proofErr w:type="spellStart"/>
      <w:r>
        <w:t>datahubiin</w:t>
      </w:r>
      <w:proofErr w:type="spellEnd"/>
      <w:r>
        <w:t xml:space="preserve">, jonne valtuutus tallennetaan. </w:t>
      </w:r>
      <w:proofErr w:type="spellStart"/>
      <w:r>
        <w:t>Datahub</w:t>
      </w:r>
      <w:proofErr w:type="spellEnd"/>
      <w:r>
        <w:t xml:space="preserve"> välittää tiedon uudesta </w:t>
      </w:r>
      <w:r w:rsidR="00E112D3">
        <w:t>valtuutuksesta</w:t>
      </w:r>
      <w:r>
        <w:t xml:space="preserve"> valtuutetulle osapuolelle (A2.), jonka jälkeen hänelle voidaan luovuttaa valtuutuksen mukaista tietoa</w:t>
      </w:r>
      <w:r w:rsidR="00E112D3">
        <w:t xml:space="preserve"> </w:t>
      </w:r>
      <w:proofErr w:type="spellStart"/>
      <w:r w:rsidR="00E112D3">
        <w:t>datahubista</w:t>
      </w:r>
      <w:proofErr w:type="spellEnd"/>
      <w:r>
        <w:t xml:space="preserve"> (A3.). </w:t>
      </w:r>
    </w:p>
    <w:p w14:paraId="09CF0DD1" w14:textId="6FC912F9" w:rsidR="00343EE8" w:rsidRDefault="00343EE8" w:rsidP="006B2797">
      <w:r>
        <w:t>Valtuutuksen luonti on mahdollista vastaavasti myös loppuasiakasportaalin kautta niin kauan kun se toiminnallisuus pidetään rinnalla käytössä.</w:t>
      </w:r>
    </w:p>
    <w:p w14:paraId="4515016E" w14:textId="75390243" w:rsidR="00A540E7" w:rsidRDefault="00A540E7" w:rsidP="00701B18">
      <w:pPr>
        <w:jc w:val="center"/>
      </w:pPr>
      <w:r w:rsidRPr="00A540E7">
        <w:rPr>
          <w:noProof/>
        </w:rPr>
        <w:drawing>
          <wp:inline distT="0" distB="0" distL="0" distR="0" wp14:anchorId="07AA369A" wp14:editId="75179478">
            <wp:extent cx="2670742" cy="3847796"/>
            <wp:effectExtent l="0" t="0" r="0" b="635"/>
            <wp:docPr id="162283864" name="Picture 1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864" name="Picture 1" descr="A diagram of a data fl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4442" cy="38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DE16" w14:textId="002B9255" w:rsidR="00A540E7" w:rsidRDefault="00A540E7" w:rsidP="00701B18">
      <w:pPr>
        <w:pStyle w:val="Caption"/>
      </w:pPr>
      <w:r w:rsidRPr="00976680">
        <w:rPr>
          <w:lang w:val="en-US"/>
        </w:rPr>
        <w:t xml:space="preserve">Kuva </w:t>
      </w:r>
      <w:r>
        <w:rPr>
          <w:noProof/>
        </w:rPr>
        <w:fldChar w:fldCharType="begin"/>
      </w:r>
      <w:r w:rsidRPr="00976680">
        <w:rPr>
          <w:noProof/>
          <w:lang w:val="en-US"/>
        </w:rPr>
        <w:instrText xml:space="preserve"> SEQ Kuva \* ARABIC </w:instrText>
      </w:r>
      <w:r>
        <w:rPr>
          <w:noProof/>
        </w:rPr>
        <w:fldChar w:fldCharType="separate"/>
      </w:r>
      <w:r w:rsidR="000F5736">
        <w:rPr>
          <w:noProof/>
          <w:lang w:val="en-US"/>
        </w:rPr>
        <w:t>1</w:t>
      </w:r>
      <w:r>
        <w:rPr>
          <w:noProof/>
        </w:rPr>
        <w:fldChar w:fldCharType="end"/>
      </w:r>
      <w:r w:rsidRPr="00976680">
        <w:rPr>
          <w:lang w:val="en-US"/>
        </w:rPr>
        <w:t xml:space="preserve"> </w:t>
      </w:r>
      <w:r w:rsidRPr="005C4244">
        <w:t>loppuasiakas valtuuttaa osapuolen</w:t>
      </w:r>
    </w:p>
    <w:p w14:paraId="11891B78" w14:textId="54EFD1E4" w:rsidR="00C43828" w:rsidRDefault="006B2797" w:rsidP="006B2797">
      <w:pPr>
        <w:pStyle w:val="Heading3"/>
      </w:pPr>
      <w:bookmarkStart w:id="20" w:name="_Toc188523593"/>
      <w:r>
        <w:t>Osapuoli lähettää asiakkaalle valtuutuspyynnön</w:t>
      </w:r>
      <w:bookmarkEnd w:id="20"/>
    </w:p>
    <w:p w14:paraId="72D83A4D" w14:textId="0F540441" w:rsidR="006B2797" w:rsidRDefault="00A540E7">
      <w:pPr>
        <w:pStyle w:val="NormalIndent"/>
      </w:pPr>
      <w:r>
        <w:t xml:space="preserve">Jotta osapuolet voivat paremmin hallita tarvitsemiansa valtuutuksia, voi osapuoli lähettää </w:t>
      </w:r>
      <w:proofErr w:type="spellStart"/>
      <w:r>
        <w:t>datahubin</w:t>
      </w:r>
      <w:proofErr w:type="spellEnd"/>
      <w:r>
        <w:t xml:space="preserve"> kautta pyynnön valtuutuksesta valtuutuspalveluun asiakkaan hyväksyttäväksi. </w:t>
      </w:r>
      <w:r w:rsidR="006B2797">
        <w:t>Kuva</w:t>
      </w:r>
      <w:r w:rsidR="000A3A02">
        <w:t>ssa</w:t>
      </w:r>
      <w:r w:rsidR="006B2797">
        <w:t xml:space="preserve"> </w:t>
      </w:r>
      <w:r>
        <w:t>2</w:t>
      </w:r>
      <w:r w:rsidR="006B2797">
        <w:t xml:space="preserve"> osapuoli </w:t>
      </w:r>
      <w:r>
        <w:t xml:space="preserve">luo valtuutuspyynnön joko sanomalla tai </w:t>
      </w:r>
      <w:proofErr w:type="spellStart"/>
      <w:r>
        <w:t>datahubin</w:t>
      </w:r>
      <w:proofErr w:type="spellEnd"/>
      <w:r>
        <w:t xml:space="preserve"> käyttöliittymästä</w:t>
      </w:r>
      <w:r w:rsidR="006B2797">
        <w:t xml:space="preserve"> (B1.). </w:t>
      </w:r>
      <w:proofErr w:type="spellStart"/>
      <w:r w:rsidR="006B2797">
        <w:t>Datahub</w:t>
      </w:r>
      <w:proofErr w:type="spellEnd"/>
      <w:r w:rsidR="006B2797">
        <w:t xml:space="preserve"> välittää valtuutuspyynnön valtuutuspalvelulle, </w:t>
      </w:r>
      <w:r w:rsidR="000477AC">
        <w:t>joka</w:t>
      </w:r>
      <w:r w:rsidR="006B2797">
        <w:t xml:space="preserve"> ilmoitta</w:t>
      </w:r>
      <w:r>
        <w:t>a</w:t>
      </w:r>
      <w:r w:rsidR="006B2797">
        <w:t xml:space="preserve"> osapuolen niin halutessa asiakkaalle tiedon saapuneesta valtuutuspyynnöstä (B2.). Asiakas kirjautuu valtuutuspalveluun ja voi näin hyväksyä pyydetyn valtuutuksen (B3.). Tämän jälkeen valtuutus tallentuu </w:t>
      </w:r>
      <w:proofErr w:type="spellStart"/>
      <w:r w:rsidR="006B2797">
        <w:t>datahubiin</w:t>
      </w:r>
      <w:proofErr w:type="spellEnd"/>
      <w:r w:rsidR="006B2797">
        <w:t xml:space="preserve"> ja valtuutustieto välitetään osapuolelle</w:t>
      </w:r>
      <w:r w:rsidR="008E58A1">
        <w:t xml:space="preserve"> </w:t>
      </w:r>
      <w:r w:rsidR="006B2797">
        <w:t>(B4.)</w:t>
      </w:r>
      <w:r w:rsidR="008E58A1">
        <w:t>,</w:t>
      </w:r>
      <w:r w:rsidR="006B2797">
        <w:t xml:space="preserve"> kuten </w:t>
      </w:r>
      <w:r w:rsidR="00BD16D8">
        <w:t xml:space="preserve">edellisen kappaleen </w:t>
      </w:r>
      <w:r w:rsidR="006B2797">
        <w:t>käyttötapauksessa A.</w:t>
      </w:r>
      <w:r>
        <w:t xml:space="preserve"> </w:t>
      </w:r>
    </w:p>
    <w:p w14:paraId="07CBEA28" w14:textId="7F846253" w:rsidR="000A3A02" w:rsidRDefault="000A3A02" w:rsidP="000A3A02">
      <w:pPr>
        <w:pStyle w:val="NormalIndent"/>
        <w:jc w:val="center"/>
      </w:pPr>
      <w:r w:rsidRPr="000A3A02">
        <w:rPr>
          <w:noProof/>
        </w:rPr>
        <w:drawing>
          <wp:inline distT="0" distB="0" distL="0" distR="0" wp14:anchorId="14BD07E3" wp14:editId="4877643C">
            <wp:extent cx="2273417" cy="3638737"/>
            <wp:effectExtent l="0" t="0" r="0" b="0"/>
            <wp:docPr id="1211431649" name="Picture 1" descr="A diagram of a data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31649" name="Picture 1" descr="A diagram of a data cen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417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A85A" w14:textId="2E5092D3" w:rsidR="000A3A02" w:rsidRPr="006B2797" w:rsidRDefault="000A3A02" w:rsidP="00701B18">
      <w:pPr>
        <w:pStyle w:val="Caption"/>
      </w:pPr>
      <w:r w:rsidRPr="00701B18">
        <w:t xml:space="preserve">Kuva </w:t>
      </w:r>
      <w:r>
        <w:rPr>
          <w:b w:val="0"/>
          <w:bCs w:val="0"/>
          <w:smallCaps w:val="0"/>
          <w:noProof/>
        </w:rPr>
        <w:t>2</w:t>
      </w:r>
      <w:r w:rsidRPr="00701B18">
        <w:t xml:space="preserve"> </w:t>
      </w:r>
      <w:r>
        <w:t>Osapuoli lähettää valtuutuspyynnön asiakkaalle</w:t>
      </w:r>
    </w:p>
    <w:p w14:paraId="4C024F89" w14:textId="1199031D" w:rsidR="00CF39F3" w:rsidRDefault="00A540E7" w:rsidP="00C43828">
      <w:pPr>
        <w:pStyle w:val="NormalIndent"/>
      </w:pPr>
      <w:r>
        <w:t>Osapuoli voi lähettää valtuut</w:t>
      </w:r>
      <w:r w:rsidR="00D05396">
        <w:t>u</w:t>
      </w:r>
      <w:r>
        <w:t>spyynnön:</w:t>
      </w:r>
    </w:p>
    <w:p w14:paraId="5A1268CB" w14:textId="4BF71084" w:rsidR="00CF39F3" w:rsidRDefault="00CF39F3" w:rsidP="00701B18">
      <w:pPr>
        <w:pStyle w:val="ListParagraph"/>
        <w:numPr>
          <w:ilvl w:val="0"/>
          <w:numId w:val="119"/>
        </w:numPr>
      </w:pPr>
      <w:r>
        <w:t>K</w:t>
      </w:r>
      <w:r w:rsidR="00E21A60">
        <w:t>oskemaan kaikki</w:t>
      </w:r>
      <w:r>
        <w:t>a yhden</w:t>
      </w:r>
      <w:r w:rsidR="00E21A60">
        <w:t xml:space="preserve"> asiakkaan käyttöpaikkoja</w:t>
      </w:r>
      <w:r>
        <w:t>, jolloin pyyntöön liitetään asiakkaan tunniste.</w:t>
      </w:r>
    </w:p>
    <w:p w14:paraId="17B3D6A9" w14:textId="03F9F054" w:rsidR="00CF39F3" w:rsidRDefault="00CF39F3" w:rsidP="00701B18">
      <w:pPr>
        <w:pStyle w:val="ListParagraph"/>
        <w:numPr>
          <w:ilvl w:val="0"/>
          <w:numId w:val="119"/>
        </w:numPr>
      </w:pPr>
      <w:r>
        <w:t>Koskemaan</w:t>
      </w:r>
      <w:r w:rsidR="00E21A60">
        <w:t xml:space="preserve"> yhtä tai useaa tietyn asiakkaan käyttöpaikkaa</w:t>
      </w:r>
      <w:r>
        <w:t>, jolloin pyyntöön liitetään asiakkaan tunniste ja käyttöpaikkojen tunnisteet</w:t>
      </w:r>
      <w:r w:rsidR="00E21A60">
        <w:t>.</w:t>
      </w:r>
    </w:p>
    <w:p w14:paraId="71E6625B" w14:textId="3FA0C2FD" w:rsidR="00CF39F3" w:rsidRDefault="00CF39F3" w:rsidP="00701B18">
      <w:pPr>
        <w:pStyle w:val="ListParagraph"/>
        <w:numPr>
          <w:ilvl w:val="0"/>
          <w:numId w:val="119"/>
        </w:numPr>
      </w:pPr>
      <w:r>
        <w:t>Koskemaan usean asiakkaan kaikki käyttöpaikkoja, jolloin pyyntöön liitetään lista asiakka</w:t>
      </w:r>
      <w:r w:rsidR="00A540E7">
        <w:t>iden tunnisteista</w:t>
      </w:r>
      <w:r>
        <w:t>.</w:t>
      </w:r>
    </w:p>
    <w:p w14:paraId="46BA4ECD" w14:textId="5BA351A8" w:rsidR="00E21A60" w:rsidRDefault="00E21A60" w:rsidP="00CF39F3">
      <w:pPr>
        <w:pStyle w:val="NormalIndent"/>
      </w:pPr>
      <w:r>
        <w:t xml:space="preserve">Lisäksi valtuutuspyyntöön voi liittää useita </w:t>
      </w:r>
      <w:r w:rsidR="00997499">
        <w:t>valtuutustyyppejä,</w:t>
      </w:r>
      <w:r w:rsidR="00CF39F3">
        <w:t xml:space="preserve"> mikäli niiden voimassaoloaika on sama</w:t>
      </w:r>
      <w:r>
        <w:t>.</w:t>
      </w:r>
    </w:p>
    <w:p w14:paraId="5DB59D83" w14:textId="0C9135F8" w:rsidR="00E21A60" w:rsidRDefault="00E21A60" w:rsidP="00C43828">
      <w:pPr>
        <w:pStyle w:val="NormalIndent"/>
      </w:pPr>
      <w:proofErr w:type="spellStart"/>
      <w:r>
        <w:t>Datahub</w:t>
      </w:r>
      <w:proofErr w:type="spellEnd"/>
      <w:r>
        <w:t xml:space="preserve"> tarkistaa,</w:t>
      </w:r>
      <w:r w:rsidR="00BA5B26">
        <w:t xml:space="preserve"> että</w:t>
      </w:r>
      <w:r>
        <w:t xml:space="preserve"> </w:t>
      </w:r>
      <w:r w:rsidR="00BA5B26">
        <w:t xml:space="preserve">pyyntöä vastaavat valtuutukset on mahdollista tehdä, eli pyyntöön liittyvät asiakkaat ja käyttöpaikat löytyvät </w:t>
      </w:r>
      <w:proofErr w:type="spellStart"/>
      <w:r w:rsidR="00BA5B26">
        <w:t>datahubista</w:t>
      </w:r>
      <w:proofErr w:type="spellEnd"/>
      <w:r w:rsidR="00BA5B26">
        <w:t xml:space="preserve">, ja asiakkailla on sopimus pyyntöön </w:t>
      </w:r>
      <w:r w:rsidR="005C42FC">
        <w:t>mahdollisesti liitetyillä käyttöpaikoilla,</w:t>
      </w:r>
      <w:r w:rsidR="00BA5B26">
        <w:t xml:space="preserve"> mikäli valtuutustyyppi sen vaatii. </w:t>
      </w:r>
      <w:proofErr w:type="spellStart"/>
      <w:r w:rsidR="00BA5B26">
        <w:t>Datahu</w:t>
      </w:r>
      <w:r w:rsidR="00776BA3">
        <w:t>b</w:t>
      </w:r>
      <w:proofErr w:type="spellEnd"/>
      <w:r w:rsidR="00803CAC">
        <w:t xml:space="preserve"> välittää onnistuneen pyynnön valtuutuspalvelulle.</w:t>
      </w:r>
      <w:r w:rsidR="00A540E7">
        <w:t xml:space="preserve"> Varsinaista valtuutusta ei </w:t>
      </w:r>
      <w:proofErr w:type="spellStart"/>
      <w:r w:rsidR="00D05396">
        <w:t>datahubiin</w:t>
      </w:r>
      <w:proofErr w:type="spellEnd"/>
      <w:r w:rsidR="00D05396">
        <w:t xml:space="preserve"> </w:t>
      </w:r>
      <w:r w:rsidR="00A540E7">
        <w:t xml:space="preserve">tässä vaiheessa vielä tallenneta, vaan käyttöpaikkakohtainen valtuutus tallentuu </w:t>
      </w:r>
      <w:proofErr w:type="spellStart"/>
      <w:r w:rsidR="00A540E7">
        <w:t>datahubiin</w:t>
      </w:r>
      <w:proofErr w:type="spellEnd"/>
      <w:r w:rsidR="00A540E7">
        <w:t xml:space="preserve"> vasta kun asiakas on hyväksynyt</w:t>
      </w:r>
      <w:r w:rsidR="00E112D3">
        <w:t xml:space="preserve"> pyynnön</w:t>
      </w:r>
      <w:r w:rsidR="00A540E7">
        <w:t xml:space="preserve"> valtuutuspalvelusta ja tieto</w:t>
      </w:r>
      <w:r w:rsidR="00051659">
        <w:t xml:space="preserve"> uudesta valtuutuksest</w:t>
      </w:r>
      <w:r w:rsidR="00BA5B26">
        <w:t>a</w:t>
      </w:r>
      <w:r w:rsidR="00051659">
        <w:t>/valtuutuksista</w:t>
      </w:r>
      <w:r w:rsidR="00A540E7">
        <w:t xml:space="preserve"> saapuu </w:t>
      </w:r>
      <w:r w:rsidR="00E112D3">
        <w:t>valtuutuspalvelusta</w:t>
      </w:r>
      <w:r w:rsidR="00A540E7">
        <w:t xml:space="preserve"> </w:t>
      </w:r>
      <w:proofErr w:type="spellStart"/>
      <w:r w:rsidR="00A540E7">
        <w:t>datahubiin</w:t>
      </w:r>
      <w:proofErr w:type="spellEnd"/>
      <w:r w:rsidR="00A540E7">
        <w:t>.</w:t>
      </w:r>
    </w:p>
    <w:p w14:paraId="04770C0A" w14:textId="798032F1" w:rsidR="00051659" w:rsidRDefault="00051659" w:rsidP="00C43828">
      <w:pPr>
        <w:pStyle w:val="NormalIndent"/>
      </w:pPr>
      <w:r>
        <w:t>Osapuoli voi asettaa pyyntöön voimassaolon päättymisajan. Mikäli voimassaoloa ei ole asetettu, vanhenee pyyntö kaikille pyynnöille asetettavan maksimiajan kuluttua (määritellään myöhemmin).</w:t>
      </w:r>
      <w:r w:rsidR="00BA5B26">
        <w:t xml:space="preserve"> Valtuutuspalvelu palauttaa </w:t>
      </w:r>
      <w:proofErr w:type="spellStart"/>
      <w:r w:rsidR="00BA5B26">
        <w:t>datahubille</w:t>
      </w:r>
      <w:proofErr w:type="spellEnd"/>
      <w:r w:rsidR="00BA5B26">
        <w:t xml:space="preserve"> tiedon</w:t>
      </w:r>
      <w:r w:rsidR="005C42FC">
        <w:t>,</w:t>
      </w:r>
      <w:r w:rsidR="00BA5B26">
        <w:t xml:space="preserve"> kun valtuutuspyyntö on käsitelty, jolloin osapuoli on vastaanottanut luodut valtuutukset, tai asiakas on hylännyt pyynnön, jolloin valtuutuksia ei luoda</w:t>
      </w:r>
      <w:r w:rsidR="00776BA3">
        <w:t xml:space="preserve"> ja pyyntö hylätään</w:t>
      </w:r>
      <w:r w:rsidR="00BA5B26">
        <w:t xml:space="preserve">. </w:t>
      </w:r>
    </w:p>
    <w:p w14:paraId="7A1C83FF" w14:textId="4393A0B5" w:rsidR="00900F78" w:rsidRDefault="00900F78" w:rsidP="00900F78">
      <w:pPr>
        <w:pStyle w:val="Heading2"/>
      </w:pPr>
      <w:bookmarkStart w:id="21" w:name="_Toc188512114"/>
      <w:bookmarkStart w:id="22" w:name="_Toc188512115"/>
      <w:bookmarkStart w:id="23" w:name="_Toc188523594"/>
      <w:bookmarkEnd w:id="21"/>
      <w:bookmarkEnd w:id="22"/>
      <w:r>
        <w:t>Valtuutusten ylläpito</w:t>
      </w:r>
      <w:bookmarkEnd w:id="23"/>
    </w:p>
    <w:p w14:paraId="6DCE3A20" w14:textId="386D0AE5" w:rsidR="00D20B0D" w:rsidRPr="00D20B0D" w:rsidRDefault="156ED295" w:rsidP="00D20B0D">
      <w:pPr>
        <w:pStyle w:val="NormalIndent"/>
      </w:pPr>
      <w:r>
        <w:t xml:space="preserve">Jos asiakas muuttaa ulos käyttöpaikalta, johon hän on antanut valtuutuksia, valtuutukset päätetään </w:t>
      </w:r>
      <w:proofErr w:type="spellStart"/>
      <w:r>
        <w:t>datahubissa</w:t>
      </w:r>
      <w:proofErr w:type="spellEnd"/>
      <w:r>
        <w:t xml:space="preserve"> automaattisesti ulosmuuttoon. Samoin asiakkaan ilmoittamat valtuutukset päätetään automaattisesti heti, kun asiakastietoihin päivitetään tieto, että asiakas on ”salattu”.</w:t>
      </w:r>
      <w:r w:rsidR="00197B08">
        <w:t xml:space="preserve"> </w:t>
      </w:r>
      <w:r w:rsidR="00197B08" w:rsidRPr="00197B08">
        <w:t>Salatuiksi merkityt asiakkaat eivät voi antaa valtuutuksia</w:t>
      </w:r>
      <w:r w:rsidR="00197B08">
        <w:t>.</w:t>
      </w:r>
    </w:p>
    <w:p w14:paraId="552B047F" w14:textId="0F3684A3" w:rsidR="00D20B0D" w:rsidRDefault="00D20B0D" w:rsidP="00D20B0D">
      <w:r>
        <w:t>S</w:t>
      </w:r>
      <w:r w:rsidRPr="004E0F3F">
        <w:t>ama asiakas</w:t>
      </w:r>
      <w:r>
        <w:t>-</w:t>
      </w:r>
      <w:r w:rsidRPr="004E0F3F">
        <w:t>, osapuoli</w:t>
      </w:r>
      <w:r>
        <w:t>-</w:t>
      </w:r>
      <w:r w:rsidRPr="004E0F3F">
        <w:t>, käyttöpaikka</w:t>
      </w:r>
      <w:r>
        <w:t>-</w:t>
      </w:r>
      <w:r w:rsidRPr="004E0F3F">
        <w:t xml:space="preserve"> ja valtuutuksen tarkoitus </w:t>
      </w:r>
      <w:r>
        <w:t>-</w:t>
      </w:r>
      <w:r w:rsidRPr="004E0F3F">
        <w:t xml:space="preserve">yhdistelmä ei voi toistua </w:t>
      </w:r>
      <w:proofErr w:type="spellStart"/>
      <w:r w:rsidRPr="004E0F3F">
        <w:t>datahubissa</w:t>
      </w:r>
      <w:proofErr w:type="spellEnd"/>
      <w:r w:rsidRPr="004E0F3F">
        <w:t>, vaan valtuutusilmoitukset, joissa nuo 4 tietoa ovat samat kuin jo olemassa</w:t>
      </w:r>
      <w:r>
        <w:t xml:space="preserve"> </w:t>
      </w:r>
      <w:r w:rsidRPr="004E0F3F">
        <w:t>olevassa valtuutuksessa ylikirjoittavat olemassa</w:t>
      </w:r>
      <w:r>
        <w:t xml:space="preserve"> </w:t>
      </w:r>
      <w:r w:rsidRPr="004E0F3F">
        <w:t>olevan vastaavan valtuutuksen.</w:t>
      </w:r>
    </w:p>
    <w:p w14:paraId="2A90FA59" w14:textId="709AAC8B" w:rsidR="003E4003" w:rsidRDefault="003E4003" w:rsidP="00D20B0D">
      <w:r>
        <w:t>Osapuolen tulee päättää asiakkaalta saamansa valtuutu</w:t>
      </w:r>
      <w:r w:rsidR="007856EA">
        <w:t>kset</w:t>
      </w:r>
      <w:r>
        <w:t xml:space="preserve"> esimerkiksi palvelusuhteen</w:t>
      </w:r>
      <w:r w:rsidR="007856EA">
        <w:t xml:space="preserve"> tai </w:t>
      </w:r>
      <w:r>
        <w:t xml:space="preserve">sopimuksen päätyttyä. Päättämistä ei saa jättää asiakkaan vastuulle. Osapuoli voi päättää asiakkaan antaman valtuutuksen </w:t>
      </w:r>
      <w:proofErr w:type="spellStart"/>
      <w:r w:rsidR="00611EF1">
        <w:t>datahubissa</w:t>
      </w:r>
      <w:proofErr w:type="spellEnd"/>
      <w:r w:rsidR="00611EF1">
        <w:t xml:space="preserve"> sanomalla tai käyttöliittymässä.</w:t>
      </w:r>
      <w:r w:rsidR="00D14089">
        <w:t xml:space="preserve"> Myös </w:t>
      </w:r>
      <w:r w:rsidR="00E112D3">
        <w:t xml:space="preserve">tulevaisuudessa </w:t>
      </w:r>
      <w:r w:rsidR="00D14089">
        <w:t>alkavat valtuutukset on mahdollista perua.</w:t>
      </w:r>
      <w:r w:rsidR="00E112D3">
        <w:t xml:space="preserve"> Osapuolen on mahdollista päättää/perua valtuutuksia:</w:t>
      </w:r>
    </w:p>
    <w:p w14:paraId="5F7FF105" w14:textId="14FE4A13" w:rsidR="00E112D3" w:rsidRDefault="00E112D3" w:rsidP="00E112D3">
      <w:pPr>
        <w:pStyle w:val="ListParagraph"/>
        <w:numPr>
          <w:ilvl w:val="0"/>
          <w:numId w:val="115"/>
        </w:numPr>
      </w:pPr>
      <w:r>
        <w:t>Yhden</w:t>
      </w:r>
      <w:r w:rsidR="00814BC1">
        <w:t xml:space="preserve"> tai useamman yksilöidyn</w:t>
      </w:r>
      <w:r>
        <w:t xml:space="preserve"> käyttöpaikan valtuutukset</w:t>
      </w:r>
    </w:p>
    <w:p w14:paraId="24A3B82E" w14:textId="019386B4" w:rsidR="00E112D3" w:rsidRDefault="00E112D3" w:rsidP="00E112D3">
      <w:pPr>
        <w:pStyle w:val="ListParagraph"/>
        <w:numPr>
          <w:ilvl w:val="0"/>
          <w:numId w:val="115"/>
        </w:numPr>
      </w:pPr>
      <w:r>
        <w:t>Asiakkaan kaikki valtuutukset yhdellä pyynnöllä</w:t>
      </w:r>
      <w:r w:rsidR="00814BC1">
        <w:t xml:space="preserve"> yksilöimättä käyttöpaikkoja</w:t>
      </w:r>
    </w:p>
    <w:p w14:paraId="672F8B7F" w14:textId="0A5A7443" w:rsidR="00E112D3" w:rsidRPr="00D20B0D" w:rsidRDefault="009615C4" w:rsidP="00701B18">
      <w:pPr>
        <w:pStyle w:val="ListParagraph"/>
        <w:numPr>
          <w:ilvl w:val="0"/>
          <w:numId w:val="115"/>
        </w:numPr>
      </w:pPr>
      <w:r>
        <w:t>Asiakkaan kaikkien käyttöpaikkojen t</w:t>
      </w:r>
      <w:r w:rsidR="00E112D3">
        <w:t>ietyn valtuutustyypin valtuutukset yhdellä pyynnöllä</w:t>
      </w:r>
    </w:p>
    <w:p w14:paraId="2E54F9F9" w14:textId="3EFE2219" w:rsidR="00D05396" w:rsidRDefault="00D05396" w:rsidP="00911827">
      <w:r>
        <w:t>Osapuoli voi myös perua lähettämänsä valtuutuspyynnön</w:t>
      </w:r>
      <w:r w:rsidR="000F5736">
        <w:t xml:space="preserve"> joko sanomalla tai käyttöliittymän kautta</w:t>
      </w:r>
      <w:r>
        <w:t>. Tällöin lähetetty valtuutuspyyntö perutaan kokonaisuudessaan. Tämä tarkoitt</w:t>
      </w:r>
      <w:r w:rsidR="00171E42">
        <w:t>a</w:t>
      </w:r>
      <w:r>
        <w:t>a sitä, että mikäli valtuutuspyyntöön on liitetty usea käyttöpaikka, joista yhden huomataan olevan virheellinen, pitää koko pyyntö perua ja tehdä uudelleen ilman virheellistä käyttöpaikkaa.</w:t>
      </w:r>
      <w:r w:rsidR="00FE3C15">
        <w:t xml:space="preserve"> </w:t>
      </w:r>
    </w:p>
    <w:p w14:paraId="7059FC20" w14:textId="0B08D61B" w:rsidR="00911827" w:rsidRDefault="00611EF1" w:rsidP="00911827">
      <w:r>
        <w:t>Asiakas</w:t>
      </w:r>
      <w:r w:rsidR="00134DDD">
        <w:t xml:space="preserve"> voi hallita valtuutuksiaan (lisätä, poistaa, muokata)</w:t>
      </w:r>
      <w:r w:rsidR="00D96BD1">
        <w:t xml:space="preserve"> </w:t>
      </w:r>
      <w:proofErr w:type="spellStart"/>
      <w:r w:rsidR="00D96BD1">
        <w:t>datahubin</w:t>
      </w:r>
      <w:proofErr w:type="spellEnd"/>
      <w:r w:rsidR="00D96BD1">
        <w:t xml:space="preserve"> tarjoamassa</w:t>
      </w:r>
      <w:r w:rsidR="00475CD7">
        <w:t xml:space="preserve"> </w:t>
      </w:r>
      <w:r>
        <w:t>valtuutuspalvelussa</w:t>
      </w:r>
      <w:r w:rsidR="00171E42">
        <w:t xml:space="preserve"> tai loppuasiakasportaalissa (niin kauan kuin toiminnallisuus pidetään rinnalla)</w:t>
      </w:r>
      <w:r w:rsidR="00B01490">
        <w:t>.</w:t>
      </w:r>
    </w:p>
    <w:p w14:paraId="7DC3E24A" w14:textId="6FE8FD87" w:rsidR="00227FE7" w:rsidRDefault="008E59D2" w:rsidP="00227FE7">
      <w:pPr>
        <w:pStyle w:val="Heading2"/>
      </w:pPr>
      <w:bookmarkStart w:id="24" w:name="_Toc188512117"/>
      <w:bookmarkStart w:id="25" w:name="_Toc188523595"/>
      <w:bookmarkEnd w:id="24"/>
      <w:proofErr w:type="spellStart"/>
      <w:r>
        <w:t>Datahubin</w:t>
      </w:r>
      <w:proofErr w:type="spellEnd"/>
      <w:r>
        <w:t xml:space="preserve"> v</w:t>
      </w:r>
      <w:r w:rsidR="00227FE7">
        <w:t>altuutuspalvelu</w:t>
      </w:r>
      <w:bookmarkEnd w:id="25"/>
    </w:p>
    <w:p w14:paraId="32182702" w14:textId="72BAA74B" w:rsidR="00441B2F" w:rsidRDefault="006545CF" w:rsidP="008E59D2">
      <w:pPr>
        <w:pStyle w:val="NormalIndent"/>
      </w:pPr>
      <w:proofErr w:type="spellStart"/>
      <w:r>
        <w:t>Datahubin</w:t>
      </w:r>
      <w:proofErr w:type="spellEnd"/>
      <w:r>
        <w:t xml:space="preserve"> tuleva valtuutuspalvelu tarjoaa </w:t>
      </w:r>
      <w:r w:rsidR="00D05396">
        <w:t xml:space="preserve">asiakkaille </w:t>
      </w:r>
      <w:r>
        <w:t xml:space="preserve">loppuasiakasportaalia joustavamman </w:t>
      </w:r>
      <w:r w:rsidR="00DB3EA6">
        <w:t>tavan</w:t>
      </w:r>
      <w:r w:rsidR="00B01490">
        <w:t xml:space="preserve"> </w:t>
      </w:r>
      <w:r w:rsidR="00DB3EA6">
        <w:t>hallita valtuutuksia</w:t>
      </w:r>
      <w:r w:rsidR="00776BA3">
        <w:t xml:space="preserve">, ja mahdollistaa </w:t>
      </w:r>
      <w:proofErr w:type="spellStart"/>
      <w:r w:rsidR="00776BA3">
        <w:t>asiakkalle</w:t>
      </w:r>
      <w:proofErr w:type="spellEnd"/>
      <w:r w:rsidR="00776BA3">
        <w:t xml:space="preserve"> osapuolen valtuutuspyyntöjen hyväksymisen</w:t>
      </w:r>
      <w:r w:rsidR="00DB3EA6">
        <w:t>.</w:t>
      </w:r>
      <w:r w:rsidR="008716EB">
        <w:t xml:space="preserve"> Valtuutuspalveluun kirjaudutaan kuten </w:t>
      </w:r>
      <w:proofErr w:type="spellStart"/>
      <w:r w:rsidR="00441B2F">
        <w:t>datahubin</w:t>
      </w:r>
      <w:proofErr w:type="spellEnd"/>
      <w:r w:rsidR="00441B2F">
        <w:t xml:space="preserve"> loppuasiakasportaaliin</w:t>
      </w:r>
      <w:r w:rsidR="00475CD7">
        <w:t xml:space="preserve"> eli suomi.fi -tunnistautumisen kautta</w:t>
      </w:r>
      <w:r w:rsidR="00441B2F">
        <w:t>. Valtuutuspalvelu on mahdollista integroida osaksi palveluntarjoajan digitaalista palvelupolkua siten, että valtuutu</w:t>
      </w:r>
      <w:r w:rsidR="001859AA">
        <w:t>ksen tekeminen toimii saumattomasti osana palvelupolkua.</w:t>
      </w:r>
    </w:p>
    <w:p w14:paraId="3A209E1F" w14:textId="1305525D" w:rsidR="00837ABF" w:rsidRDefault="00837ABF" w:rsidP="008E59D2">
      <w:pPr>
        <w:pStyle w:val="NormalIndent"/>
      </w:pPr>
      <w:r>
        <w:t>Valtuutuspalvelun tulee tarjota asiakkaalle seuraavat toiminnallisuudet:</w:t>
      </w:r>
    </w:p>
    <w:p w14:paraId="5DF0C10E" w14:textId="577A875E" w:rsidR="00100B44" w:rsidRDefault="00B90862" w:rsidP="00BD78E3">
      <w:pPr>
        <w:pStyle w:val="NormalIndent"/>
        <w:numPr>
          <w:ilvl w:val="0"/>
          <w:numId w:val="94"/>
        </w:numPr>
      </w:pPr>
      <w:r>
        <w:t>A</w:t>
      </w:r>
      <w:r w:rsidR="00100B44">
        <w:t xml:space="preserve">siakas voi valita omista käyttöpaikoistaan </w:t>
      </w:r>
      <w:r w:rsidR="00E6303E">
        <w:t>yhden tai useamman</w:t>
      </w:r>
      <w:r w:rsidR="001A3013">
        <w:t xml:space="preserve"> </w:t>
      </w:r>
      <w:r w:rsidR="007B3135">
        <w:t>käyttöpaika</w:t>
      </w:r>
      <w:r w:rsidR="00E6303E">
        <w:t>n</w:t>
      </w:r>
      <w:r>
        <w:t>,</w:t>
      </w:r>
      <w:r w:rsidR="001A3013">
        <w:t xml:space="preserve"> joille valtuutuksen haluaa antaa.</w:t>
      </w:r>
    </w:p>
    <w:p w14:paraId="4163192D" w14:textId="07005375" w:rsidR="00E6303E" w:rsidRDefault="00B90862" w:rsidP="00475CD7">
      <w:pPr>
        <w:pStyle w:val="NormalIndent"/>
        <w:numPr>
          <w:ilvl w:val="0"/>
          <w:numId w:val="94"/>
        </w:numPr>
      </w:pPr>
      <w:r>
        <w:t>A</w:t>
      </w:r>
      <w:r w:rsidR="00E6303E">
        <w:t xml:space="preserve">siakas voi </w:t>
      </w:r>
      <w:r>
        <w:t>myös valita, että antaa valtuutuksen kerralla kaikille käyttöpaikoilleen</w:t>
      </w:r>
      <w:r w:rsidR="00475CD7">
        <w:t xml:space="preserve"> (valinta ”valtuutan kaikki käyttöpaikkani”)</w:t>
      </w:r>
      <w:r w:rsidR="00F9394C">
        <w:t>.</w:t>
      </w:r>
      <w:r w:rsidR="00E6303E">
        <w:t xml:space="preserve"> Asiakkaan tulee nähdä</w:t>
      </w:r>
      <w:r w:rsidR="00C53040">
        <w:t>,</w:t>
      </w:r>
      <w:r w:rsidR="00E6303E">
        <w:t xml:space="preserve"> mille käyttöpaikoille valtuutusta ollaan antamassa, vaikka hän valitsisi valtuuttaa kaikki ne käyttöpaikat</w:t>
      </w:r>
      <w:r w:rsidR="005A143A">
        <w:t>,</w:t>
      </w:r>
      <w:r w:rsidR="00E6303E">
        <w:t xml:space="preserve"> joille valtuutus on mahdollista antaa</w:t>
      </w:r>
      <w:r w:rsidR="00CB0D49">
        <w:t>.</w:t>
      </w:r>
    </w:p>
    <w:p w14:paraId="17678FAD" w14:textId="135E40EB" w:rsidR="00BD78E3" w:rsidRDefault="00546720" w:rsidP="00475CD7">
      <w:pPr>
        <w:pStyle w:val="NormalIndent"/>
        <w:numPr>
          <w:ilvl w:val="0"/>
          <w:numId w:val="94"/>
        </w:numPr>
      </w:pPr>
      <w:r>
        <w:t xml:space="preserve">Valtuutusta annettaessa voidaan valita ensin joko valtuutettu osapuoli tai valtuutustyyppi. </w:t>
      </w:r>
      <w:r w:rsidR="001A3013">
        <w:t xml:space="preserve">Valtuutetun osapuolen valinnan jälkeen valittavissa on vain ne </w:t>
      </w:r>
      <w:r w:rsidR="00F33B30">
        <w:t>valtuutustyypit</w:t>
      </w:r>
      <w:r w:rsidR="007B3135">
        <w:t>,</w:t>
      </w:r>
      <w:r w:rsidR="001A3013">
        <w:t xml:space="preserve"> j</w:t>
      </w:r>
      <w:r w:rsidR="00FD0B98">
        <w:t>oita valitul</w:t>
      </w:r>
      <w:r w:rsidR="00B65B85">
        <w:t>l</w:t>
      </w:r>
      <w:r w:rsidR="00FD0B98">
        <w:t>e osapuolelle voi antaa</w:t>
      </w:r>
      <w:r w:rsidR="007B3135">
        <w:t>.</w:t>
      </w:r>
      <w:r w:rsidR="00F33B30">
        <w:t xml:space="preserve"> Jos taas valitaan ensin valtuutustyyppi, voi valita vain ne osapuolet</w:t>
      </w:r>
      <w:r w:rsidR="00524C19">
        <w:t>,</w:t>
      </w:r>
      <w:r w:rsidR="00F33B30">
        <w:t xml:space="preserve"> joille</w:t>
      </w:r>
      <w:r>
        <w:t xml:space="preserve"> valittu valtuutustyyppi on mahdollista antaa.</w:t>
      </w:r>
      <w:r w:rsidR="00172704">
        <w:t xml:space="preserve"> </w:t>
      </w:r>
      <w:r w:rsidR="00475CD7">
        <w:t>Asiakas voi luoda valtuutuksen niin, että valitsee yhden tai useamman valtuutustyypin sekä</w:t>
      </w:r>
      <w:r w:rsidR="004534D0">
        <w:t xml:space="preserve"> yhden</w:t>
      </w:r>
      <w:r w:rsidR="00475CD7">
        <w:t xml:space="preserve"> valtuutuksen päättymisajankohdan (tai keston) kaikille valituille käyttöpaikoille. Mikäli eri käyttöpaikoille halutaan eri valtuutustyyppejä tai eri pituisia valtuutusjaksoja, tulee tehdä useampi valtuutus</w:t>
      </w:r>
      <w:r w:rsidR="002C777C">
        <w:t xml:space="preserve">. Esimerkiksi </w:t>
      </w:r>
      <w:r w:rsidR="00475CD7">
        <w:t xml:space="preserve">asiakas voi luoda </w:t>
      </w:r>
      <w:r w:rsidR="002C777C">
        <w:t xml:space="preserve">3. osapuolelle kerralla </w:t>
      </w:r>
      <w:r w:rsidR="00475CD7">
        <w:t xml:space="preserve">5 vuotta voimassa olevat </w:t>
      </w:r>
      <w:r w:rsidR="002C777C">
        <w:t>valt</w:t>
      </w:r>
      <w:r w:rsidR="003231B3">
        <w:t>uutukset tyypeillä ”energiaraportointi” ja ”sopimustiedot”</w:t>
      </w:r>
      <w:r w:rsidR="00475CD7">
        <w:t xml:space="preserve"> kaikille käyttöpaikoilleen</w:t>
      </w:r>
      <w:r w:rsidR="003231B3">
        <w:t>.</w:t>
      </w:r>
    </w:p>
    <w:p w14:paraId="5A9D10D0" w14:textId="10442663" w:rsidR="00BF19D5" w:rsidRDefault="00F9394C" w:rsidP="00BD78E3">
      <w:pPr>
        <w:pStyle w:val="NormalIndent"/>
        <w:numPr>
          <w:ilvl w:val="0"/>
          <w:numId w:val="94"/>
        </w:numPr>
      </w:pPr>
      <w:r>
        <w:t>As</w:t>
      </w:r>
      <w:r w:rsidR="00BF19D5">
        <w:t xml:space="preserve">iakkaalle tulee esittää </w:t>
      </w:r>
      <w:r w:rsidR="00430F4B">
        <w:t>ennen valtuutuksen antoa tai valtuutuspyynnön hyväksyntää</w:t>
      </w:r>
      <w:r w:rsidR="00AF326F">
        <w:t>,</w:t>
      </w:r>
      <w:r w:rsidR="00430F4B">
        <w:t xml:space="preserve"> </w:t>
      </w:r>
      <w:r w:rsidR="00BF19D5">
        <w:t xml:space="preserve">mitä oikeuksia valtuutettu osapuoli saa kunkin valtuutustyypin </w:t>
      </w:r>
      <w:r w:rsidR="00430F4B">
        <w:t>myötä.</w:t>
      </w:r>
    </w:p>
    <w:p w14:paraId="50F425A3" w14:textId="230C6EC7" w:rsidR="00720449" w:rsidRDefault="00F9394C" w:rsidP="00BD78E3">
      <w:pPr>
        <w:pStyle w:val="NormalIndent"/>
        <w:numPr>
          <w:ilvl w:val="0"/>
          <w:numId w:val="94"/>
        </w:numPr>
      </w:pPr>
      <w:r>
        <w:t>A</w:t>
      </w:r>
      <w:r w:rsidR="00C21888">
        <w:t xml:space="preserve">siakas </w:t>
      </w:r>
      <w:r>
        <w:t xml:space="preserve">näkee valtuutuspalvelussa </w:t>
      </w:r>
      <w:r w:rsidR="00720449">
        <w:t>vastaanottamansa</w:t>
      </w:r>
      <w:r w:rsidR="00DA540D">
        <w:t xml:space="preserve"> valtuutuspyynnöt ja </w:t>
      </w:r>
      <w:r w:rsidR="00C21888">
        <w:t>voi yhdellä klikkauksella hyväksyä</w:t>
      </w:r>
      <w:r w:rsidR="000C200D">
        <w:t xml:space="preserve"> nämä</w:t>
      </w:r>
      <w:r w:rsidR="007F117A">
        <w:t>.</w:t>
      </w:r>
      <w:r w:rsidR="00C21888">
        <w:t xml:space="preserve"> </w:t>
      </w:r>
      <w:r w:rsidR="00BD46BF">
        <w:t xml:space="preserve">Hyväksymisen yhteydessä </w:t>
      </w:r>
      <w:r w:rsidR="00746FCE">
        <w:t xml:space="preserve">loppuasiakkaan </w:t>
      </w:r>
      <w:r w:rsidR="00377052">
        <w:t xml:space="preserve">on </w:t>
      </w:r>
      <w:r w:rsidR="00746FCE">
        <w:t>mahdollista tarkastella</w:t>
      </w:r>
      <w:r w:rsidR="005E5826">
        <w:t>,</w:t>
      </w:r>
      <w:r w:rsidR="00746FCE">
        <w:t xml:space="preserve"> mitä käyttöpaikkoja ja tietoja hyväksyttävä valtuutus koskee</w:t>
      </w:r>
      <w:r w:rsidR="0045415F">
        <w:t xml:space="preserve"> ja minkä tyyppinen valtuutus on kyseessä. </w:t>
      </w:r>
    </w:p>
    <w:p w14:paraId="11A2882F" w14:textId="4CA60ADB" w:rsidR="00720449" w:rsidRDefault="0045415F" w:rsidP="00BD78E3">
      <w:pPr>
        <w:pStyle w:val="NormalIndent"/>
        <w:numPr>
          <w:ilvl w:val="0"/>
          <w:numId w:val="94"/>
        </w:numPr>
      </w:pPr>
      <w:r>
        <w:t xml:space="preserve">Mikäli </w:t>
      </w:r>
      <w:r w:rsidR="00720449">
        <w:t>valtuutus</w:t>
      </w:r>
      <w:r>
        <w:t xml:space="preserve">pyyntöjä on tehty useammalle valtuutustyypille kerrallaan, voi </w:t>
      </w:r>
      <w:r w:rsidR="00720449">
        <w:t>a</w:t>
      </w:r>
      <w:r>
        <w:t xml:space="preserve">siakas hyväksyä </w:t>
      </w:r>
      <w:r w:rsidR="00377052">
        <w:t>kaikki valtuutuspyynnöt kerralla.</w:t>
      </w:r>
    </w:p>
    <w:p w14:paraId="1E9E10F3" w14:textId="3A4FF891" w:rsidR="003231B3" w:rsidRDefault="00720449" w:rsidP="00BD78E3">
      <w:pPr>
        <w:pStyle w:val="NormalIndent"/>
        <w:numPr>
          <w:ilvl w:val="0"/>
          <w:numId w:val="94"/>
        </w:numPr>
      </w:pPr>
      <w:r>
        <w:t>A</w:t>
      </w:r>
      <w:r w:rsidR="00377052">
        <w:t xml:space="preserve">siakas voi poistaa </w:t>
      </w:r>
      <w:r>
        <w:t>valtuutus</w:t>
      </w:r>
      <w:r w:rsidR="00377052">
        <w:t>pyynnöstä käyttöpaikkoja tai valtuutustyyppejä</w:t>
      </w:r>
      <w:r w:rsidR="007C6891">
        <w:t xml:space="preserve"> halutessaan ennen </w:t>
      </w:r>
      <w:r>
        <w:t>valtuutuksen hyväksymistä</w:t>
      </w:r>
      <w:r w:rsidR="007C6891">
        <w:t>.</w:t>
      </w:r>
    </w:p>
    <w:p w14:paraId="31EA4E7A" w14:textId="6332E351" w:rsidR="007C6891" w:rsidRDefault="00720449" w:rsidP="00BD78E3">
      <w:pPr>
        <w:pStyle w:val="NormalIndent"/>
        <w:numPr>
          <w:ilvl w:val="0"/>
          <w:numId w:val="94"/>
        </w:numPr>
      </w:pPr>
      <w:r>
        <w:t>A</w:t>
      </w:r>
      <w:r w:rsidR="007C6891">
        <w:t>siakas voi päättää valtuutuksia</w:t>
      </w:r>
      <w:r w:rsidR="003A52C4">
        <w:t xml:space="preserve"> </w:t>
      </w:r>
      <w:r w:rsidR="00475CD7">
        <w:t>osapuoli</w:t>
      </w:r>
      <w:r w:rsidR="00172704">
        <w:t>-</w:t>
      </w:r>
      <w:r w:rsidR="00475CD7">
        <w:t xml:space="preserve"> tai käyttöpaikkakohtaisesti.</w:t>
      </w:r>
      <w:r w:rsidR="00E97A25">
        <w:t xml:space="preserve"> Eli asiakas voi valita päättävänsä kaikki osapuolelle X antamansa valtuutukset kaikille käyttöpaikoilleen tai osapuolelle Y antamansa valtuutukset käyttöpaikoille 1, 3 ja 6 (jolloin valtuutukset 2, 4 ja 5 jäävät voimaan).</w:t>
      </w:r>
    </w:p>
    <w:p w14:paraId="79BCB9AD" w14:textId="39D33E04" w:rsidR="0064125A" w:rsidRDefault="00016B92" w:rsidP="00967B42">
      <w:pPr>
        <w:pStyle w:val="NormalIndent"/>
        <w:numPr>
          <w:ilvl w:val="0"/>
          <w:numId w:val="94"/>
        </w:numPr>
      </w:pPr>
      <w:r>
        <w:t xml:space="preserve">Valtuutusten </w:t>
      </w:r>
      <w:r w:rsidR="00967B42">
        <w:t>hallinnan</w:t>
      </w:r>
      <w:r>
        <w:t xml:space="preserve"> tulee olla mahdollista</w:t>
      </w:r>
      <w:r w:rsidR="00E97A25">
        <w:t xml:space="preserve"> ja käytettävää</w:t>
      </w:r>
      <w:r>
        <w:t xml:space="preserve"> niin henkilöasiakkaille, jolla on yksi käyttöpaikka, kuin isoille yritysasiakkaille, joilla on tuhansia käyttöpaikkoja.</w:t>
      </w:r>
    </w:p>
    <w:p w14:paraId="648A7F53" w14:textId="44C9906A" w:rsidR="00837ABF" w:rsidRDefault="00837ABF" w:rsidP="00837ABF">
      <w:pPr>
        <w:pStyle w:val="NormalIndent"/>
      </w:pPr>
      <w:r>
        <w:t>Osapuolelle:</w:t>
      </w:r>
    </w:p>
    <w:p w14:paraId="7904AF83" w14:textId="56C88995" w:rsidR="00837ABF" w:rsidRDefault="00E17C5C" w:rsidP="009615C4">
      <w:pPr>
        <w:pStyle w:val="NormalIndent"/>
        <w:numPr>
          <w:ilvl w:val="0"/>
          <w:numId w:val="94"/>
        </w:numPr>
      </w:pPr>
      <w:r>
        <w:t>I</w:t>
      </w:r>
      <w:r w:rsidR="00837ABF">
        <w:t>ntegroitavuus</w:t>
      </w:r>
      <w:r w:rsidR="00401512">
        <w:t xml:space="preserve"> osapuolen digitaalisiin palveluihin siten, että asiakas voida</w:t>
      </w:r>
      <w:r w:rsidR="00A71AE3">
        <w:t>an ohjata palveluprosessissa valtuutuspalveluun antamaan/hyväksymään valtuutuksen ja sitten jatka</w:t>
      </w:r>
      <w:r>
        <w:t>maan</w:t>
      </w:r>
      <w:r w:rsidR="00A71AE3">
        <w:t xml:space="preserve"> </w:t>
      </w:r>
      <w:r w:rsidR="00CF3B01">
        <w:t>prosessia osapuolen palvelussa.</w:t>
      </w:r>
    </w:p>
    <w:p w14:paraId="3CFB8A10" w14:textId="6652F18B" w:rsidR="00803CAC" w:rsidRPr="008E59D2" w:rsidRDefault="00E17C5C" w:rsidP="00837ABF">
      <w:pPr>
        <w:pStyle w:val="NormalIndent"/>
        <w:numPr>
          <w:ilvl w:val="0"/>
          <w:numId w:val="94"/>
        </w:numPr>
      </w:pPr>
      <w:r>
        <w:t>O</w:t>
      </w:r>
      <w:r w:rsidR="00803CAC">
        <w:t xml:space="preserve">hjaus voidaan tehdä niin, että asiakkaalle näytetään juuri ko. osapuolen </w:t>
      </w:r>
      <w:proofErr w:type="spellStart"/>
      <w:r w:rsidR="00803CAC">
        <w:t>datahubiin</w:t>
      </w:r>
      <w:proofErr w:type="spellEnd"/>
      <w:r w:rsidR="00803CAC">
        <w:t xml:space="preserve"> lähettämä valtuutuspyyntö, jonka asiakas voi hyväksyä yhdellä klikkauksella.</w:t>
      </w:r>
    </w:p>
    <w:p w14:paraId="687C793C" w14:textId="57FF3A2F" w:rsidR="00630B28" w:rsidRDefault="00B32AC0" w:rsidP="003313A7">
      <w:pPr>
        <w:pStyle w:val="Heading2"/>
      </w:pPr>
      <w:bookmarkStart w:id="26" w:name="_Toc188523596"/>
      <w:r>
        <w:t>Suomi.fi-valtuuksien hyödyntäminen</w:t>
      </w:r>
      <w:bookmarkEnd w:id="26"/>
    </w:p>
    <w:p w14:paraId="5BAD492A" w14:textId="2198AC5E" w:rsidR="00661732" w:rsidRDefault="008E59D2" w:rsidP="00661732">
      <w:pPr>
        <w:pStyle w:val="NormalIndent"/>
      </w:pPr>
      <w:proofErr w:type="spellStart"/>
      <w:r>
        <w:t>Datahubin</w:t>
      </w:r>
      <w:proofErr w:type="spellEnd"/>
      <w:r>
        <w:t xml:space="preserve"> </w:t>
      </w:r>
      <w:r w:rsidR="00865643">
        <w:t xml:space="preserve">loppuasiakasportaali sekä tuleva valtuutuspalvelu käyttävät </w:t>
      </w:r>
      <w:r w:rsidR="0020361C">
        <w:t xml:space="preserve">käyttäjän </w:t>
      </w:r>
      <w:r w:rsidR="00865643">
        <w:t xml:space="preserve">tunnistautumiseen suomi.fi-palvelua. </w:t>
      </w:r>
      <w:r w:rsidR="004D211D">
        <w:t>Tunnistautumiseen liittyvä</w:t>
      </w:r>
      <w:r w:rsidR="002374C3">
        <w:t>t</w:t>
      </w:r>
      <w:r w:rsidR="004D211D">
        <w:t xml:space="preserve"> </w:t>
      </w:r>
      <w:r w:rsidR="00661732">
        <w:t>Suomi.fi-valtuudet mahdollista</w:t>
      </w:r>
      <w:r w:rsidR="00DE0046">
        <w:t>vat</w:t>
      </w:r>
      <w:r w:rsidR="00661732">
        <w:t xml:space="preserve"> toisen henkilön tai organisaation puolesta asioinnin </w:t>
      </w:r>
      <w:proofErr w:type="spellStart"/>
      <w:r w:rsidR="00DE75C9">
        <w:t>datahubin</w:t>
      </w:r>
      <w:proofErr w:type="spellEnd"/>
      <w:r w:rsidR="00AF0A86">
        <w:t xml:space="preserve"> loppuasiakasportaalissa</w:t>
      </w:r>
      <w:r w:rsidR="00CD30A6">
        <w:t xml:space="preserve"> sekä tulevassa </w:t>
      </w:r>
      <w:r w:rsidR="007A495A">
        <w:t>valtuutuspalvelussa</w:t>
      </w:r>
      <w:r w:rsidR="00661732">
        <w:t xml:space="preserve">. </w:t>
      </w:r>
      <w:proofErr w:type="spellStart"/>
      <w:r w:rsidR="00661732">
        <w:t>Datahub</w:t>
      </w:r>
      <w:r w:rsidR="00AF0A86">
        <w:t>in</w:t>
      </w:r>
      <w:proofErr w:type="spellEnd"/>
      <w:r w:rsidR="00AF0A86">
        <w:t xml:space="preserve"> </w:t>
      </w:r>
      <w:r w:rsidR="007A495A">
        <w:t>palvelut</w:t>
      </w:r>
      <w:r w:rsidR="00661732">
        <w:t xml:space="preserve"> hy</w:t>
      </w:r>
      <w:r w:rsidR="00AF0A86">
        <w:t>ö</w:t>
      </w:r>
      <w:r w:rsidR="00661732">
        <w:t>dy</w:t>
      </w:r>
      <w:r w:rsidR="00AF0A86">
        <w:t>ntä</w:t>
      </w:r>
      <w:r w:rsidR="007A495A">
        <w:t>vät</w:t>
      </w:r>
      <w:r w:rsidR="00AF0A86">
        <w:t xml:space="preserve"> </w:t>
      </w:r>
      <w:r w:rsidR="00661732">
        <w:t>Suomi.fi-valtuuksia asiointioikeuden tarkistamisessa</w:t>
      </w:r>
      <w:r w:rsidR="007A495A">
        <w:t xml:space="preserve"> siten, että</w:t>
      </w:r>
      <w:r w:rsidR="00661732">
        <w:t xml:space="preserve"> </w:t>
      </w:r>
      <w:r w:rsidR="007A495A">
        <w:t xml:space="preserve">tunnistautumisen yhteydessä </w:t>
      </w:r>
      <w:proofErr w:type="spellStart"/>
      <w:r w:rsidR="007A495A">
        <w:t>datahubin</w:t>
      </w:r>
      <w:proofErr w:type="spellEnd"/>
      <w:r w:rsidR="007A495A">
        <w:t xml:space="preserve"> palvelut tarkistavat kirjautuvan käyttäjän oikeudet</w:t>
      </w:r>
      <w:r w:rsidR="007A495A" w:rsidRPr="00D01B86">
        <w:t xml:space="preserve"> Suomi.fi-valtuuksien avulla</w:t>
      </w:r>
      <w:r w:rsidR="007A495A">
        <w:t>.</w:t>
      </w:r>
    </w:p>
    <w:p w14:paraId="7B5888B2" w14:textId="0BA7157F" w:rsidR="00C126DA" w:rsidRDefault="00661732" w:rsidP="00661732">
      <w:pPr>
        <w:pStyle w:val="NormalIndent"/>
      </w:pPr>
      <w:r>
        <w:t xml:space="preserve">Suomi.fi-valtuuksissa yksityishenkilöt, yritykset, yhdistykset ja muut yhteisöt voivat myös valtuuttaa henkilön, yrityksen, yhdistyksen tai muun yhteisön hoitamaan asioita puolestaan. Valtuus on sähköinen valtakirja, jonka tiedot tallennetaan </w:t>
      </w:r>
      <w:r w:rsidR="006B012F">
        <w:t>suomi.fi-</w:t>
      </w:r>
      <w:r>
        <w:t>valtuusrekisteriin.</w:t>
      </w:r>
      <w:r w:rsidR="004C7CA0">
        <w:t xml:space="preserve"> </w:t>
      </w:r>
      <w:r>
        <w:t xml:space="preserve">Suomi.fi-valtuudet tarkistaa </w:t>
      </w:r>
      <w:r w:rsidR="004C7CA0">
        <w:t>oikeudet</w:t>
      </w:r>
      <w:r>
        <w:t xml:space="preserve"> perusrekistereistä (esimerkiksi väestötietojärjestelmä ja Patentti- ja rekisterihallituksen rekisterit) ja valtuusrekisteristä.</w:t>
      </w:r>
    </w:p>
    <w:p w14:paraId="0AED44AC" w14:textId="0B722B15" w:rsidR="00C126DA" w:rsidRDefault="009541B0" w:rsidP="00661732">
      <w:pPr>
        <w:pStyle w:val="NormalIndent"/>
      </w:pPr>
      <w:r>
        <w:t>Huomioitavaa on, että s</w:t>
      </w:r>
      <w:r w:rsidR="00C126DA">
        <w:t xml:space="preserve">uomi.fi-valtuus antaa vain oikeiden toimia tiedot omistavan </w:t>
      </w:r>
      <w:r>
        <w:t xml:space="preserve">asiakkaan </w:t>
      </w:r>
      <w:r w:rsidR="00C126DA">
        <w:t xml:space="preserve">puolesta </w:t>
      </w:r>
      <w:proofErr w:type="spellStart"/>
      <w:r w:rsidR="00C126DA">
        <w:t>datahubin</w:t>
      </w:r>
      <w:proofErr w:type="spellEnd"/>
      <w:r w:rsidR="00C126DA">
        <w:t xml:space="preserve"> tarjoamissa palveluissa. Tämän jälkeen tämän kirjautumisoikeuden saanut </w:t>
      </w:r>
      <w:r w:rsidR="00A22AE2">
        <w:t>taho</w:t>
      </w:r>
      <w:r w:rsidR="00C126DA">
        <w:t xml:space="preserve"> voi antaa </w:t>
      </w:r>
      <w:r w:rsidR="00A22AE2">
        <w:t xml:space="preserve">asiakkaana </w:t>
      </w:r>
      <w:r w:rsidR="00C126DA">
        <w:t xml:space="preserve">varsinaisia </w:t>
      </w:r>
      <w:proofErr w:type="spellStart"/>
      <w:r w:rsidR="00C126DA">
        <w:t>datahub</w:t>
      </w:r>
      <w:proofErr w:type="spellEnd"/>
      <w:r w:rsidR="00C126DA">
        <w:t xml:space="preserve">-valtuutuksia </w:t>
      </w:r>
      <w:proofErr w:type="spellStart"/>
      <w:r w:rsidR="00C126DA">
        <w:t>datahub</w:t>
      </w:r>
      <w:proofErr w:type="spellEnd"/>
      <w:r w:rsidR="00C126DA">
        <w:t xml:space="preserve">-osapuolille, jotta osapuoli pystyy </w:t>
      </w:r>
      <w:r w:rsidR="006A5796">
        <w:t>hakemaan/vastaanottamaan valtuuttavan osapuolen omistamia</w:t>
      </w:r>
      <w:r w:rsidR="00C126DA">
        <w:t xml:space="preserve"> tietoja </w:t>
      </w:r>
      <w:proofErr w:type="spellStart"/>
      <w:r w:rsidR="00C126DA">
        <w:t>datahubista</w:t>
      </w:r>
      <w:proofErr w:type="spellEnd"/>
      <w:r w:rsidR="00C126DA">
        <w:t>.</w:t>
      </w:r>
    </w:p>
    <w:p w14:paraId="0F572DEE" w14:textId="0F1A66E8" w:rsidR="00AA5787" w:rsidRDefault="00574E82" w:rsidP="00661732">
      <w:pPr>
        <w:pStyle w:val="NormalInden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20956A" wp14:editId="02EA7966">
                <wp:simplePos x="0" y="0"/>
                <wp:positionH relativeFrom="margin">
                  <wp:align>left</wp:align>
                </wp:positionH>
                <wp:positionV relativeFrom="paragraph">
                  <wp:posOffset>459105</wp:posOffset>
                </wp:positionV>
                <wp:extent cx="304800" cy="304800"/>
                <wp:effectExtent l="0" t="0" r="0" b="0"/>
                <wp:wrapNone/>
                <wp:docPr id="14900712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41D12" w14:textId="63CACE54" w:rsidR="00FB65B6" w:rsidRPr="002246E3" w:rsidRDefault="00FB65B6" w:rsidP="00FB65B6">
                            <w:pPr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2246E3">
                              <w:rPr>
                                <w:sz w:val="18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0956A" id="Oval 2" o:spid="_x0000_s1026" style="position:absolute;margin-left:0;margin-top:36.15pt;width:24pt;height:24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" fillcolor="#d5121e [3204]" stroked="f" strokeweight="1pt">
                <v:stroke joinstyle="miter"/>
                <v:textbox>
                  <w:txbxContent>
                    <w:p w14:paraId="48F41D12" w14:textId="63CACE54" w:rsidR="00FB65B6" w:rsidRPr="002246E3" w:rsidRDefault="00FB65B6" w:rsidP="00FB65B6">
                      <w:pPr>
                        <w:jc w:val="both"/>
                        <w:rPr>
                          <w:sz w:val="18"/>
                          <w:szCs w:val="16"/>
                        </w:rPr>
                      </w:pPr>
                      <w:r w:rsidRPr="002246E3">
                        <w:rPr>
                          <w:sz w:val="18"/>
                          <w:szCs w:val="16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B65B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1D6C17" wp14:editId="777C362D">
                <wp:simplePos x="0" y="0"/>
                <wp:positionH relativeFrom="margin">
                  <wp:align>left</wp:align>
                </wp:positionH>
                <wp:positionV relativeFrom="paragraph">
                  <wp:posOffset>1125855</wp:posOffset>
                </wp:positionV>
                <wp:extent cx="304800" cy="304800"/>
                <wp:effectExtent l="0" t="0" r="0" b="0"/>
                <wp:wrapNone/>
                <wp:docPr id="189477684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5996C" w14:textId="468E699D" w:rsidR="00FB65B6" w:rsidRPr="006A4223" w:rsidRDefault="00FB65B6" w:rsidP="00FB65B6">
                            <w:pPr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6A4223">
                              <w:rPr>
                                <w:sz w:val="18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D6C17" id="_x0000_s1027" style="position:absolute;margin-left:0;margin-top:88.65pt;width:24pt;height:24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" fillcolor="#d5121e [3204]" stroked="f" strokeweight="1pt">
                <v:stroke joinstyle="miter"/>
                <v:textbox>
                  <w:txbxContent>
                    <w:p w14:paraId="3B35996C" w14:textId="468E699D" w:rsidR="00FB65B6" w:rsidRPr="006A4223" w:rsidRDefault="00FB65B6" w:rsidP="00FB65B6">
                      <w:pPr>
                        <w:jc w:val="both"/>
                        <w:rPr>
                          <w:sz w:val="18"/>
                          <w:szCs w:val="16"/>
                        </w:rPr>
                      </w:pPr>
                      <w:r w:rsidRPr="006A4223">
                        <w:rPr>
                          <w:sz w:val="18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5787" w:rsidRPr="00AA5787">
        <w:rPr>
          <w:noProof/>
        </w:rPr>
        <w:drawing>
          <wp:inline distT="0" distB="0" distL="0" distR="0" wp14:anchorId="43294EBB" wp14:editId="3AFB68B4">
            <wp:extent cx="6120130" cy="3256915"/>
            <wp:effectExtent l="0" t="0" r="0" b="635"/>
            <wp:docPr id="2045945575" name="Picture 4" descr="A screen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22D825-964B-4293-4388-17EC2821A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45575" name="Picture 4" descr="A screen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BE22D825-964B-4293-4388-17EC2821AC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6421" w14:textId="3DE1D93E" w:rsidR="00574E82" w:rsidRPr="00701B18" w:rsidRDefault="00574E82" w:rsidP="00B35C28">
      <w:pPr>
        <w:pStyle w:val="Caption"/>
      </w:pPr>
      <w:r w:rsidRPr="00701B18">
        <w:t xml:space="preserve">Kuva </w:t>
      </w:r>
      <w:r w:rsidRPr="002A1370">
        <w:rPr>
          <w:lang w:val="en-GB"/>
        </w:rPr>
        <w:fldChar w:fldCharType="begin"/>
      </w:r>
      <w:r w:rsidRPr="00701B18">
        <w:instrText xml:space="preserve"> SEQ "Kuva" \*Arabic </w:instrText>
      </w:r>
      <w:r w:rsidRPr="002A1370">
        <w:rPr>
          <w:lang w:val="en-GB"/>
        </w:rPr>
        <w:fldChar w:fldCharType="separate"/>
      </w:r>
      <w:r w:rsidR="000F5736">
        <w:rPr>
          <w:noProof/>
        </w:rPr>
        <w:t>2</w:t>
      </w:r>
      <w:r w:rsidRPr="002A1370">
        <w:rPr>
          <w:lang w:val="en-GB"/>
        </w:rPr>
        <w:fldChar w:fldCharType="end"/>
      </w:r>
      <w:r w:rsidRPr="00701B18">
        <w:t xml:space="preserve"> Suomi.fi </w:t>
      </w:r>
      <w:r>
        <w:t>valtuuksien esimerkkejä</w:t>
      </w:r>
      <w:r w:rsidRPr="00701B18">
        <w:t xml:space="preserve"> (</w:t>
      </w:r>
      <w:r w:rsidRPr="00701B18">
        <w:rPr>
          <w:i/>
          <w:iCs/>
        </w:rPr>
        <w:t>Lähde: suomi.fi)</w:t>
      </w:r>
    </w:p>
    <w:p w14:paraId="6438E77A" w14:textId="475BC697" w:rsidR="00AA5787" w:rsidRDefault="004D6005" w:rsidP="00661732">
      <w:pPr>
        <w:pStyle w:val="NormalIndent"/>
      </w:pPr>
      <w:r>
        <w:t>Kun</w:t>
      </w:r>
      <w:r w:rsidR="00C46555">
        <w:t xml:space="preserve"> henkilö X</w:t>
      </w:r>
      <w:r>
        <w:t xml:space="preserve"> kirjautuu </w:t>
      </w:r>
      <w:proofErr w:type="spellStart"/>
      <w:r>
        <w:t>datahubin</w:t>
      </w:r>
      <w:proofErr w:type="spellEnd"/>
      <w:r>
        <w:t xml:space="preserve"> asiakasportaaliin, </w:t>
      </w:r>
      <w:r w:rsidR="00C46555">
        <w:t xml:space="preserve">näkee </w:t>
      </w:r>
      <w:r>
        <w:t>hän</w:t>
      </w:r>
      <w:r w:rsidR="00C46555">
        <w:t xml:space="preserve"> organisaation A </w:t>
      </w:r>
      <w:r w:rsidR="005E53A4">
        <w:t>käyttöpaikat ja sähkösopimukset</w:t>
      </w:r>
      <w:r w:rsidR="00B51809">
        <w:t>. Henkilö A voi</w:t>
      </w:r>
      <w:r w:rsidR="00B94060">
        <w:t xml:space="preserve"> tämän jälkeen</w:t>
      </w:r>
      <w:r w:rsidR="00B51809">
        <w:t xml:space="preserve"> </w:t>
      </w:r>
      <w:r w:rsidR="0022206B">
        <w:t>antaa</w:t>
      </w:r>
      <w:r>
        <w:t xml:space="preserve"> valtuutuksia organisaation A puolesta </w:t>
      </w:r>
      <w:proofErr w:type="spellStart"/>
      <w:r w:rsidR="00B94060">
        <w:t>datahubin</w:t>
      </w:r>
      <w:proofErr w:type="spellEnd"/>
      <w:r w:rsidR="00B94060">
        <w:t xml:space="preserve"> osapuolille.</w:t>
      </w:r>
    </w:p>
    <w:p w14:paraId="70874104" w14:textId="7DB0813E" w:rsidR="00661732" w:rsidRDefault="00CD7D2A" w:rsidP="00661732">
      <w:pPr>
        <w:pStyle w:val="NormalIndent"/>
      </w:pPr>
      <w:r>
        <w:t>Osapuolet voivat hyödyntää suomi.fi</w:t>
      </w:r>
      <w:r w:rsidR="00D83093">
        <w:t>-</w:t>
      </w:r>
      <w:r>
        <w:t xml:space="preserve">valtuuksia omassa </w:t>
      </w:r>
      <w:r w:rsidR="006A6558">
        <w:t>toiminnassaan</w:t>
      </w:r>
      <w:r>
        <w:t xml:space="preserve"> esimerkiksi seura</w:t>
      </w:r>
      <w:r w:rsidR="006A6558">
        <w:t>a</w:t>
      </w:r>
      <w:r>
        <w:t>vasti:</w:t>
      </w:r>
    </w:p>
    <w:p w14:paraId="55489C4A" w14:textId="451EF805" w:rsidR="006A6558" w:rsidRDefault="005B50FE" w:rsidP="006A6558">
      <w:pPr>
        <w:pStyle w:val="NormalIndent"/>
        <w:numPr>
          <w:ilvl w:val="0"/>
          <w:numId w:val="93"/>
        </w:numPr>
      </w:pPr>
      <w:r>
        <w:t>Yritys</w:t>
      </w:r>
      <w:r w:rsidR="00421DF4">
        <w:t>asiakas</w:t>
      </w:r>
      <w:r w:rsidR="006A3355">
        <w:t>, jolla on perusrekistereiden mukainen oikeus toimia yrityksen puolesta, voi antaa</w:t>
      </w:r>
      <w:r w:rsidR="00317AD2">
        <w:t xml:space="preserve"> yrityksen sisällä</w:t>
      </w:r>
      <w:r w:rsidR="00363A31">
        <w:t xml:space="preserve"> toiselle henkilölle</w:t>
      </w:r>
      <w:r w:rsidR="006A3355">
        <w:t xml:space="preserve"> valtuuden kirjautua </w:t>
      </w:r>
      <w:proofErr w:type="spellStart"/>
      <w:r w:rsidR="006A3355">
        <w:t>datahubin</w:t>
      </w:r>
      <w:proofErr w:type="spellEnd"/>
      <w:r w:rsidR="006A3355">
        <w:t xml:space="preserve"> loppuasiakasportaaliin </w:t>
      </w:r>
      <w:r w:rsidR="0004092A">
        <w:t xml:space="preserve">yrityksen nimissä. Esimerkiksi taloyhtiön puheenjohtaja antaa valtuuden </w:t>
      </w:r>
      <w:r w:rsidR="0040266E">
        <w:t>taloyhtiön asukkaalle/hallituksen jäsenelle</w:t>
      </w:r>
      <w:r w:rsidR="0004092A">
        <w:t>.</w:t>
      </w:r>
      <w:r w:rsidR="003607A8">
        <w:t xml:space="preserve"> </w:t>
      </w:r>
      <w:r w:rsidR="006A4223">
        <w:t>Kuvan</w:t>
      </w:r>
      <w:r w:rsidR="003607A8">
        <w:t xml:space="preserve"> kohta 1.</w:t>
      </w:r>
    </w:p>
    <w:p w14:paraId="248DCAA2" w14:textId="0F56EA2D" w:rsidR="00363A31" w:rsidRDefault="005B50FE" w:rsidP="000D7DC7">
      <w:pPr>
        <w:pStyle w:val="NormalIndent"/>
        <w:numPr>
          <w:ilvl w:val="0"/>
          <w:numId w:val="93"/>
        </w:numPr>
      </w:pPr>
      <w:r>
        <w:t>Yrity</w:t>
      </w:r>
      <w:r w:rsidR="000D7DC7">
        <w:t>s</w:t>
      </w:r>
      <w:r w:rsidR="00413D97">
        <w:t>asiakas</w:t>
      </w:r>
      <w:r w:rsidR="00363A31">
        <w:t xml:space="preserve"> voi antaa </w:t>
      </w:r>
      <w:r w:rsidR="00413D97">
        <w:t>asiakkaan palveluntarj</w:t>
      </w:r>
      <w:r w:rsidR="00E52CAA">
        <w:t>oajalle (</w:t>
      </w:r>
      <w:proofErr w:type="spellStart"/>
      <w:r w:rsidR="00E52CAA">
        <w:t>datahubin</w:t>
      </w:r>
      <w:proofErr w:type="spellEnd"/>
      <w:r w:rsidR="00E52CAA">
        <w:t xml:space="preserve"> osapuoli) </w:t>
      </w:r>
      <w:r w:rsidR="00C10ACE">
        <w:t>asiointivaltuu</w:t>
      </w:r>
      <w:r w:rsidR="004A6E3A">
        <w:t>den.</w:t>
      </w:r>
      <w:r w:rsidR="000D7DC7">
        <w:t xml:space="preserve"> Asiointivaltuu</w:t>
      </w:r>
      <w:r w:rsidR="004A6E3A">
        <w:t>della</w:t>
      </w:r>
      <w:r w:rsidR="000D7DC7">
        <w:t xml:space="preserve"> </w:t>
      </w:r>
      <w:r w:rsidR="00413D97">
        <w:t>asiakkaan palveluntarjoaja</w:t>
      </w:r>
      <w:r w:rsidR="00AC16B0">
        <w:t xml:space="preserve"> voi antaa omalle henkilökuntansa jäsenelle</w:t>
      </w:r>
      <w:r w:rsidR="00363A31">
        <w:t xml:space="preserve"> </w:t>
      </w:r>
      <w:r w:rsidR="00D52D9C">
        <w:t>edust</w:t>
      </w:r>
      <w:r w:rsidR="00AC16B0">
        <w:t xml:space="preserve">usvaltuuden, jonka myötä henkilö voi </w:t>
      </w:r>
      <w:r w:rsidR="00D64907">
        <w:t xml:space="preserve">toimia asiakkaan puolesta palveluissa. </w:t>
      </w:r>
      <w:r w:rsidR="006A4223">
        <w:t>Kuvan</w:t>
      </w:r>
      <w:r w:rsidR="003607A8">
        <w:t xml:space="preserve"> kohta 2.</w:t>
      </w:r>
    </w:p>
    <w:p w14:paraId="52072CB9" w14:textId="41877FCD" w:rsidR="005B50FE" w:rsidRDefault="005B50FE" w:rsidP="00363A31">
      <w:pPr>
        <w:pStyle w:val="NormalIndent"/>
        <w:numPr>
          <w:ilvl w:val="0"/>
          <w:numId w:val="93"/>
        </w:numPr>
      </w:pPr>
      <w:r>
        <w:t xml:space="preserve">Henkilöasiakas valtuuttaa sukulaisensa </w:t>
      </w:r>
      <w:r w:rsidR="00F9765C">
        <w:t xml:space="preserve">asioimaan puolestaan </w:t>
      </w:r>
      <w:proofErr w:type="spellStart"/>
      <w:r w:rsidR="002810C3">
        <w:t>datahubin</w:t>
      </w:r>
      <w:proofErr w:type="spellEnd"/>
      <w:r w:rsidR="00F9765C">
        <w:t xml:space="preserve"> asiakasportaalissa.</w:t>
      </w:r>
    </w:p>
    <w:p w14:paraId="475398AC" w14:textId="47A3FF88" w:rsidR="00CD7D2A" w:rsidRDefault="00363A31" w:rsidP="00661732">
      <w:pPr>
        <w:pStyle w:val="NormalIndent"/>
      </w:pPr>
      <w:r>
        <w:t>Lisätietoa</w:t>
      </w:r>
      <w:r w:rsidR="00172704">
        <w:t xml:space="preserve"> Suomi.fi valtuuksista</w:t>
      </w:r>
      <w:r>
        <w:t xml:space="preserve">: </w:t>
      </w:r>
      <w:hyperlink r:id="rId13" w:history="1">
        <w:r w:rsidRPr="001736D2">
          <w:rPr>
            <w:rStyle w:val="Hyperlink"/>
          </w:rPr>
          <w:t>Suomi.fi</w:t>
        </w:r>
      </w:hyperlink>
    </w:p>
    <w:p w14:paraId="6988805E" w14:textId="77777777" w:rsidR="005A2CB8" w:rsidRDefault="005A2CB8">
      <w:pPr>
        <w:spacing w:after="120"/>
        <w:rPr>
          <w:rFonts w:asciiTheme="majorHAnsi" w:eastAsiaTheme="majorEastAsia" w:hAnsiTheme="majorHAnsi" w:cstheme="majorBidi"/>
          <w:b/>
          <w:color w:val="9F0D16" w:themeColor="accent1" w:themeShade="BF"/>
          <w:sz w:val="36"/>
          <w:szCs w:val="32"/>
        </w:rPr>
      </w:pPr>
      <w:bookmarkStart w:id="27" w:name="_Asiakkaan_pääsy_omiin"/>
      <w:bookmarkStart w:id="28" w:name="_Ref438282314"/>
      <w:bookmarkStart w:id="29" w:name="_Ref459366214"/>
      <w:bookmarkStart w:id="30" w:name="_Toc461448461"/>
      <w:bookmarkStart w:id="31" w:name="_Ref461448620"/>
      <w:bookmarkStart w:id="32" w:name="_Toc463440438"/>
      <w:bookmarkStart w:id="33" w:name="_Toc464569945"/>
      <w:bookmarkStart w:id="34" w:name="_Ref27639749"/>
      <w:bookmarkStart w:id="35" w:name="_Ref437432013"/>
      <w:bookmarkEnd w:id="27"/>
      <w:r>
        <w:br w:type="page"/>
      </w:r>
    </w:p>
    <w:p w14:paraId="137A20CA" w14:textId="33BABF84" w:rsidR="000C288E" w:rsidRDefault="000C288E" w:rsidP="00701B18">
      <w:pPr>
        <w:pStyle w:val="Heading2"/>
      </w:pPr>
      <w:bookmarkStart w:id="36" w:name="_Toc188523597"/>
      <w:r>
        <w:t>Käyttötapa</w:t>
      </w:r>
      <w:r w:rsidR="00776BA3">
        <w:t>usesimerkkejä</w:t>
      </w:r>
      <w:bookmarkEnd w:id="36"/>
    </w:p>
    <w:p w14:paraId="37687DE2" w14:textId="31CCA466" w:rsidR="00241F4B" w:rsidRDefault="000E17DE" w:rsidP="00701B18">
      <w:pPr>
        <w:pStyle w:val="Heading3"/>
      </w:pPr>
      <w:bookmarkStart w:id="37" w:name="_Toc188512121"/>
      <w:bookmarkStart w:id="38" w:name="_Toc188512122"/>
      <w:bookmarkStart w:id="39" w:name="_Toc188523598"/>
      <w:bookmarkEnd w:id="37"/>
      <w:bookmarkEnd w:id="38"/>
      <w:r>
        <w:t>Valtuutus tarjouspyyntöä varten digitaalisessa palvelussa</w:t>
      </w:r>
      <w:bookmarkEnd w:id="3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662"/>
      </w:tblGrid>
      <w:tr w:rsidR="009615C4" w14:paraId="1F812D9C" w14:textId="77777777" w:rsidTr="00701B18">
        <w:tc>
          <w:tcPr>
            <w:tcW w:w="2689" w:type="dxa"/>
            <w:vAlign w:val="center"/>
          </w:tcPr>
          <w:p w14:paraId="1D7A28E4" w14:textId="484DB572" w:rsidR="009615C4" w:rsidRPr="005A2CB8" w:rsidRDefault="009615C4">
            <w:pPr>
              <w:pStyle w:val="Taulukkoteksti"/>
              <w:rPr>
                <w:b/>
                <w:bCs w:val="0"/>
              </w:rPr>
            </w:pPr>
            <w:r w:rsidRPr="005A2CB8">
              <w:rPr>
                <w:b/>
                <w:bCs w:val="0"/>
              </w:rPr>
              <w:t>Valtuutettava osapuoli</w:t>
            </w:r>
          </w:p>
        </w:tc>
        <w:tc>
          <w:tcPr>
            <w:tcW w:w="6662" w:type="dxa"/>
            <w:vAlign w:val="center"/>
          </w:tcPr>
          <w:p w14:paraId="727F7A3B" w14:textId="03A11964" w:rsidR="009615C4" w:rsidRDefault="009615C4">
            <w:pPr>
              <w:pStyle w:val="Taulukkoteksti"/>
            </w:pPr>
            <w:r>
              <w:t>Myyjä</w:t>
            </w:r>
          </w:p>
        </w:tc>
      </w:tr>
      <w:tr w:rsidR="00241F4B" w14:paraId="44D85E08" w14:textId="77777777" w:rsidTr="00701B18">
        <w:tc>
          <w:tcPr>
            <w:tcW w:w="2689" w:type="dxa"/>
            <w:vAlign w:val="center"/>
          </w:tcPr>
          <w:p w14:paraId="0B229744" w14:textId="5F495EA7" w:rsidR="00241F4B" w:rsidRPr="005A2CB8" w:rsidRDefault="00241F4B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Asiakas</w:t>
            </w:r>
          </w:p>
        </w:tc>
        <w:tc>
          <w:tcPr>
            <w:tcW w:w="6662" w:type="dxa"/>
            <w:vAlign w:val="center"/>
          </w:tcPr>
          <w:p w14:paraId="4911B2D1" w14:textId="4297C728" w:rsidR="00241F4B" w:rsidRDefault="00257177" w:rsidP="00701B18">
            <w:pPr>
              <w:pStyle w:val="Taulukkoteksti"/>
            </w:pPr>
            <w:r>
              <w:t>H</w:t>
            </w:r>
            <w:r w:rsidR="00241F4B">
              <w:t>enkilöasiakas tai pieni yritysasiakas</w:t>
            </w:r>
          </w:p>
        </w:tc>
      </w:tr>
      <w:tr w:rsidR="00241F4B" w14:paraId="606A3A53" w14:textId="77777777" w:rsidTr="00701B18">
        <w:tc>
          <w:tcPr>
            <w:tcW w:w="2689" w:type="dxa"/>
            <w:vAlign w:val="center"/>
          </w:tcPr>
          <w:p w14:paraId="3B9C360B" w14:textId="7023338B" w:rsidR="00241F4B" w:rsidRPr="005A2CB8" w:rsidRDefault="00241F4B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Käyttöpaikat</w:t>
            </w:r>
          </w:p>
        </w:tc>
        <w:tc>
          <w:tcPr>
            <w:tcW w:w="6662" w:type="dxa"/>
            <w:vAlign w:val="center"/>
          </w:tcPr>
          <w:p w14:paraId="72D2155E" w14:textId="35459D30" w:rsidR="00241F4B" w:rsidRPr="005A2CB8" w:rsidRDefault="00FC4F2A" w:rsidP="00701B18">
            <w:pPr>
              <w:pStyle w:val="Taulukkoteksti"/>
              <w:rPr>
                <w:szCs w:val="22"/>
              </w:rPr>
            </w:pPr>
            <w:r w:rsidRPr="005A2CB8">
              <w:rPr>
                <w:sz w:val="22"/>
                <w:szCs w:val="22"/>
              </w:rPr>
              <w:t xml:space="preserve">Asiakas </w:t>
            </w:r>
            <w:r w:rsidR="00D05396" w:rsidRPr="005A2CB8">
              <w:rPr>
                <w:sz w:val="22"/>
                <w:szCs w:val="22"/>
              </w:rPr>
              <w:t>pyytää</w:t>
            </w:r>
            <w:r w:rsidRPr="005A2CB8">
              <w:rPr>
                <w:sz w:val="22"/>
                <w:szCs w:val="22"/>
              </w:rPr>
              <w:t xml:space="preserve"> tarjouspyynnön yhdelle käyttöpaikalleen</w:t>
            </w:r>
          </w:p>
        </w:tc>
      </w:tr>
      <w:tr w:rsidR="00241F4B" w14:paraId="421CE6FA" w14:textId="77777777" w:rsidTr="00701B18">
        <w:trPr>
          <w:trHeight w:val="165"/>
        </w:trPr>
        <w:tc>
          <w:tcPr>
            <w:tcW w:w="2689" w:type="dxa"/>
            <w:vAlign w:val="center"/>
          </w:tcPr>
          <w:p w14:paraId="439F9595" w14:textId="29AE46A1" w:rsidR="00241F4B" w:rsidRPr="005A2CB8" w:rsidRDefault="00241F4B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Valtuutuksen tyyppi</w:t>
            </w:r>
          </w:p>
        </w:tc>
        <w:tc>
          <w:tcPr>
            <w:tcW w:w="6662" w:type="dxa"/>
            <w:vAlign w:val="center"/>
          </w:tcPr>
          <w:p w14:paraId="5C3A42AE" w14:textId="6F4600BE" w:rsidR="00241F4B" w:rsidRDefault="00241F4B" w:rsidP="00701B18">
            <w:pPr>
              <w:pStyle w:val="Taulukkoteksti"/>
            </w:pPr>
            <w:r>
              <w:t>Tarjouspyyntö</w:t>
            </w:r>
          </w:p>
        </w:tc>
      </w:tr>
    </w:tbl>
    <w:p w14:paraId="5BA8F0AB" w14:textId="77777777" w:rsidR="00241F4B" w:rsidRDefault="00241F4B" w:rsidP="00241F4B">
      <w:pPr>
        <w:pStyle w:val="NormalIndent"/>
      </w:pPr>
    </w:p>
    <w:p w14:paraId="44576F68" w14:textId="51967659" w:rsidR="00241F4B" w:rsidRDefault="00241F4B" w:rsidP="00241F4B">
      <w:pPr>
        <w:pStyle w:val="NormalIndent"/>
        <w:numPr>
          <w:ilvl w:val="0"/>
          <w:numId w:val="104"/>
        </w:numPr>
      </w:pPr>
      <w:r>
        <w:t>Asiakas kirjautuu myyjän palveluun ja aloittaa tarjouspyynnön tekemisen</w:t>
      </w:r>
      <w:r w:rsidR="00F00D1D">
        <w:t xml:space="preserve">. Asiakkaalle kerrotaan, että tarjouspyyntöä varten asiakkaan pitää antaa </w:t>
      </w:r>
      <w:proofErr w:type="spellStart"/>
      <w:r w:rsidR="00F00D1D">
        <w:t>datahubissa</w:t>
      </w:r>
      <w:proofErr w:type="spellEnd"/>
      <w:r w:rsidR="00F00D1D">
        <w:t xml:space="preserve"> valtuutus myyjälle</w:t>
      </w:r>
      <w:r w:rsidR="00D05396">
        <w:t>, jotta myyjä voi hakea asiakkaan kulutushistorian tarjouslaskentaa varten</w:t>
      </w:r>
      <w:r w:rsidR="00F00D1D">
        <w:t>.</w:t>
      </w:r>
    </w:p>
    <w:p w14:paraId="503BF2FD" w14:textId="5D5E96F7" w:rsidR="00FC4F2A" w:rsidRDefault="00FC4F2A" w:rsidP="00241F4B">
      <w:pPr>
        <w:pStyle w:val="NormalIndent"/>
        <w:numPr>
          <w:ilvl w:val="0"/>
          <w:numId w:val="104"/>
        </w:numPr>
      </w:pPr>
      <w:r>
        <w:t>Asiakas kertoo käyttöpaikkatunnuksensa</w:t>
      </w:r>
      <w:r w:rsidR="008A13BC">
        <w:t>.</w:t>
      </w:r>
    </w:p>
    <w:p w14:paraId="321419BE" w14:textId="5A198CC2" w:rsidR="00241F4B" w:rsidRDefault="00241F4B" w:rsidP="00241F4B">
      <w:pPr>
        <w:pStyle w:val="NormalIndent"/>
        <w:numPr>
          <w:ilvl w:val="0"/>
          <w:numId w:val="104"/>
        </w:numPr>
      </w:pPr>
      <w:r w:rsidRPr="00241F4B">
        <w:t xml:space="preserve">Myyjän palvelu lähettää </w:t>
      </w:r>
      <w:proofErr w:type="spellStart"/>
      <w:r w:rsidRPr="00241F4B">
        <w:t>datahubiin</w:t>
      </w:r>
      <w:proofErr w:type="spellEnd"/>
      <w:r w:rsidRPr="00241F4B">
        <w:t xml:space="preserve"> valtuutuspyynnön</w:t>
      </w:r>
      <w:r w:rsidR="00D05396">
        <w:t>, joka sisältää:</w:t>
      </w:r>
    </w:p>
    <w:p w14:paraId="08E05583" w14:textId="3BA0EB5F" w:rsidR="00241F4B" w:rsidRDefault="008A13BC" w:rsidP="00701B18">
      <w:pPr>
        <w:pStyle w:val="NormalIndent"/>
        <w:numPr>
          <w:ilvl w:val="1"/>
          <w:numId w:val="105"/>
        </w:numPr>
      </w:pPr>
      <w:r>
        <w:t>a</w:t>
      </w:r>
      <w:r w:rsidR="00241F4B">
        <w:t>siakkaan tunniste</w:t>
      </w:r>
    </w:p>
    <w:p w14:paraId="468F5285" w14:textId="403B30ED" w:rsidR="00241F4B" w:rsidRDefault="008A13BC" w:rsidP="00701B18">
      <w:pPr>
        <w:pStyle w:val="NormalIndent"/>
        <w:numPr>
          <w:ilvl w:val="1"/>
          <w:numId w:val="105"/>
        </w:numPr>
      </w:pPr>
      <w:r>
        <w:t>k</w:t>
      </w:r>
      <w:r w:rsidR="00FC4F2A">
        <w:t>äyttöpaikan tunniste</w:t>
      </w:r>
    </w:p>
    <w:p w14:paraId="0EAF9E4B" w14:textId="02899FA5" w:rsidR="00241F4B" w:rsidRDefault="008A13BC">
      <w:pPr>
        <w:pStyle w:val="NormalIndent"/>
        <w:numPr>
          <w:ilvl w:val="1"/>
          <w:numId w:val="105"/>
        </w:numPr>
      </w:pPr>
      <w:r>
        <w:t>v</w:t>
      </w:r>
      <w:r w:rsidR="00241F4B">
        <w:t xml:space="preserve">altuutustyyppi </w:t>
      </w:r>
      <w:r>
        <w:t>”</w:t>
      </w:r>
      <w:r w:rsidR="00241F4B">
        <w:t>tarjouspyyntö</w:t>
      </w:r>
      <w:r>
        <w:t>”</w:t>
      </w:r>
    </w:p>
    <w:p w14:paraId="0C7B8863" w14:textId="1F5A7E36" w:rsidR="002C4AA7" w:rsidRDefault="002C4AA7" w:rsidP="00701B18">
      <w:pPr>
        <w:pStyle w:val="NormalIndent"/>
        <w:numPr>
          <w:ilvl w:val="0"/>
          <w:numId w:val="104"/>
        </w:numPr>
      </w:pPr>
      <w:proofErr w:type="spellStart"/>
      <w:r>
        <w:t>Datahub</w:t>
      </w:r>
      <w:proofErr w:type="spellEnd"/>
      <w:r>
        <w:t xml:space="preserve"> tarkistaa, että asiakkaalla on sopimus annetulla käyttöpaikalla. Jos ei ole, niin </w:t>
      </w:r>
      <w:proofErr w:type="spellStart"/>
      <w:r>
        <w:t>datahub</w:t>
      </w:r>
      <w:proofErr w:type="spellEnd"/>
      <w:r>
        <w:t xml:space="preserve"> hylkää pyynnön ja ilmoittaa siitä myyjälle.</w:t>
      </w:r>
    </w:p>
    <w:p w14:paraId="07B9A93E" w14:textId="337BB1DE" w:rsidR="00241F4B" w:rsidRDefault="00D05396" w:rsidP="00241F4B">
      <w:pPr>
        <w:pStyle w:val="NormalIndent"/>
        <w:numPr>
          <w:ilvl w:val="0"/>
          <w:numId w:val="104"/>
        </w:numPr>
      </w:pPr>
      <w:r>
        <w:t>Myyjän palvelu</w:t>
      </w:r>
      <w:r w:rsidR="00241F4B" w:rsidRPr="00241F4B">
        <w:t xml:space="preserve"> ohjaa asiakkaan </w:t>
      </w:r>
      <w:proofErr w:type="spellStart"/>
      <w:r w:rsidR="00241F4B" w:rsidRPr="00241F4B">
        <w:t>datahubin</w:t>
      </w:r>
      <w:proofErr w:type="spellEnd"/>
      <w:r w:rsidR="00241F4B" w:rsidRPr="00241F4B">
        <w:t xml:space="preserve"> valtuutuspalveluun</w:t>
      </w:r>
      <w:r w:rsidR="008A13BC">
        <w:t>.</w:t>
      </w:r>
    </w:p>
    <w:p w14:paraId="2CBD8D4F" w14:textId="12CBA8CF" w:rsidR="00241F4B" w:rsidRDefault="00241F4B" w:rsidP="00241F4B">
      <w:pPr>
        <w:pStyle w:val="NormalIndent"/>
        <w:numPr>
          <w:ilvl w:val="0"/>
          <w:numId w:val="104"/>
        </w:numPr>
      </w:pPr>
      <w:r w:rsidRPr="00241F4B">
        <w:t>Asiakas tunnistautuu</w:t>
      </w:r>
      <w:r>
        <w:t xml:space="preserve"> valtuutuspalveluun</w:t>
      </w:r>
      <w:r w:rsidR="00D05396">
        <w:t xml:space="preserve"> (suomi.fi</w:t>
      </w:r>
      <w:r w:rsidR="00CA154C">
        <w:t>-</w:t>
      </w:r>
      <w:r w:rsidR="00D05396">
        <w:t>tunnistautuminen)</w:t>
      </w:r>
      <w:r w:rsidRPr="00241F4B">
        <w:t xml:space="preserve"> ja näkee </w:t>
      </w:r>
      <w:r>
        <w:t xml:space="preserve">suoraan myyjän tekemän </w:t>
      </w:r>
      <w:r w:rsidRPr="00241F4B">
        <w:t xml:space="preserve">valtuutuspyynnön. Pyynnössä </w:t>
      </w:r>
      <w:r w:rsidR="00257177">
        <w:t>on kerrottu</w:t>
      </w:r>
      <w:r w:rsidR="003731DD">
        <w:t>,</w:t>
      </w:r>
      <w:r w:rsidR="00257177">
        <w:t xml:space="preserve"> mitä käyttöpaikkaa valtuutuspyyntö koskee, mitä tarkoitusta varten valtuutusta on pyydetty</w:t>
      </w:r>
      <w:r w:rsidR="00F00D1D">
        <w:t xml:space="preserve"> (tarjouspyyntö)</w:t>
      </w:r>
      <w:r w:rsidR="00257177">
        <w:t xml:space="preserve"> </w:t>
      </w:r>
      <w:r w:rsidR="008A13BC">
        <w:t xml:space="preserve">ja mihin tietoihin valtuutus antaa oikeuden </w:t>
      </w:r>
      <w:r w:rsidR="00257177">
        <w:t xml:space="preserve">sekä </w:t>
      </w:r>
      <w:r w:rsidR="00F00D1D">
        <w:t xml:space="preserve">se, että </w:t>
      </w:r>
      <w:r w:rsidR="00257177">
        <w:t>valtuutuksen voimassaoloaika</w:t>
      </w:r>
      <w:r w:rsidR="00F00D1D">
        <w:t xml:space="preserve"> 2 arkipäivää hyväksymisestä.</w:t>
      </w:r>
    </w:p>
    <w:p w14:paraId="530CCD1E" w14:textId="1BE131C0" w:rsidR="00241F4B" w:rsidRDefault="00241F4B" w:rsidP="00241F4B">
      <w:pPr>
        <w:pStyle w:val="NormalIndent"/>
        <w:numPr>
          <w:ilvl w:val="0"/>
          <w:numId w:val="104"/>
        </w:numPr>
      </w:pPr>
      <w:r>
        <w:t xml:space="preserve">Asiakas tarkistaa </w:t>
      </w:r>
      <w:r w:rsidR="00D05396">
        <w:t>valtuutuspyynnön</w:t>
      </w:r>
      <w:r>
        <w:t xml:space="preserve"> tiedot, ja hyväksyy </w:t>
      </w:r>
      <w:r w:rsidR="00D05396">
        <w:t>sen</w:t>
      </w:r>
      <w:r>
        <w:t>.</w:t>
      </w:r>
    </w:p>
    <w:p w14:paraId="78B278F8" w14:textId="2E4D229A" w:rsidR="00257177" w:rsidRDefault="00257177" w:rsidP="00F00D1D">
      <w:pPr>
        <w:pStyle w:val="NormalIndent"/>
        <w:numPr>
          <w:ilvl w:val="0"/>
          <w:numId w:val="104"/>
        </w:numPr>
      </w:pPr>
      <w:r>
        <w:t xml:space="preserve">Valtuutuspalvelu lähettää </w:t>
      </w:r>
      <w:proofErr w:type="spellStart"/>
      <w:r>
        <w:t>datahubiin</w:t>
      </w:r>
      <w:proofErr w:type="spellEnd"/>
      <w:r>
        <w:t xml:space="preserve"> tiedon hyväksytystä valtuutuksesta, </w:t>
      </w:r>
      <w:proofErr w:type="spellStart"/>
      <w:r>
        <w:t>datahub</w:t>
      </w:r>
      <w:proofErr w:type="spellEnd"/>
      <w:r>
        <w:t xml:space="preserve"> tallentaa valtuutuksen </w:t>
      </w:r>
      <w:r w:rsidR="00F00D1D">
        <w:t xml:space="preserve">käyttöpaikalle </w:t>
      </w:r>
      <w:r w:rsidR="00241F4B" w:rsidRPr="00241F4B">
        <w:t xml:space="preserve">ja välittää palveluntarjoajalle tiedon </w:t>
      </w:r>
      <w:r w:rsidR="00F00D1D">
        <w:t>uudesta</w:t>
      </w:r>
      <w:r w:rsidR="00241F4B" w:rsidRPr="00241F4B">
        <w:t xml:space="preserve"> valtuutuk</w:t>
      </w:r>
      <w:r w:rsidR="00F00D1D">
        <w:t>sesta</w:t>
      </w:r>
      <w:r w:rsidR="008A13BC">
        <w:t xml:space="preserve"> (DH-820 sanoma)</w:t>
      </w:r>
      <w:r w:rsidR="00241F4B">
        <w:t>.</w:t>
      </w:r>
    </w:p>
    <w:p w14:paraId="35883BC6" w14:textId="7172A683" w:rsidR="00241F4B" w:rsidRPr="00257177" w:rsidRDefault="00241F4B" w:rsidP="00701B18">
      <w:pPr>
        <w:pStyle w:val="ListParagraph"/>
        <w:numPr>
          <w:ilvl w:val="0"/>
          <w:numId w:val="104"/>
        </w:numPr>
      </w:pPr>
      <w:r w:rsidRPr="00241F4B">
        <w:t xml:space="preserve">Myyjän palvelu hakee </w:t>
      </w:r>
      <w:r w:rsidR="00257177">
        <w:t xml:space="preserve">valtuutuksen perusteella </w:t>
      </w:r>
      <w:r w:rsidRPr="00241F4B">
        <w:t>tarjousta varten</w:t>
      </w:r>
      <w:r w:rsidR="00257177">
        <w:t xml:space="preserve"> tarvitsemansa</w:t>
      </w:r>
      <w:r w:rsidRPr="00241F4B">
        <w:t xml:space="preserve"> tiedot </w:t>
      </w:r>
      <w:proofErr w:type="spellStart"/>
      <w:r w:rsidRPr="00241F4B">
        <w:t>datahubista</w:t>
      </w:r>
      <w:proofErr w:type="spellEnd"/>
      <w:r w:rsidR="00257177">
        <w:t xml:space="preserve"> (</w:t>
      </w:r>
      <w:r w:rsidR="00257177" w:rsidRPr="00257177">
        <w:rPr>
          <w:rFonts w:asciiTheme="minorHAnsi" w:eastAsiaTheme="minorEastAsia" w:hAnsiTheme="minorHAnsi" w:cstheme="minorHAnsi"/>
        </w:rPr>
        <w:t>DH-133 Käyttöpaikka ja asiakastietojen haku - uusi myyjä</w:t>
      </w:r>
      <w:r w:rsidR="009615C4">
        <w:rPr>
          <w:rFonts w:asciiTheme="minorHAnsi" w:eastAsiaTheme="minorEastAsia" w:hAnsiTheme="minorHAnsi" w:cstheme="minorHAnsi"/>
        </w:rPr>
        <w:t>, DH-220 Mittaustiedon haku)</w:t>
      </w:r>
      <w:r w:rsidR="00257177">
        <w:rPr>
          <w:rFonts w:asciiTheme="minorHAnsi" w:eastAsiaTheme="minorEastAsia" w:hAnsiTheme="minorHAnsi" w:cstheme="minorHAnsi"/>
        </w:rPr>
        <w:t>) ja luo tarjouksen asiakkaalle tietojen perusteella.</w:t>
      </w:r>
    </w:p>
    <w:p w14:paraId="05B8D16D" w14:textId="1FA91B47" w:rsidR="00241F4B" w:rsidRDefault="00241F4B" w:rsidP="00241F4B">
      <w:pPr>
        <w:pStyle w:val="NormalIndent"/>
        <w:numPr>
          <w:ilvl w:val="0"/>
          <w:numId w:val="104"/>
        </w:numPr>
      </w:pPr>
      <w:r w:rsidRPr="00241F4B">
        <w:t>Asiakas palautetaan myyjän palveluun, jossa hän näkee myyjän tarjouksen. Asiakas hyväksyy tarjouksen.</w:t>
      </w:r>
    </w:p>
    <w:p w14:paraId="176B260F" w14:textId="1B735248" w:rsidR="00257177" w:rsidRDefault="000E17DE" w:rsidP="00701B18">
      <w:pPr>
        <w:pStyle w:val="Heading3"/>
      </w:pPr>
      <w:bookmarkStart w:id="40" w:name="_Toc188523599"/>
      <w:r>
        <w:t>Valtuutus tarjouspyyntöä varten</w:t>
      </w:r>
      <w:bookmarkEnd w:id="4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4"/>
      </w:tblGrid>
      <w:tr w:rsidR="009615C4" w14:paraId="6D0EA67B" w14:textId="77777777" w:rsidTr="00701B18">
        <w:tc>
          <w:tcPr>
            <w:tcW w:w="2547" w:type="dxa"/>
          </w:tcPr>
          <w:p w14:paraId="0BEA217C" w14:textId="26DDD910" w:rsidR="009615C4" w:rsidRDefault="009615C4">
            <w:pPr>
              <w:pStyle w:val="Taulukkoteksti"/>
            </w:pPr>
            <w:r>
              <w:t>Valtuutettava osapuoli</w:t>
            </w:r>
          </w:p>
        </w:tc>
        <w:tc>
          <w:tcPr>
            <w:tcW w:w="6804" w:type="dxa"/>
          </w:tcPr>
          <w:p w14:paraId="30133CC2" w14:textId="5F14AB17" w:rsidR="009615C4" w:rsidRDefault="009615C4">
            <w:pPr>
              <w:pStyle w:val="Taulukkoteksti"/>
            </w:pPr>
            <w:r>
              <w:t>Myyjä</w:t>
            </w:r>
          </w:p>
        </w:tc>
      </w:tr>
      <w:tr w:rsidR="00F00D1D" w14:paraId="69D5636F" w14:textId="77777777" w:rsidTr="00701B18">
        <w:tc>
          <w:tcPr>
            <w:tcW w:w="2547" w:type="dxa"/>
          </w:tcPr>
          <w:p w14:paraId="75533A79" w14:textId="77777777" w:rsidR="00F00D1D" w:rsidRDefault="00F00D1D" w:rsidP="00701B18">
            <w:pPr>
              <w:pStyle w:val="Taulukkoteksti"/>
            </w:pPr>
            <w:r>
              <w:t>Asiakas</w:t>
            </w:r>
          </w:p>
        </w:tc>
        <w:tc>
          <w:tcPr>
            <w:tcW w:w="6804" w:type="dxa"/>
          </w:tcPr>
          <w:p w14:paraId="14F72F11" w14:textId="49265848" w:rsidR="00F00D1D" w:rsidRDefault="00F00D1D" w:rsidP="00701B18">
            <w:pPr>
              <w:pStyle w:val="Taulukkoteksti"/>
            </w:pPr>
            <w:r>
              <w:t>Yritysasiakas</w:t>
            </w:r>
          </w:p>
        </w:tc>
      </w:tr>
      <w:tr w:rsidR="00F00D1D" w14:paraId="66557E48" w14:textId="77777777" w:rsidTr="00701B18">
        <w:tc>
          <w:tcPr>
            <w:tcW w:w="2547" w:type="dxa"/>
          </w:tcPr>
          <w:p w14:paraId="3A54855F" w14:textId="77777777" w:rsidR="00F00D1D" w:rsidRDefault="00F00D1D" w:rsidP="00701B18">
            <w:pPr>
              <w:pStyle w:val="Taulukkoteksti"/>
            </w:pPr>
            <w:r>
              <w:t>Käyttöpaikat</w:t>
            </w:r>
          </w:p>
        </w:tc>
        <w:tc>
          <w:tcPr>
            <w:tcW w:w="6804" w:type="dxa"/>
          </w:tcPr>
          <w:p w14:paraId="578D6481" w14:textId="6B846A5C" w:rsidR="00F00D1D" w:rsidRDefault="00F00D1D" w:rsidP="00701B18">
            <w:pPr>
              <w:pStyle w:val="Taulukkoteksti"/>
            </w:pPr>
            <w:r>
              <w:t xml:space="preserve">Asiakkaalla sopimuksia useilla käyttöpaikoilla, </w:t>
            </w:r>
            <w:r w:rsidR="002C4AA7">
              <w:t>jotka</w:t>
            </w:r>
            <w:r>
              <w:t xml:space="preserve"> myyjä haluaa </w:t>
            </w:r>
            <w:r w:rsidR="002C4AA7">
              <w:t>kokonaisuudessaan sisällyttää tarjoukseen.</w:t>
            </w:r>
          </w:p>
        </w:tc>
      </w:tr>
      <w:tr w:rsidR="00F00D1D" w14:paraId="0BBAED4E" w14:textId="77777777" w:rsidTr="00701B18">
        <w:tc>
          <w:tcPr>
            <w:tcW w:w="2547" w:type="dxa"/>
          </w:tcPr>
          <w:p w14:paraId="78DA6CB1" w14:textId="77777777" w:rsidR="00F00D1D" w:rsidRDefault="00F00D1D" w:rsidP="00701B18">
            <w:pPr>
              <w:pStyle w:val="Taulukkoteksti"/>
            </w:pPr>
            <w:r>
              <w:t>Valtuutuksen tyyppi</w:t>
            </w:r>
          </w:p>
        </w:tc>
        <w:tc>
          <w:tcPr>
            <w:tcW w:w="6804" w:type="dxa"/>
          </w:tcPr>
          <w:p w14:paraId="6E88A8A6" w14:textId="0BDEEDCE" w:rsidR="00F00D1D" w:rsidRDefault="00F00D1D" w:rsidP="00701B18">
            <w:pPr>
              <w:pStyle w:val="Taulukkoteksti"/>
            </w:pPr>
            <w:r>
              <w:t>Tarjouspyyntö</w:t>
            </w:r>
          </w:p>
        </w:tc>
      </w:tr>
    </w:tbl>
    <w:p w14:paraId="19839AEB" w14:textId="77777777" w:rsidR="00F00D1D" w:rsidRDefault="00F00D1D" w:rsidP="00701B18">
      <w:pPr>
        <w:pStyle w:val="NormalIndent"/>
      </w:pPr>
    </w:p>
    <w:p w14:paraId="188B7F03" w14:textId="3A53AD2E" w:rsidR="00F00D1D" w:rsidRDefault="00257177" w:rsidP="00257177">
      <w:pPr>
        <w:pStyle w:val="NormalIndent"/>
        <w:numPr>
          <w:ilvl w:val="0"/>
          <w:numId w:val="106"/>
        </w:numPr>
      </w:pPr>
      <w:r w:rsidRPr="00257177">
        <w:t xml:space="preserve">Myyjä </w:t>
      </w:r>
      <w:r w:rsidR="002C4AA7">
        <w:t xml:space="preserve">luo asiakkaalle valtuutuspyynnön </w:t>
      </w:r>
      <w:proofErr w:type="spellStart"/>
      <w:r w:rsidR="002C4AA7">
        <w:t>datahubiin</w:t>
      </w:r>
      <w:proofErr w:type="spellEnd"/>
      <w:r w:rsidR="002C4AA7">
        <w:t xml:space="preserve"> </w:t>
      </w:r>
      <w:r w:rsidR="002C4AA7" w:rsidRPr="00F14884">
        <w:t>siten, että pyytää valtuutuksen kaikille asiakkaan käyttöpaikoille yksilöimättä niitä</w:t>
      </w:r>
      <w:r w:rsidR="002C4AA7">
        <w:t>. Valtuutuspyyntö sisältää:</w:t>
      </w:r>
    </w:p>
    <w:p w14:paraId="38070FEB" w14:textId="1E343F03" w:rsidR="00FC4F2A" w:rsidRDefault="00FC4F2A" w:rsidP="00701B18">
      <w:pPr>
        <w:pStyle w:val="NormalIndent"/>
        <w:numPr>
          <w:ilvl w:val="1"/>
          <w:numId w:val="111"/>
        </w:numPr>
      </w:pPr>
      <w:r>
        <w:t>asiakkaan tunniste</w:t>
      </w:r>
    </w:p>
    <w:p w14:paraId="0A3FC6C2" w14:textId="163FF1C9" w:rsidR="00FC4F2A" w:rsidRDefault="00257177" w:rsidP="00701B18">
      <w:pPr>
        <w:pStyle w:val="NormalIndent"/>
        <w:numPr>
          <w:ilvl w:val="1"/>
          <w:numId w:val="111"/>
        </w:numPr>
      </w:pPr>
      <w:r w:rsidRPr="00257177">
        <w:t>valtuutustyyppi</w:t>
      </w:r>
      <w:r w:rsidR="00F00D1D">
        <w:t xml:space="preserve"> ”tarjouspyyntö”</w:t>
      </w:r>
    </w:p>
    <w:p w14:paraId="661E7316" w14:textId="43F7CD83" w:rsidR="00FC4F2A" w:rsidRDefault="00FC4F2A" w:rsidP="00701B18">
      <w:pPr>
        <w:pStyle w:val="NormalIndent"/>
        <w:numPr>
          <w:ilvl w:val="1"/>
          <w:numId w:val="111"/>
        </w:numPr>
      </w:pPr>
      <w:r>
        <w:t>valtuutuspyynnön vastaanottajan sähköpostiosoite</w:t>
      </w:r>
    </w:p>
    <w:p w14:paraId="53D9E326" w14:textId="2BE19011" w:rsidR="00FC4F2A" w:rsidRDefault="002C4AA7" w:rsidP="00701B18">
      <w:pPr>
        <w:pStyle w:val="NormalIndent"/>
        <w:numPr>
          <w:ilvl w:val="1"/>
          <w:numId w:val="111"/>
        </w:numPr>
      </w:pPr>
      <w:r>
        <w:t xml:space="preserve">myyjän </w:t>
      </w:r>
      <w:r w:rsidR="00257177" w:rsidRPr="00257177">
        <w:t>viesti asiakkaalle</w:t>
      </w:r>
    </w:p>
    <w:p w14:paraId="5A384FA6" w14:textId="5604F835" w:rsidR="00FC4F2A" w:rsidRDefault="00FC4F2A" w:rsidP="00FC4F2A">
      <w:pPr>
        <w:pStyle w:val="NormalIndent"/>
        <w:numPr>
          <w:ilvl w:val="0"/>
          <w:numId w:val="106"/>
        </w:numPr>
      </w:pPr>
      <w:proofErr w:type="spellStart"/>
      <w:r>
        <w:t>Datahub</w:t>
      </w:r>
      <w:proofErr w:type="spellEnd"/>
      <w:r>
        <w:t xml:space="preserve"> välittää valtuutuspyynnön valtuutuspalveluun ja valtuutuspalvelu lähettää sähköpostilla asiakkaalle tiedon saapuneesta pyynnöstä.</w:t>
      </w:r>
    </w:p>
    <w:p w14:paraId="514F1BB6" w14:textId="18CC272C" w:rsidR="00257177" w:rsidRDefault="00257177" w:rsidP="00257177">
      <w:pPr>
        <w:pStyle w:val="NormalIndent"/>
        <w:numPr>
          <w:ilvl w:val="0"/>
          <w:numId w:val="106"/>
        </w:numPr>
      </w:pPr>
      <w:r w:rsidRPr="00257177">
        <w:t xml:space="preserve">Asiakas </w:t>
      </w:r>
      <w:r w:rsidR="00FC4F2A">
        <w:t>kirjautuu valtuutuspalveluun sähköpostissa olevan linkin kautta, jolloin</w:t>
      </w:r>
      <w:r w:rsidR="002C4AA7">
        <w:t xml:space="preserve"> asiakas</w:t>
      </w:r>
      <w:r w:rsidRPr="00257177">
        <w:t xml:space="preserve"> näkee </w:t>
      </w:r>
      <w:r w:rsidR="002C4AA7">
        <w:t xml:space="preserve">suoraan </w:t>
      </w:r>
      <w:r w:rsidRPr="00257177">
        <w:t xml:space="preserve">myyjän valtuutuspyynnön. </w:t>
      </w:r>
      <w:r w:rsidR="00FC4F2A" w:rsidRPr="00241F4B">
        <w:t xml:space="preserve">Pyynnössä </w:t>
      </w:r>
      <w:r w:rsidR="00FC4F2A">
        <w:t>on kerrottu</w:t>
      </w:r>
      <w:r w:rsidR="003731DD">
        <w:t>,</w:t>
      </w:r>
      <w:r w:rsidR="00FC4F2A">
        <w:t xml:space="preserve"> mitä käyttöpaikkoja valtuutuspyyntö koskee (eli tässä tapauksessa </w:t>
      </w:r>
      <w:r w:rsidR="002C4AA7">
        <w:t>kaikki käyttöpaikat, joilla asiakkaalla on voimassa oleva sopimus</w:t>
      </w:r>
      <w:r w:rsidR="00FC4F2A">
        <w:t>), mitä tarkoitusta varten valtuutusta on pyydetty (tarjouspyyntö)</w:t>
      </w:r>
      <w:r w:rsidR="008A13BC">
        <w:t xml:space="preserve"> ja mihin tietoihin valtuutus antaa oikeuden</w:t>
      </w:r>
      <w:r w:rsidR="00FC4F2A">
        <w:t xml:space="preserve"> sekä se, että valtuutuksen voimassaoloaika 2 arkipäivää hyväksymisestä.</w:t>
      </w:r>
    </w:p>
    <w:p w14:paraId="5EA1B693" w14:textId="1975C271" w:rsidR="00FC4F2A" w:rsidRDefault="00FC4F2A" w:rsidP="00257177">
      <w:pPr>
        <w:pStyle w:val="NormalIndent"/>
        <w:numPr>
          <w:ilvl w:val="0"/>
          <w:numId w:val="106"/>
        </w:numPr>
      </w:pPr>
      <w:r>
        <w:t>Asiakas tarkistaa ja vahvistaa valtuutuksen. Asiakas voi poistaa ennen hyväksyntää käyttöpaikkoja, mikäli ei halua antaa valtuutusta</w:t>
      </w:r>
      <w:r w:rsidR="002C4AA7">
        <w:t>/halua tarjousta</w:t>
      </w:r>
      <w:r>
        <w:t xml:space="preserve"> kaikille käyttöpaikoille.</w:t>
      </w:r>
    </w:p>
    <w:p w14:paraId="285173AD" w14:textId="3E52AB6A" w:rsidR="002D0503" w:rsidRDefault="002D0503" w:rsidP="002D0503">
      <w:pPr>
        <w:pStyle w:val="NormalIndent"/>
        <w:numPr>
          <w:ilvl w:val="0"/>
          <w:numId w:val="106"/>
        </w:numPr>
      </w:pPr>
      <w:proofErr w:type="spellStart"/>
      <w:r w:rsidRPr="00F14884">
        <w:t>Datahub</w:t>
      </w:r>
      <w:proofErr w:type="spellEnd"/>
      <w:r w:rsidRPr="00F14884">
        <w:t xml:space="preserve"> vastaanottaa ja tallentaa </w:t>
      </w:r>
      <w:r>
        <w:t>käyttöpaikkakohtaiset valtuutukset</w:t>
      </w:r>
      <w:r w:rsidRPr="00F14884">
        <w:t xml:space="preserve"> sekä välittää</w:t>
      </w:r>
      <w:r>
        <w:t xml:space="preserve"> näistä</w:t>
      </w:r>
      <w:r w:rsidRPr="00F14884">
        <w:t xml:space="preserve"> tiedon </w:t>
      </w:r>
      <w:r>
        <w:t>myyjälle</w:t>
      </w:r>
      <w:r w:rsidR="008A13BC">
        <w:t xml:space="preserve"> (DH-820 sanoma)</w:t>
      </w:r>
      <w:r w:rsidRPr="00F14884">
        <w:t>.</w:t>
      </w:r>
    </w:p>
    <w:p w14:paraId="6908AB04" w14:textId="4CC54082" w:rsidR="00FC4F2A" w:rsidRPr="00E12E3D" w:rsidRDefault="00FC4F2A" w:rsidP="00FC4F2A">
      <w:pPr>
        <w:pStyle w:val="ListParagraph"/>
        <w:numPr>
          <w:ilvl w:val="0"/>
          <w:numId w:val="106"/>
        </w:numPr>
        <w:rPr>
          <w:rFonts w:asciiTheme="minorHAnsi" w:eastAsiaTheme="minorEastAsia" w:hAnsiTheme="minorHAnsi" w:cstheme="minorHAnsi"/>
        </w:rPr>
      </w:pPr>
      <w:r w:rsidRPr="00241F4B">
        <w:t xml:space="preserve">Myyjän palvelu hakee </w:t>
      </w:r>
      <w:r>
        <w:t xml:space="preserve">valtuutuksen perusteella </w:t>
      </w:r>
      <w:r w:rsidRPr="00241F4B">
        <w:t>tarjousta varten</w:t>
      </w:r>
      <w:r>
        <w:t xml:space="preserve"> tarvitsemansa</w:t>
      </w:r>
      <w:r w:rsidRPr="00241F4B">
        <w:t xml:space="preserve"> tiedot </w:t>
      </w:r>
      <w:proofErr w:type="spellStart"/>
      <w:r w:rsidRPr="00241F4B">
        <w:t>datahubista</w:t>
      </w:r>
      <w:proofErr w:type="spellEnd"/>
      <w:r>
        <w:t xml:space="preserve"> (</w:t>
      </w:r>
      <w:r w:rsidRPr="00257177">
        <w:rPr>
          <w:rFonts w:asciiTheme="minorHAnsi" w:eastAsiaTheme="minorEastAsia" w:hAnsiTheme="minorHAnsi" w:cstheme="minorHAnsi"/>
        </w:rPr>
        <w:t>DH-133 Käyttöpaikka ja asiakastietojen haku - uusi myyjä</w:t>
      </w:r>
      <w:r w:rsidR="000E17DE">
        <w:rPr>
          <w:rFonts w:asciiTheme="minorHAnsi" w:eastAsiaTheme="minorEastAsia" w:hAnsiTheme="minorHAnsi" w:cstheme="minorHAnsi"/>
        </w:rPr>
        <w:t>, DH-220 Mittaustiedon haku</w:t>
      </w:r>
      <w:r>
        <w:rPr>
          <w:rFonts w:asciiTheme="minorHAnsi" w:eastAsiaTheme="minorEastAsia" w:hAnsiTheme="minorHAnsi" w:cstheme="minorHAnsi"/>
        </w:rPr>
        <w:t>) ja luo tarjouksen asiakkaalle tietojen perusteella.</w:t>
      </w:r>
    </w:p>
    <w:p w14:paraId="0F0FD056" w14:textId="71823FE8" w:rsidR="00257177" w:rsidRDefault="00257177" w:rsidP="00257177">
      <w:pPr>
        <w:pStyle w:val="NormalIndent"/>
        <w:numPr>
          <w:ilvl w:val="0"/>
          <w:numId w:val="106"/>
        </w:numPr>
      </w:pPr>
      <w:r w:rsidRPr="00257177">
        <w:t>Myyjä lähettää asiakkaalle tarjouksen</w:t>
      </w:r>
      <w:r w:rsidR="00FC4F2A">
        <w:t>.</w:t>
      </w:r>
    </w:p>
    <w:p w14:paraId="339B0596" w14:textId="04F151A1" w:rsidR="00F14884" w:rsidRDefault="004032B3" w:rsidP="00701B18">
      <w:pPr>
        <w:pStyle w:val="Heading3"/>
      </w:pPr>
      <w:bookmarkStart w:id="41" w:name="_Toc188523600"/>
      <w:r>
        <w:t>Asiakas valtuuttaa palveluntarjoajan</w:t>
      </w:r>
      <w:bookmarkEnd w:id="4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6"/>
      </w:tblGrid>
      <w:tr w:rsidR="000E17DE" w14:paraId="76EDB1E4" w14:textId="77777777" w:rsidTr="00701B18">
        <w:tc>
          <w:tcPr>
            <w:tcW w:w="2405" w:type="dxa"/>
          </w:tcPr>
          <w:p w14:paraId="243D99CB" w14:textId="0474727C" w:rsidR="000E17DE" w:rsidRPr="005A2CB8" w:rsidRDefault="000E17DE">
            <w:pPr>
              <w:pStyle w:val="Taulukkoteksti"/>
              <w:rPr>
                <w:b/>
                <w:bCs w:val="0"/>
              </w:rPr>
            </w:pPr>
            <w:r w:rsidRPr="005A2CB8">
              <w:rPr>
                <w:b/>
                <w:bCs w:val="0"/>
              </w:rPr>
              <w:t>Valtuutettava osapuoli</w:t>
            </w:r>
          </w:p>
        </w:tc>
        <w:tc>
          <w:tcPr>
            <w:tcW w:w="6946" w:type="dxa"/>
          </w:tcPr>
          <w:p w14:paraId="6A41BC9D" w14:textId="038F7E4B" w:rsidR="000E17DE" w:rsidRDefault="000E17DE" w:rsidP="000E17DE">
            <w:pPr>
              <w:pStyle w:val="Taulukkoteksti"/>
            </w:pPr>
            <w:r w:rsidRPr="000E17DE">
              <w:rPr>
                <w:bCs w:val="0"/>
              </w:rPr>
              <w:t>3.</w:t>
            </w:r>
            <w:r>
              <w:t xml:space="preserve"> osapuoli</w:t>
            </w:r>
          </w:p>
        </w:tc>
      </w:tr>
      <w:tr w:rsidR="00F14884" w14:paraId="3B9F9B47" w14:textId="77777777" w:rsidTr="00701B18">
        <w:tc>
          <w:tcPr>
            <w:tcW w:w="2405" w:type="dxa"/>
          </w:tcPr>
          <w:p w14:paraId="61536BF7" w14:textId="77777777" w:rsidR="00F14884" w:rsidRPr="005A2CB8" w:rsidRDefault="00F14884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Asiakas</w:t>
            </w:r>
          </w:p>
        </w:tc>
        <w:tc>
          <w:tcPr>
            <w:tcW w:w="6946" w:type="dxa"/>
          </w:tcPr>
          <w:p w14:paraId="5861D119" w14:textId="77777777" w:rsidR="00F14884" w:rsidRDefault="00F14884" w:rsidP="00701B18">
            <w:pPr>
              <w:pStyle w:val="Taulukkoteksti"/>
            </w:pPr>
            <w:r>
              <w:t>Yritysasiakas</w:t>
            </w:r>
          </w:p>
        </w:tc>
      </w:tr>
      <w:tr w:rsidR="00F14884" w14:paraId="3E648326" w14:textId="77777777" w:rsidTr="00701B18">
        <w:tc>
          <w:tcPr>
            <w:tcW w:w="2405" w:type="dxa"/>
          </w:tcPr>
          <w:p w14:paraId="7514BB8C" w14:textId="77777777" w:rsidR="00F14884" w:rsidRPr="005A2CB8" w:rsidRDefault="00F14884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Käyttöpaikat</w:t>
            </w:r>
          </w:p>
        </w:tc>
        <w:tc>
          <w:tcPr>
            <w:tcW w:w="6946" w:type="dxa"/>
          </w:tcPr>
          <w:p w14:paraId="376BD203" w14:textId="78CD7D75" w:rsidR="00F14884" w:rsidRDefault="00F14884" w:rsidP="00701B18">
            <w:pPr>
              <w:pStyle w:val="Taulukkoteksti"/>
            </w:pPr>
            <w:r>
              <w:t>Asiakkaalla sopimuksia useilla käyttöpaikoilla, jo</w:t>
            </w:r>
            <w:r w:rsidR="008A13BC">
              <w:t>tka asiakas haluaa palveluntarjoajan palvelun piiriin.</w:t>
            </w:r>
          </w:p>
        </w:tc>
      </w:tr>
      <w:tr w:rsidR="00F14884" w14:paraId="4B8568B8" w14:textId="77777777" w:rsidTr="00701B18">
        <w:tc>
          <w:tcPr>
            <w:tcW w:w="2405" w:type="dxa"/>
          </w:tcPr>
          <w:p w14:paraId="31081C47" w14:textId="77777777" w:rsidR="00F14884" w:rsidRPr="005A2CB8" w:rsidRDefault="00F14884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Valtuutuksen tyyppi</w:t>
            </w:r>
          </w:p>
        </w:tc>
        <w:tc>
          <w:tcPr>
            <w:tcW w:w="6946" w:type="dxa"/>
          </w:tcPr>
          <w:p w14:paraId="4C2D0296" w14:textId="77777777" w:rsidR="00F14884" w:rsidRDefault="00F14884" w:rsidP="00701B18">
            <w:pPr>
              <w:pStyle w:val="Taulukkoteksti"/>
            </w:pPr>
            <w:r>
              <w:t>Energiaraportointi</w:t>
            </w:r>
          </w:p>
          <w:p w14:paraId="1D15659C" w14:textId="77777777" w:rsidR="00F14884" w:rsidRDefault="00F14884" w:rsidP="00701B18">
            <w:pPr>
              <w:pStyle w:val="Taulukkoteksti"/>
            </w:pPr>
            <w:r>
              <w:t>Sopimustiedot</w:t>
            </w:r>
          </w:p>
          <w:p w14:paraId="1F31909C" w14:textId="2FDD4FA7" w:rsidR="00F14884" w:rsidRDefault="00F14884" w:rsidP="00701B18">
            <w:pPr>
              <w:pStyle w:val="Taulukkoteksti"/>
            </w:pPr>
            <w:r>
              <w:t>Käyttöpaikkahaku</w:t>
            </w:r>
          </w:p>
        </w:tc>
      </w:tr>
    </w:tbl>
    <w:p w14:paraId="574C7E82" w14:textId="77777777" w:rsidR="000E17DE" w:rsidRDefault="000E17DE" w:rsidP="00F14884">
      <w:pPr>
        <w:pStyle w:val="NormalIndent"/>
      </w:pPr>
    </w:p>
    <w:p w14:paraId="5143E2D4" w14:textId="1DC5D565" w:rsidR="00F14884" w:rsidRPr="00F14884" w:rsidRDefault="00F14884" w:rsidP="00F14884">
      <w:pPr>
        <w:pStyle w:val="NormalIndent"/>
      </w:pPr>
      <w:r>
        <w:t xml:space="preserve">Käyttötapauksessa </w:t>
      </w:r>
      <w:r w:rsidR="002C4AA7">
        <w:t>asiakkaalla</w:t>
      </w:r>
      <w:r w:rsidRPr="00F14884">
        <w:t xml:space="preserve"> on palveluntarjoajan palvelun piirissä paljon käyttöpaikkoja</w:t>
      </w:r>
      <w:r w:rsidR="002C4AA7">
        <w:t>,</w:t>
      </w:r>
      <w:r w:rsidRPr="00F14884">
        <w:t xml:space="preserve"> ja niissä tapahtuu paljon muutoksia</w:t>
      </w:r>
      <w:r w:rsidR="002C4AA7">
        <w:t xml:space="preserve"> eli sopimuksia päättyy usein ja asiakas tekee usein sopimuksia uusille käyttöpaikoille</w:t>
      </w:r>
      <w:r w:rsidRPr="00F14884">
        <w:t>.</w:t>
      </w:r>
      <w:r>
        <w:t xml:space="preserve"> Palveluntarjoajalla on siis t</w:t>
      </w:r>
      <w:r w:rsidRPr="00F14884">
        <w:t>arve saada toistuvasti samalta asiakkaalta valtuutuksia uusille käyttöpaikoille</w:t>
      </w:r>
      <w:r w:rsidR="000E17DE">
        <w:t>, joille asiakas tekee sopimuksia</w:t>
      </w:r>
      <w:r w:rsidRPr="00F14884">
        <w:t>.</w:t>
      </w:r>
    </w:p>
    <w:p w14:paraId="7E14A8B5" w14:textId="63AE91A9" w:rsidR="00AB5B44" w:rsidRDefault="00F14884">
      <w:pPr>
        <w:pStyle w:val="NormalIndent"/>
        <w:numPr>
          <w:ilvl w:val="0"/>
          <w:numId w:val="108"/>
        </w:numPr>
      </w:pPr>
      <w:r w:rsidRPr="00F14884">
        <w:t xml:space="preserve">Palveluntarjoaja luo </w:t>
      </w:r>
      <w:proofErr w:type="spellStart"/>
      <w:r w:rsidRPr="00F14884">
        <w:t>datahubi</w:t>
      </w:r>
      <w:r w:rsidR="002C4AA7">
        <w:t>in</w:t>
      </w:r>
      <w:proofErr w:type="spellEnd"/>
      <w:r w:rsidRPr="00F14884">
        <w:t xml:space="preserve"> valtuutuspyynnön </w:t>
      </w:r>
      <w:r>
        <w:t>asiakkaalle</w:t>
      </w:r>
      <w:r w:rsidRPr="00F14884">
        <w:t xml:space="preserve"> siten, että pyytää valtuutuksen kaikille asiakkaan käyttöpaikoille yksilöimättä niitä.</w:t>
      </w:r>
      <w:r w:rsidR="002C4AA7">
        <w:t xml:space="preserve"> Valtuutuspyyntö sisältää:</w:t>
      </w:r>
    </w:p>
    <w:p w14:paraId="088D7AED" w14:textId="47065DC7" w:rsidR="002C4AA7" w:rsidRDefault="002C4AA7" w:rsidP="00701B18">
      <w:pPr>
        <w:pStyle w:val="NormalIndent"/>
        <w:numPr>
          <w:ilvl w:val="1"/>
          <w:numId w:val="112"/>
        </w:numPr>
      </w:pPr>
      <w:r>
        <w:t>Asiakkaan tunnisteen</w:t>
      </w:r>
    </w:p>
    <w:p w14:paraId="1D8E1C71" w14:textId="4E61A1B0" w:rsidR="002C4AA7" w:rsidRDefault="003B5241" w:rsidP="002C4AA7">
      <w:pPr>
        <w:pStyle w:val="NormalIndent"/>
        <w:numPr>
          <w:ilvl w:val="1"/>
          <w:numId w:val="112"/>
        </w:numPr>
      </w:pPr>
      <w:r>
        <w:t>V</w:t>
      </w:r>
      <w:r w:rsidR="002C4AA7" w:rsidRPr="00257177">
        <w:t>altuutustyypi</w:t>
      </w:r>
      <w:r w:rsidR="002C4AA7">
        <w:t xml:space="preserve">t: </w:t>
      </w:r>
      <w:r w:rsidR="002C4AA7" w:rsidRPr="002C4AA7">
        <w:t>Energiaraportointi</w:t>
      </w:r>
      <w:r w:rsidR="002C4AA7">
        <w:t>, Sopimustiedot, Käyttöpaikkahaku</w:t>
      </w:r>
    </w:p>
    <w:p w14:paraId="3ABDEBCB" w14:textId="66F25603" w:rsidR="003B5241" w:rsidRDefault="003B5241">
      <w:pPr>
        <w:pStyle w:val="NormalIndent"/>
        <w:numPr>
          <w:ilvl w:val="1"/>
          <w:numId w:val="112"/>
        </w:numPr>
      </w:pPr>
      <w:r>
        <w:t>Valtuutuksen alkupäivä</w:t>
      </w:r>
    </w:p>
    <w:p w14:paraId="2F8E8F6C" w14:textId="3729211B" w:rsidR="000E17DE" w:rsidRDefault="000E17DE" w:rsidP="00701B18">
      <w:pPr>
        <w:pStyle w:val="NormalIndent"/>
        <w:numPr>
          <w:ilvl w:val="1"/>
          <w:numId w:val="112"/>
        </w:numPr>
      </w:pPr>
      <w:r>
        <w:t>Valtuutuksen loppupäivä, joka vastaa asiakkaan ja palveluntarjoajan välisen sopimuksen päättymispäivää.</w:t>
      </w:r>
    </w:p>
    <w:p w14:paraId="6FE5E753" w14:textId="5D2C3482" w:rsidR="002C4AA7" w:rsidRDefault="003B5241" w:rsidP="00701B18">
      <w:pPr>
        <w:pStyle w:val="NormalIndent"/>
        <w:numPr>
          <w:ilvl w:val="1"/>
          <w:numId w:val="112"/>
        </w:numPr>
      </w:pPr>
      <w:r>
        <w:t>V</w:t>
      </w:r>
      <w:r w:rsidR="002C4AA7">
        <w:t>altuutuspyynnön vastaanottajan sähköpostiosoite</w:t>
      </w:r>
    </w:p>
    <w:p w14:paraId="3941DA8A" w14:textId="0D247EA4" w:rsidR="002C4AA7" w:rsidRDefault="003B5241" w:rsidP="00701B18">
      <w:pPr>
        <w:pStyle w:val="NormalIndent"/>
        <w:numPr>
          <w:ilvl w:val="1"/>
          <w:numId w:val="112"/>
        </w:numPr>
      </w:pPr>
      <w:r>
        <w:t>Palveluntarjoajan</w:t>
      </w:r>
      <w:r w:rsidR="002C4AA7">
        <w:t xml:space="preserve"> </w:t>
      </w:r>
      <w:r w:rsidR="002C4AA7" w:rsidRPr="00257177">
        <w:t>viesti asiakkaalle</w:t>
      </w:r>
    </w:p>
    <w:p w14:paraId="0EBB4ADA" w14:textId="77777777" w:rsidR="003B5241" w:rsidRDefault="00F14884">
      <w:pPr>
        <w:pStyle w:val="NormalIndent"/>
        <w:numPr>
          <w:ilvl w:val="0"/>
          <w:numId w:val="108"/>
        </w:numPr>
      </w:pPr>
      <w:proofErr w:type="spellStart"/>
      <w:r w:rsidRPr="00F14884">
        <w:t>Datahub</w:t>
      </w:r>
      <w:proofErr w:type="spellEnd"/>
      <w:r w:rsidRPr="00F14884">
        <w:t xml:space="preserve"> välittää valtuutuspyynnön valtuutuspalvelulle. </w:t>
      </w:r>
    </w:p>
    <w:p w14:paraId="6D894472" w14:textId="2B5248B0" w:rsidR="00F14884" w:rsidRDefault="00F14884">
      <w:pPr>
        <w:pStyle w:val="NormalIndent"/>
        <w:numPr>
          <w:ilvl w:val="0"/>
          <w:numId w:val="108"/>
        </w:numPr>
      </w:pPr>
      <w:r w:rsidRPr="00F14884">
        <w:t>Valtuutuspalvelu käsittelee pyynnöt ja lähettää asiakkaalle tiedon</w:t>
      </w:r>
      <w:r w:rsidR="003B5241">
        <w:t xml:space="preserve"> saapuneesta</w:t>
      </w:r>
      <w:r w:rsidRPr="00F14884">
        <w:t xml:space="preserve"> valtuutuspyynnöstä sähköpostilla.</w:t>
      </w:r>
    </w:p>
    <w:p w14:paraId="3404A4EC" w14:textId="3F11ADAE" w:rsidR="003B5241" w:rsidRDefault="003B5241" w:rsidP="003B5241">
      <w:pPr>
        <w:pStyle w:val="NormalIndent"/>
        <w:numPr>
          <w:ilvl w:val="0"/>
          <w:numId w:val="108"/>
        </w:numPr>
      </w:pPr>
      <w:r w:rsidRPr="00257177">
        <w:t xml:space="preserve">Asiakas </w:t>
      </w:r>
      <w:r>
        <w:t>kirjautuu valtuutuspalveluun sähköpostissa olevan linkin kautta, jolloin asiakas</w:t>
      </w:r>
      <w:r w:rsidRPr="00257177">
        <w:t xml:space="preserve"> näkee </w:t>
      </w:r>
      <w:r>
        <w:t>suoraan palveluntarjoaja</w:t>
      </w:r>
      <w:r w:rsidR="003731DD">
        <w:t>n</w:t>
      </w:r>
      <w:r w:rsidRPr="00257177">
        <w:t xml:space="preserve"> valtuutuspyynnön. </w:t>
      </w:r>
      <w:r w:rsidRPr="00241F4B">
        <w:t xml:space="preserve">Pyynnössä </w:t>
      </w:r>
      <w:r>
        <w:t>on kerrottu</w:t>
      </w:r>
      <w:r w:rsidR="003731DD">
        <w:t>,</w:t>
      </w:r>
      <w:r>
        <w:t xml:space="preserve"> mitä käyttöpaikkoja valtuutuspyyntö koskee (eli tässä tapauksessa kaikki käyttöpaikat, joilla asiakkaalla on voimassa oleva sopimus), mitä tarkoitusta varten valtuutusta on pyydetty, mihin tietoihin valtuutus antaa oikeuden sekä valtuutuksen voimassaoloaika.</w:t>
      </w:r>
    </w:p>
    <w:p w14:paraId="3D0010E4" w14:textId="6C87C577" w:rsidR="003B5241" w:rsidRDefault="003B5241" w:rsidP="00701B18">
      <w:pPr>
        <w:pStyle w:val="NormalIndent"/>
        <w:numPr>
          <w:ilvl w:val="0"/>
          <w:numId w:val="108"/>
        </w:numPr>
      </w:pPr>
      <w:r>
        <w:t>Asiakas tarkistaa ja vahvistaa valtuutuksen.</w:t>
      </w:r>
    </w:p>
    <w:p w14:paraId="3463688B" w14:textId="3BC872E5" w:rsidR="0024712A" w:rsidRDefault="0024712A" w:rsidP="0024712A">
      <w:pPr>
        <w:pStyle w:val="NormalIndent"/>
        <w:numPr>
          <w:ilvl w:val="0"/>
          <w:numId w:val="108"/>
        </w:numPr>
      </w:pPr>
      <w:proofErr w:type="spellStart"/>
      <w:r w:rsidRPr="00F14884">
        <w:t>Datahub</w:t>
      </w:r>
      <w:proofErr w:type="spellEnd"/>
      <w:r w:rsidRPr="00F14884">
        <w:t xml:space="preserve"> vastaanottaa ja tallentaa </w:t>
      </w:r>
      <w:r>
        <w:t>käyttöpaikkakohtaiset valtuutukset</w:t>
      </w:r>
      <w:r w:rsidRPr="00F14884">
        <w:t xml:space="preserve"> sekä välittää</w:t>
      </w:r>
      <w:r>
        <w:t xml:space="preserve"> näistä</w:t>
      </w:r>
      <w:r w:rsidRPr="00F14884">
        <w:t xml:space="preserve"> tiedon palveluntarjoajalle</w:t>
      </w:r>
      <w:r w:rsidR="00432179">
        <w:t xml:space="preserve"> (DH-820 sanoma)</w:t>
      </w:r>
      <w:r w:rsidRPr="00F14884">
        <w:t>.</w:t>
      </w:r>
    </w:p>
    <w:p w14:paraId="6594F730" w14:textId="11269B57" w:rsidR="00F14884" w:rsidRDefault="00F14884" w:rsidP="00701B18">
      <w:pPr>
        <w:pStyle w:val="NormalIndent"/>
        <w:numPr>
          <w:ilvl w:val="0"/>
          <w:numId w:val="108"/>
        </w:numPr>
      </w:pPr>
      <w:r w:rsidRPr="00F14884">
        <w:t>Palveluntarjoaja aloittaa asiakkaan käyttöpaikkojen mittaustiedon noutamisen/vastaa</w:t>
      </w:r>
      <w:r w:rsidR="003B5241">
        <w:t>n</w:t>
      </w:r>
      <w:r w:rsidRPr="00F14884">
        <w:t xml:space="preserve">ottamisen </w:t>
      </w:r>
      <w:proofErr w:type="spellStart"/>
      <w:r w:rsidRPr="00F14884">
        <w:t>datahubista</w:t>
      </w:r>
      <w:proofErr w:type="spellEnd"/>
      <w:r w:rsidRPr="00F14884">
        <w:t>.</w:t>
      </w:r>
    </w:p>
    <w:p w14:paraId="523980A3" w14:textId="6E0B047C" w:rsidR="00F14884" w:rsidRDefault="00F14884" w:rsidP="00F14884">
      <w:pPr>
        <w:pStyle w:val="NormalIndent"/>
        <w:numPr>
          <w:ilvl w:val="0"/>
          <w:numId w:val="108"/>
        </w:numPr>
      </w:pPr>
      <w:r w:rsidRPr="00F14884">
        <w:t>Palveluntarjoaja</w:t>
      </w:r>
      <w:r>
        <w:t xml:space="preserve"> hakee </w:t>
      </w:r>
      <w:proofErr w:type="spellStart"/>
      <w:r>
        <w:t>datahubista</w:t>
      </w:r>
      <w:proofErr w:type="spellEnd"/>
      <w:r>
        <w:t xml:space="preserve"> asiakkaan käyttöpaikkaraportin (käyttöpaikkahaku-valtuutuksen perusteella) ja</w:t>
      </w:r>
      <w:r w:rsidRPr="00F14884">
        <w:t xml:space="preserve"> luo</w:t>
      </w:r>
      <w:r w:rsidR="003B5241">
        <w:t xml:space="preserve"> tämän perusteella</w:t>
      </w:r>
      <w:r w:rsidRPr="00F14884">
        <w:t xml:space="preserve"> </w:t>
      </w:r>
      <w:proofErr w:type="spellStart"/>
      <w:r w:rsidRPr="00F14884">
        <w:t>datahubiin</w:t>
      </w:r>
      <w:proofErr w:type="spellEnd"/>
      <w:r w:rsidRPr="00F14884">
        <w:t xml:space="preserve"> uudet valtuutus</w:t>
      </w:r>
      <w:r>
        <w:t>p</w:t>
      </w:r>
      <w:r w:rsidRPr="00F14884">
        <w:t>yynnöt koskien käyttöpaikkoja</w:t>
      </w:r>
      <w:r w:rsidR="003B5241">
        <w:t>,</w:t>
      </w:r>
      <w:r w:rsidRPr="00F14884">
        <w:t xml:space="preserve"> joihin asiakas ei vielä ole antanut valtuut</w:t>
      </w:r>
      <w:r w:rsidR="003B5241">
        <w:t xml:space="preserve">usta </w:t>
      </w:r>
      <w:r>
        <w:t>(jatkuu taas kohda</w:t>
      </w:r>
      <w:r w:rsidR="00721EC4">
        <w:t>sta 2</w:t>
      </w:r>
      <w:r w:rsidR="00432179">
        <w:t xml:space="preserve"> uusien käyttöpaikkojen valtuuttamisen osalta</w:t>
      </w:r>
      <w:r w:rsidR="00721EC4">
        <w:t>)</w:t>
      </w:r>
      <w:r>
        <w:t>.</w:t>
      </w:r>
    </w:p>
    <w:p w14:paraId="14E7D460" w14:textId="463FF411" w:rsidR="00721EC4" w:rsidRDefault="00721EC4" w:rsidP="00721EC4">
      <w:pPr>
        <w:pStyle w:val="NormalIndent"/>
      </w:pPr>
      <w:r>
        <w:t>Tässä skenaariossa voidaan myös käytt</w:t>
      </w:r>
      <w:r w:rsidR="003B5241">
        <w:t>ää</w:t>
      </w:r>
      <w:r>
        <w:t xml:space="preserve"> hyödyksi suomi.fi palvelun valtuuksia:</w:t>
      </w:r>
    </w:p>
    <w:p w14:paraId="5AF0A9E6" w14:textId="6FF3743A" w:rsidR="00721EC4" w:rsidRDefault="00721EC4" w:rsidP="00721EC4">
      <w:pPr>
        <w:pStyle w:val="NormalIndent"/>
        <w:numPr>
          <w:ilvl w:val="0"/>
          <w:numId w:val="109"/>
        </w:numPr>
      </w:pPr>
      <w:r w:rsidRPr="00721EC4">
        <w:t>As</w:t>
      </w:r>
      <w:r>
        <w:t>i</w:t>
      </w:r>
      <w:r w:rsidRPr="00721EC4">
        <w:t>akas antaa palveluntarjoajalle suomi.fi</w:t>
      </w:r>
      <w:r w:rsidR="003B5241">
        <w:t>-palvelussa asiointi</w:t>
      </w:r>
      <w:r w:rsidRPr="00721EC4">
        <w:t>valtuuden</w:t>
      </w:r>
      <w:r w:rsidR="003B5241">
        <w:t>, jonka perusteella palveluntarjoaja voi toimia asiakkaan puolesta suomi.fi-palvelussa.</w:t>
      </w:r>
    </w:p>
    <w:p w14:paraId="2D6F2D4D" w14:textId="69BECFF3" w:rsidR="005434B0" w:rsidRDefault="00721EC4" w:rsidP="005434B0">
      <w:pPr>
        <w:pStyle w:val="NormalIndent"/>
        <w:numPr>
          <w:ilvl w:val="0"/>
          <w:numId w:val="109"/>
        </w:numPr>
      </w:pPr>
      <w:r w:rsidRPr="00721EC4">
        <w:t>Palveluntarjoaja antaa yksittäiselle työntekijälle</w:t>
      </w:r>
      <w:r w:rsidR="003B5241">
        <w:t>en</w:t>
      </w:r>
      <w:r w:rsidRPr="00721EC4">
        <w:t xml:space="preserve"> </w:t>
      </w:r>
      <w:r w:rsidR="003B5241">
        <w:t>edustamis</w:t>
      </w:r>
      <w:r w:rsidRPr="00721EC4">
        <w:t>valtuuden</w:t>
      </w:r>
      <w:r w:rsidR="003B5241" w:rsidRPr="003B5241">
        <w:t xml:space="preserve"> </w:t>
      </w:r>
      <w:r w:rsidR="003B5241" w:rsidRPr="00721EC4">
        <w:t>suomi.fi</w:t>
      </w:r>
      <w:r w:rsidR="003B5241">
        <w:t>-palvelussa, jonka perusteella työntekijä voi kirjautua</w:t>
      </w:r>
      <w:r w:rsidRPr="00721EC4">
        <w:t xml:space="preserve"> asiakkaan puolesta </w:t>
      </w:r>
      <w:proofErr w:type="spellStart"/>
      <w:r w:rsidRPr="00721EC4">
        <w:t>datahubin</w:t>
      </w:r>
      <w:proofErr w:type="spellEnd"/>
      <w:r w:rsidRPr="00721EC4">
        <w:t xml:space="preserve"> valtuutuspalvelu</w:t>
      </w:r>
      <w:r w:rsidR="003B5241">
        <w:t>un.</w:t>
      </w:r>
    </w:p>
    <w:p w14:paraId="396CBBAD" w14:textId="77777777" w:rsidR="005434B0" w:rsidRDefault="005434B0" w:rsidP="005434B0">
      <w:pPr>
        <w:pStyle w:val="NormalIndent"/>
        <w:numPr>
          <w:ilvl w:val="0"/>
          <w:numId w:val="109"/>
        </w:numPr>
      </w:pPr>
      <w:r w:rsidRPr="00F14884">
        <w:t xml:space="preserve">Palveluntarjoaja luo </w:t>
      </w:r>
      <w:proofErr w:type="spellStart"/>
      <w:r w:rsidRPr="00F14884">
        <w:t>datahubi</w:t>
      </w:r>
      <w:r>
        <w:t>in</w:t>
      </w:r>
      <w:proofErr w:type="spellEnd"/>
      <w:r w:rsidRPr="00F14884">
        <w:t xml:space="preserve"> valtuutuspyynnön </w:t>
      </w:r>
      <w:r>
        <w:t>asiakkaalle</w:t>
      </w:r>
      <w:r w:rsidRPr="00F14884">
        <w:t xml:space="preserve"> siten, että pyytää valtuutuksen kaikille asiakkaan käyttöpaikoille yksilöimättä niitä.</w:t>
      </w:r>
      <w:r>
        <w:t xml:space="preserve"> Valtuutuspyyntö sisältää:</w:t>
      </w:r>
    </w:p>
    <w:p w14:paraId="4FD9148F" w14:textId="367B3CDB" w:rsidR="005434B0" w:rsidRDefault="005434B0" w:rsidP="00701B18">
      <w:pPr>
        <w:pStyle w:val="NormalIndent"/>
        <w:numPr>
          <w:ilvl w:val="1"/>
          <w:numId w:val="114"/>
        </w:numPr>
      </w:pPr>
      <w:r>
        <w:t>Asiakkaan tunniste</w:t>
      </w:r>
    </w:p>
    <w:p w14:paraId="55F697DA" w14:textId="77777777" w:rsidR="005434B0" w:rsidRDefault="005434B0" w:rsidP="00701B18">
      <w:pPr>
        <w:pStyle w:val="NormalIndent"/>
        <w:numPr>
          <w:ilvl w:val="1"/>
          <w:numId w:val="114"/>
        </w:numPr>
      </w:pPr>
      <w:r>
        <w:t>V</w:t>
      </w:r>
      <w:r w:rsidRPr="00257177">
        <w:t>altuutustyypi</w:t>
      </w:r>
      <w:r>
        <w:t xml:space="preserve">t: </w:t>
      </w:r>
      <w:r w:rsidRPr="002C4AA7">
        <w:t>Energiaraportointi</w:t>
      </w:r>
      <w:r>
        <w:t>, Sopimustiedot, Käyttöpaikkahaku</w:t>
      </w:r>
    </w:p>
    <w:p w14:paraId="7B1D9CCF" w14:textId="71CEB7B1" w:rsidR="005434B0" w:rsidRDefault="005434B0">
      <w:pPr>
        <w:pStyle w:val="NormalIndent"/>
        <w:numPr>
          <w:ilvl w:val="1"/>
          <w:numId w:val="114"/>
        </w:numPr>
      </w:pPr>
      <w:r>
        <w:t>Valtuutuksen alkupäivä</w:t>
      </w:r>
    </w:p>
    <w:p w14:paraId="61C4B4F4" w14:textId="597E5194" w:rsidR="000E17DE" w:rsidRDefault="000E17DE" w:rsidP="00701B18">
      <w:pPr>
        <w:pStyle w:val="NormalIndent"/>
        <w:numPr>
          <w:ilvl w:val="1"/>
          <w:numId w:val="114"/>
        </w:numPr>
      </w:pPr>
      <w:r>
        <w:t>Valtuutuksen loppupäivä, joka vastaa asiakkaan ja palveluntarjoajan välisen sopimuksen päättymispäivää.</w:t>
      </w:r>
    </w:p>
    <w:p w14:paraId="288870C1" w14:textId="77777777" w:rsidR="005434B0" w:rsidRDefault="005434B0" w:rsidP="005434B0">
      <w:pPr>
        <w:pStyle w:val="NormalIndent"/>
        <w:numPr>
          <w:ilvl w:val="0"/>
          <w:numId w:val="109"/>
        </w:numPr>
      </w:pPr>
      <w:proofErr w:type="spellStart"/>
      <w:r>
        <w:t>D</w:t>
      </w:r>
      <w:r w:rsidRPr="00F14884">
        <w:t>atahub</w:t>
      </w:r>
      <w:proofErr w:type="spellEnd"/>
      <w:r w:rsidRPr="00F14884">
        <w:t xml:space="preserve"> välittää valtuutuspyynnön valtuutuspalvelulle. </w:t>
      </w:r>
    </w:p>
    <w:p w14:paraId="08D9AA74" w14:textId="04BE7721" w:rsidR="005434B0" w:rsidRDefault="00721EC4" w:rsidP="005434B0">
      <w:pPr>
        <w:pStyle w:val="NormalIndent"/>
        <w:numPr>
          <w:ilvl w:val="0"/>
          <w:numId w:val="109"/>
        </w:numPr>
      </w:pPr>
      <w:r w:rsidRPr="00721EC4">
        <w:t>Palveluntarjoajan valtuuttama työntekijä kirjautuu valtuutuspalveluun ja vahvistaa valtuutuspyynnöt asiakkaan puolesta.</w:t>
      </w:r>
    </w:p>
    <w:p w14:paraId="1ED612D9" w14:textId="07B2ADC4" w:rsidR="0024712A" w:rsidRDefault="0024712A" w:rsidP="0024712A">
      <w:pPr>
        <w:pStyle w:val="NormalIndent"/>
        <w:numPr>
          <w:ilvl w:val="0"/>
          <w:numId w:val="109"/>
        </w:numPr>
      </w:pPr>
      <w:proofErr w:type="spellStart"/>
      <w:r w:rsidRPr="00F14884">
        <w:t>Datahub</w:t>
      </w:r>
      <w:proofErr w:type="spellEnd"/>
      <w:r w:rsidRPr="00F14884">
        <w:t xml:space="preserve"> vastaanottaa ja tallentaa </w:t>
      </w:r>
      <w:r>
        <w:t>käyttöpaikkakohtaiset valtuutukset</w:t>
      </w:r>
      <w:r w:rsidRPr="00F14884">
        <w:t xml:space="preserve"> sekä välittää</w:t>
      </w:r>
      <w:r>
        <w:t xml:space="preserve"> näistä</w:t>
      </w:r>
      <w:r w:rsidRPr="00F14884">
        <w:t xml:space="preserve"> tiedon palveluntarjoajalle.</w:t>
      </w:r>
    </w:p>
    <w:p w14:paraId="5EB72388" w14:textId="500FE352" w:rsidR="005434B0" w:rsidRDefault="00721EC4" w:rsidP="005434B0">
      <w:pPr>
        <w:pStyle w:val="NormalIndent"/>
        <w:numPr>
          <w:ilvl w:val="0"/>
          <w:numId w:val="109"/>
        </w:numPr>
      </w:pPr>
      <w:r w:rsidRPr="00721EC4">
        <w:t>Palveluntarjoaja aloittaa asiakkaan käyttöpaikkojen mittaustiedon noutamisen/vastaa</w:t>
      </w:r>
      <w:r w:rsidR="00CA1DCC">
        <w:t>n</w:t>
      </w:r>
      <w:r w:rsidRPr="00721EC4">
        <w:t xml:space="preserve">ottamisen </w:t>
      </w:r>
      <w:proofErr w:type="spellStart"/>
      <w:r w:rsidRPr="00721EC4">
        <w:t>datahubista</w:t>
      </w:r>
      <w:proofErr w:type="spellEnd"/>
      <w:r w:rsidRPr="00721EC4">
        <w:t>.</w:t>
      </w:r>
    </w:p>
    <w:p w14:paraId="72540662" w14:textId="7140D19A" w:rsidR="005434B0" w:rsidRDefault="005434B0" w:rsidP="005434B0">
      <w:pPr>
        <w:pStyle w:val="NormalIndent"/>
        <w:numPr>
          <w:ilvl w:val="0"/>
          <w:numId w:val="109"/>
        </w:numPr>
      </w:pPr>
      <w:r w:rsidRPr="00F14884">
        <w:t>Palveluntarjoaja</w:t>
      </w:r>
      <w:r>
        <w:t xml:space="preserve"> hakee </w:t>
      </w:r>
      <w:proofErr w:type="spellStart"/>
      <w:r>
        <w:t>datahubista</w:t>
      </w:r>
      <w:proofErr w:type="spellEnd"/>
      <w:r>
        <w:t xml:space="preserve"> asiakkaan käyttöpaikkaraportin (käyttöpaikkahaku-valtuutuksen perusteella) ja</w:t>
      </w:r>
      <w:r w:rsidRPr="00F14884">
        <w:t xml:space="preserve"> luo</w:t>
      </w:r>
      <w:r>
        <w:t xml:space="preserve"> tämän perusteella</w:t>
      </w:r>
      <w:r w:rsidRPr="00F14884">
        <w:t xml:space="preserve"> </w:t>
      </w:r>
      <w:proofErr w:type="spellStart"/>
      <w:r w:rsidRPr="00F14884">
        <w:t>datahubiin</w:t>
      </w:r>
      <w:proofErr w:type="spellEnd"/>
      <w:r w:rsidRPr="00F14884">
        <w:t xml:space="preserve"> uudet valtuutus</w:t>
      </w:r>
      <w:r>
        <w:t>p</w:t>
      </w:r>
      <w:r w:rsidRPr="00F14884">
        <w:t>yynnöt koskien käyttöpaikkoja</w:t>
      </w:r>
      <w:r>
        <w:t>,</w:t>
      </w:r>
      <w:r w:rsidRPr="00F14884">
        <w:t xml:space="preserve"> joihin asiakas ei vielä ole antanut valtuut</w:t>
      </w:r>
      <w:r>
        <w:t>usta (jatkuu taas kohdasta 4</w:t>
      </w:r>
      <w:r w:rsidR="00432179">
        <w:t xml:space="preserve"> uusien käyttöpaikkojen valtuuttamisen osalta</w:t>
      </w:r>
      <w:r>
        <w:t>).</w:t>
      </w:r>
    </w:p>
    <w:p w14:paraId="25E3DB0B" w14:textId="7125AC89" w:rsidR="00721EC4" w:rsidRDefault="00432179" w:rsidP="00701B18">
      <w:pPr>
        <w:pStyle w:val="Heading3"/>
      </w:pPr>
      <w:bookmarkStart w:id="42" w:name="_Toc188523601"/>
      <w:r>
        <w:t>Asiakas valtuuttaa palveluntarjoajan 2</w:t>
      </w:r>
      <w:bookmarkEnd w:id="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6"/>
      </w:tblGrid>
      <w:tr w:rsidR="000E17DE" w14:paraId="3B02C48A" w14:textId="77777777" w:rsidTr="00701B18">
        <w:tc>
          <w:tcPr>
            <w:tcW w:w="2405" w:type="dxa"/>
          </w:tcPr>
          <w:p w14:paraId="18C1A633" w14:textId="7E0A8B9B" w:rsidR="000E17DE" w:rsidRPr="005A2CB8" w:rsidRDefault="000E17DE">
            <w:pPr>
              <w:pStyle w:val="Taulukkoteksti"/>
              <w:rPr>
                <w:b/>
                <w:bCs w:val="0"/>
              </w:rPr>
            </w:pPr>
            <w:r w:rsidRPr="005A2CB8">
              <w:rPr>
                <w:b/>
                <w:bCs w:val="0"/>
              </w:rPr>
              <w:t>Valtuutettava osapuoli</w:t>
            </w:r>
          </w:p>
        </w:tc>
        <w:tc>
          <w:tcPr>
            <w:tcW w:w="6946" w:type="dxa"/>
          </w:tcPr>
          <w:p w14:paraId="5811B969" w14:textId="103EC6BD" w:rsidR="000E17DE" w:rsidRPr="00721EC4" w:rsidRDefault="000E17DE" w:rsidP="000E17DE">
            <w:pPr>
              <w:pStyle w:val="Taulukkoteksti"/>
            </w:pPr>
            <w:r w:rsidRPr="000E17DE">
              <w:rPr>
                <w:bCs w:val="0"/>
              </w:rPr>
              <w:t>3.</w:t>
            </w:r>
            <w:r>
              <w:t xml:space="preserve"> osapuoli</w:t>
            </w:r>
          </w:p>
        </w:tc>
      </w:tr>
      <w:tr w:rsidR="00721EC4" w14:paraId="3628F37A" w14:textId="77777777" w:rsidTr="00701B18">
        <w:tc>
          <w:tcPr>
            <w:tcW w:w="2405" w:type="dxa"/>
          </w:tcPr>
          <w:p w14:paraId="24ABFAB7" w14:textId="3153A818" w:rsidR="00721EC4" w:rsidRPr="005A2CB8" w:rsidRDefault="00721EC4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Asiakas</w:t>
            </w:r>
          </w:p>
        </w:tc>
        <w:tc>
          <w:tcPr>
            <w:tcW w:w="6946" w:type="dxa"/>
          </w:tcPr>
          <w:p w14:paraId="74BDF33A" w14:textId="435545EF" w:rsidR="00721EC4" w:rsidRDefault="00721EC4" w:rsidP="00701B18">
            <w:pPr>
              <w:pStyle w:val="Taulukkoteksti"/>
            </w:pPr>
            <w:r w:rsidRPr="00721EC4">
              <w:t xml:space="preserve">Palveluntarjoajan asiakas </w:t>
            </w:r>
            <w:r>
              <w:t xml:space="preserve">(esim. </w:t>
            </w:r>
            <w:r w:rsidR="005434B0">
              <w:t>isännöitsijä</w:t>
            </w:r>
            <w:r>
              <w:t xml:space="preserve">) </w:t>
            </w:r>
            <w:r w:rsidRPr="00721EC4">
              <w:t xml:space="preserve">ei itse ole käyttöpaikan asiakas, vaan hallinnoi suuren määrän </w:t>
            </w:r>
            <w:proofErr w:type="spellStart"/>
            <w:r w:rsidRPr="00721EC4">
              <w:t>datahubin</w:t>
            </w:r>
            <w:proofErr w:type="spellEnd"/>
            <w:r w:rsidRPr="00721EC4">
              <w:t xml:space="preserve"> yritysloppuasiakkaiden sopimuksia.</w:t>
            </w:r>
            <w:r w:rsidR="0024712A">
              <w:t xml:space="preserve"> Palveluntarjoajan tulee saada valtuutukset suoraan </w:t>
            </w:r>
            <w:r w:rsidR="00DF649C">
              <w:t>sopimuksien</w:t>
            </w:r>
            <w:r w:rsidR="0024712A">
              <w:t xml:space="preserve"> asiakka</w:t>
            </w:r>
            <w:r w:rsidR="00DF649C">
              <w:t>iden</w:t>
            </w:r>
            <w:r w:rsidR="0024712A">
              <w:t xml:space="preserve"> edustaj</w:t>
            </w:r>
            <w:r w:rsidR="00DF649C">
              <w:t>ilta</w:t>
            </w:r>
            <w:r w:rsidR="0024712A">
              <w:t xml:space="preserve"> (esim. asunto-osakeyhtiön hallituksen puheenjohtaja).</w:t>
            </w:r>
          </w:p>
        </w:tc>
      </w:tr>
      <w:tr w:rsidR="00721EC4" w14:paraId="6BD521E1" w14:textId="77777777" w:rsidTr="00701B18">
        <w:tc>
          <w:tcPr>
            <w:tcW w:w="2405" w:type="dxa"/>
          </w:tcPr>
          <w:p w14:paraId="5C116F74" w14:textId="77777777" w:rsidR="00721EC4" w:rsidRPr="005A2CB8" w:rsidRDefault="00721EC4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Käyttöpaikat</w:t>
            </w:r>
          </w:p>
        </w:tc>
        <w:tc>
          <w:tcPr>
            <w:tcW w:w="6946" w:type="dxa"/>
          </w:tcPr>
          <w:p w14:paraId="6720CFE0" w14:textId="77777777" w:rsidR="00721EC4" w:rsidRDefault="00721EC4" w:rsidP="00701B18">
            <w:pPr>
              <w:pStyle w:val="Taulukkoteksti"/>
            </w:pPr>
            <w:r w:rsidRPr="00721EC4">
              <w:t>Yhdellä loppuasiakkaalla vain yksi tai muutama käyttöpaikka.</w:t>
            </w:r>
          </w:p>
          <w:p w14:paraId="23ED90B4" w14:textId="6057F1CA" w:rsidR="00721EC4" w:rsidRPr="00721EC4" w:rsidRDefault="00721EC4" w:rsidP="00701B18">
            <w:pPr>
              <w:pStyle w:val="Taulukkoteksti"/>
            </w:pPr>
            <w:r>
              <w:t>Pyynnössä käyttöpaikkoja ei yksilöidä</w:t>
            </w:r>
          </w:p>
        </w:tc>
      </w:tr>
      <w:tr w:rsidR="00721EC4" w14:paraId="0D763250" w14:textId="77777777" w:rsidTr="00701B18">
        <w:tc>
          <w:tcPr>
            <w:tcW w:w="2405" w:type="dxa"/>
          </w:tcPr>
          <w:p w14:paraId="6A81A26E" w14:textId="77777777" w:rsidR="00721EC4" w:rsidRPr="005A2CB8" w:rsidRDefault="00721EC4" w:rsidP="00701B18">
            <w:pPr>
              <w:pStyle w:val="Taulukkoteksti"/>
              <w:rPr>
                <w:b/>
              </w:rPr>
            </w:pPr>
            <w:r w:rsidRPr="005A2CB8">
              <w:rPr>
                <w:b/>
                <w:bCs w:val="0"/>
              </w:rPr>
              <w:t>Valtuutuksen tyyppi</w:t>
            </w:r>
          </w:p>
        </w:tc>
        <w:tc>
          <w:tcPr>
            <w:tcW w:w="6946" w:type="dxa"/>
          </w:tcPr>
          <w:p w14:paraId="0A41532B" w14:textId="77777777" w:rsidR="00721EC4" w:rsidRDefault="00721EC4" w:rsidP="00701B18">
            <w:pPr>
              <w:pStyle w:val="Taulukkoteksti"/>
            </w:pPr>
            <w:r>
              <w:t>Energiaraportointi</w:t>
            </w:r>
          </w:p>
          <w:p w14:paraId="0013AA3A" w14:textId="6625F816" w:rsidR="00721EC4" w:rsidRDefault="00721EC4" w:rsidP="00701B18">
            <w:pPr>
              <w:pStyle w:val="Taulukkoteksti"/>
            </w:pPr>
            <w:r>
              <w:t>Sopimustiedot</w:t>
            </w:r>
          </w:p>
        </w:tc>
      </w:tr>
    </w:tbl>
    <w:p w14:paraId="0A74E63B" w14:textId="77777777" w:rsidR="00721EC4" w:rsidRDefault="00721EC4" w:rsidP="00721EC4">
      <w:pPr>
        <w:pStyle w:val="NormalIndent"/>
      </w:pPr>
    </w:p>
    <w:p w14:paraId="62514745" w14:textId="0B995FB0" w:rsidR="00721EC4" w:rsidRDefault="00721EC4" w:rsidP="00721EC4">
      <w:pPr>
        <w:pStyle w:val="NormalIndent"/>
        <w:numPr>
          <w:ilvl w:val="0"/>
          <w:numId w:val="110"/>
        </w:numPr>
      </w:pPr>
      <w:r w:rsidRPr="00721EC4">
        <w:t>Palveluntarjoaja koostaa listan oman asiakkaansa hallinnoimien yritysasiakkaiden y-tunnuksista ja nimenkirjoitusoikeuden omaavista henkilöistä.</w:t>
      </w:r>
    </w:p>
    <w:p w14:paraId="2E8F452F" w14:textId="4C197AA2" w:rsidR="005434B0" w:rsidRDefault="00721EC4" w:rsidP="005434B0">
      <w:pPr>
        <w:pStyle w:val="NormalIndent"/>
        <w:numPr>
          <w:ilvl w:val="0"/>
          <w:numId w:val="110"/>
        </w:numPr>
      </w:pPr>
      <w:r w:rsidRPr="00721EC4">
        <w:t xml:space="preserve">Palveluntarjoaja luo </w:t>
      </w:r>
      <w:proofErr w:type="spellStart"/>
      <w:r w:rsidRPr="00721EC4">
        <w:t>datahubi</w:t>
      </w:r>
      <w:r w:rsidR="005434B0">
        <w:t>in</w:t>
      </w:r>
      <w:proofErr w:type="spellEnd"/>
      <w:r w:rsidRPr="00721EC4">
        <w:t xml:space="preserve"> valtuutuspyynnön</w:t>
      </w:r>
      <w:r w:rsidR="005434B0">
        <w:t xml:space="preserve"> </w:t>
      </w:r>
      <w:r w:rsidR="005434B0" w:rsidRPr="00F14884">
        <w:t xml:space="preserve">siten, että pyytää valtuutuksen </w:t>
      </w:r>
      <w:r w:rsidR="005434B0">
        <w:t xml:space="preserve">usean asiakkaan </w:t>
      </w:r>
      <w:r w:rsidR="005434B0" w:rsidRPr="00F14884">
        <w:t>kaikille asiakkaan käyttöpaikoille yksilöimättä niitä.</w:t>
      </w:r>
      <w:r w:rsidR="005434B0">
        <w:t xml:space="preserve"> Valtuutuspyyntö sisältää jokaisen listan asiakkaan osalta:</w:t>
      </w:r>
    </w:p>
    <w:p w14:paraId="671A94F6" w14:textId="43DDDB2B" w:rsidR="005434B0" w:rsidRDefault="005434B0" w:rsidP="005434B0">
      <w:pPr>
        <w:pStyle w:val="NormalIndent"/>
        <w:numPr>
          <w:ilvl w:val="1"/>
          <w:numId w:val="110"/>
        </w:numPr>
      </w:pPr>
      <w:r>
        <w:t>Asiakkaan tunniste</w:t>
      </w:r>
    </w:p>
    <w:p w14:paraId="78D8AF41" w14:textId="27D978EB" w:rsidR="005434B0" w:rsidRDefault="005434B0" w:rsidP="005434B0">
      <w:pPr>
        <w:pStyle w:val="NormalIndent"/>
        <w:numPr>
          <w:ilvl w:val="1"/>
          <w:numId w:val="110"/>
        </w:numPr>
      </w:pPr>
      <w:r>
        <w:t>V</w:t>
      </w:r>
      <w:r w:rsidRPr="00257177">
        <w:t>altuutustyypi</w:t>
      </w:r>
      <w:r>
        <w:t xml:space="preserve">t: </w:t>
      </w:r>
      <w:r w:rsidRPr="002C4AA7">
        <w:t>Energiaraportointi</w:t>
      </w:r>
      <w:r>
        <w:t>, Sopimustiedot</w:t>
      </w:r>
    </w:p>
    <w:p w14:paraId="2BC83A0A" w14:textId="29BF10DE" w:rsidR="005434B0" w:rsidRDefault="005434B0" w:rsidP="005434B0">
      <w:pPr>
        <w:pStyle w:val="NormalIndent"/>
        <w:numPr>
          <w:ilvl w:val="1"/>
          <w:numId w:val="110"/>
        </w:numPr>
      </w:pPr>
      <w:r>
        <w:t>Valtuutuksen alkupäivä</w:t>
      </w:r>
    </w:p>
    <w:p w14:paraId="2E6D8A8C" w14:textId="77777777" w:rsidR="005434B0" w:rsidRDefault="005434B0" w:rsidP="005434B0">
      <w:pPr>
        <w:pStyle w:val="NormalIndent"/>
        <w:numPr>
          <w:ilvl w:val="1"/>
          <w:numId w:val="110"/>
        </w:numPr>
      </w:pPr>
      <w:r>
        <w:t>Valtuutuspyynnön vastaanottajan sähköpostiosoite</w:t>
      </w:r>
    </w:p>
    <w:p w14:paraId="6187E1EB" w14:textId="1332113E" w:rsidR="005434B0" w:rsidRDefault="005434B0" w:rsidP="005434B0">
      <w:pPr>
        <w:pStyle w:val="NormalIndent"/>
        <w:numPr>
          <w:ilvl w:val="1"/>
          <w:numId w:val="110"/>
        </w:numPr>
      </w:pPr>
      <w:r>
        <w:t xml:space="preserve">Palveluntarjoajan </w:t>
      </w:r>
      <w:r w:rsidRPr="00257177">
        <w:t>viesti asiakkaalle</w:t>
      </w:r>
    </w:p>
    <w:p w14:paraId="3737011F" w14:textId="1C73FBD4" w:rsidR="0024712A" w:rsidRDefault="0024712A" w:rsidP="005434B0">
      <w:pPr>
        <w:pStyle w:val="NormalIndent"/>
        <w:numPr>
          <w:ilvl w:val="1"/>
          <w:numId w:val="110"/>
        </w:numPr>
      </w:pPr>
      <w:r>
        <w:t>Asiakkaiden muistutus</w:t>
      </w:r>
    </w:p>
    <w:p w14:paraId="3629E759" w14:textId="598A1FC2" w:rsidR="0024712A" w:rsidRDefault="0024712A" w:rsidP="0024712A">
      <w:pPr>
        <w:pStyle w:val="NormalIndent"/>
        <w:numPr>
          <w:ilvl w:val="0"/>
          <w:numId w:val="110"/>
        </w:numPr>
      </w:pPr>
      <w:proofErr w:type="spellStart"/>
      <w:r w:rsidRPr="00F14884">
        <w:t>Datahub</w:t>
      </w:r>
      <w:proofErr w:type="spellEnd"/>
      <w:r w:rsidRPr="00F14884">
        <w:t xml:space="preserve"> välittää </w:t>
      </w:r>
      <w:r>
        <w:t xml:space="preserve">asiakaskohtaiset </w:t>
      </w:r>
      <w:r w:rsidRPr="00F14884">
        <w:t>valtuutuspyynnö</w:t>
      </w:r>
      <w:r>
        <w:t>t</w:t>
      </w:r>
      <w:r w:rsidRPr="00F14884">
        <w:t xml:space="preserve"> valtuutuspalvelulle.</w:t>
      </w:r>
    </w:p>
    <w:p w14:paraId="02B350E6" w14:textId="751DAE8E" w:rsidR="0024712A" w:rsidRDefault="00721EC4" w:rsidP="00721EC4">
      <w:pPr>
        <w:pStyle w:val="NormalIndent"/>
        <w:numPr>
          <w:ilvl w:val="0"/>
          <w:numId w:val="110"/>
        </w:numPr>
      </w:pPr>
      <w:r w:rsidRPr="00721EC4">
        <w:t>Valtuutuspalvelu käsittelee valtuutuspyynnö</w:t>
      </w:r>
      <w:r w:rsidR="0024712A">
        <w:t>t</w:t>
      </w:r>
      <w:r w:rsidRPr="00721EC4">
        <w:t>, ja lähettää kaikille valtuutuspyynnön vastaa</w:t>
      </w:r>
      <w:r w:rsidR="0024712A">
        <w:t>n</w:t>
      </w:r>
      <w:r w:rsidRPr="00721EC4">
        <w:t>ottaj</w:t>
      </w:r>
      <w:r w:rsidR="0024712A">
        <w:t>i</w:t>
      </w:r>
      <w:r w:rsidRPr="00721EC4">
        <w:t xml:space="preserve">lle tiedon </w:t>
      </w:r>
      <w:r w:rsidR="0024712A">
        <w:t>saapuneesta valtuutuspyynnöstä</w:t>
      </w:r>
      <w:r w:rsidRPr="00721EC4">
        <w:t xml:space="preserve">. </w:t>
      </w:r>
    </w:p>
    <w:p w14:paraId="5FAED9B7" w14:textId="3B27FA28" w:rsidR="00721EC4" w:rsidRDefault="0024712A" w:rsidP="00721EC4">
      <w:pPr>
        <w:pStyle w:val="NormalIndent"/>
        <w:numPr>
          <w:ilvl w:val="0"/>
          <w:numId w:val="110"/>
        </w:numPr>
      </w:pPr>
      <w:r>
        <w:t>Asiakkaan edustaja</w:t>
      </w:r>
      <w:r w:rsidR="00721EC4" w:rsidRPr="00721EC4">
        <w:t xml:space="preserve"> kirjautu valtuutuspalveluun ja vahvis</w:t>
      </w:r>
      <w:r w:rsidR="00432179">
        <w:t>taa</w:t>
      </w:r>
      <w:r w:rsidR="00721EC4" w:rsidRPr="00721EC4">
        <w:t xml:space="preserve"> omien käyttö</w:t>
      </w:r>
      <w:r>
        <w:t>p</w:t>
      </w:r>
      <w:r w:rsidR="00721EC4" w:rsidRPr="00721EC4">
        <w:t>aikkojensa valtuutukset.</w:t>
      </w:r>
    </w:p>
    <w:p w14:paraId="1E839B84" w14:textId="20591CA3" w:rsidR="00FE6389" w:rsidRDefault="00FE6389" w:rsidP="00FE6389">
      <w:pPr>
        <w:pStyle w:val="NormalIndent"/>
        <w:numPr>
          <w:ilvl w:val="0"/>
          <w:numId w:val="110"/>
        </w:numPr>
      </w:pPr>
      <w:proofErr w:type="spellStart"/>
      <w:r w:rsidRPr="00F14884">
        <w:t>Datahub</w:t>
      </w:r>
      <w:proofErr w:type="spellEnd"/>
      <w:r w:rsidRPr="00F14884">
        <w:t xml:space="preserve"> vastaanottaa ja tallentaa </w:t>
      </w:r>
      <w:r>
        <w:t>käyttöpaikkakohtaiset valtuutukset</w:t>
      </w:r>
      <w:r w:rsidRPr="00F14884">
        <w:t xml:space="preserve"> sekä välittää</w:t>
      </w:r>
      <w:r>
        <w:t xml:space="preserve"> näistä</w:t>
      </w:r>
      <w:r w:rsidRPr="00F14884">
        <w:t xml:space="preserve"> tiedon palveluntarjoajalle.</w:t>
      </w:r>
      <w:r w:rsidR="000E17DE">
        <w:t xml:space="preserve"> Valtuutukset ovat voimassa toistaiseksi, koska pyynnössä ja siten luodussa valtuutuksessa ei annettu loppupäivää.</w:t>
      </w:r>
    </w:p>
    <w:p w14:paraId="077FE3F8" w14:textId="24717CB5" w:rsidR="00721EC4" w:rsidRDefault="00721EC4" w:rsidP="00701B18">
      <w:pPr>
        <w:pStyle w:val="NormalIndent"/>
        <w:numPr>
          <w:ilvl w:val="0"/>
          <w:numId w:val="110"/>
        </w:numPr>
      </w:pPr>
      <w:r w:rsidRPr="00721EC4">
        <w:t xml:space="preserve">Palveluntarjoaja hakee/vastaanottaa </w:t>
      </w:r>
      <w:proofErr w:type="spellStart"/>
      <w:r w:rsidRPr="00721EC4">
        <w:t>datahubista</w:t>
      </w:r>
      <w:proofErr w:type="spellEnd"/>
      <w:r w:rsidRPr="00721EC4">
        <w:t xml:space="preserve"> tietoa saatujen valtuutusten perusteella</w:t>
      </w:r>
      <w:r w:rsidR="008C64B2">
        <w:t>.</w:t>
      </w:r>
    </w:p>
    <w:p w14:paraId="7E7F1623" w14:textId="4CB09776" w:rsidR="00721EC4" w:rsidRPr="00721EC4" w:rsidRDefault="00FE6389" w:rsidP="00701B18">
      <w:pPr>
        <w:pStyle w:val="NormalIndent"/>
        <w:numPr>
          <w:ilvl w:val="0"/>
          <w:numId w:val="110"/>
        </w:numPr>
      </w:pPr>
      <w:r w:rsidRPr="00721EC4">
        <w:t>Valtuutuspalvelu</w:t>
      </w:r>
      <w:r>
        <w:t xml:space="preserve"> lähettää</w:t>
      </w:r>
      <w:r w:rsidRPr="00721EC4">
        <w:t xml:space="preserve"> muist</w:t>
      </w:r>
      <w:r>
        <w:t xml:space="preserve">utuksen sähköpostilla </w:t>
      </w:r>
      <w:r w:rsidRPr="00721EC4">
        <w:t>nii</w:t>
      </w:r>
      <w:r>
        <w:t>lle</w:t>
      </w:r>
      <w:r w:rsidRPr="00721EC4">
        <w:t xml:space="preserve"> loppuasiakkaita, jotka eivä</w:t>
      </w:r>
      <w:r>
        <w:t>t ole tietyn ajan kuluessa käyneet hyväksymässä valtuutusta</w:t>
      </w:r>
      <w:r w:rsidRPr="00721EC4">
        <w:t>.</w:t>
      </w:r>
    </w:p>
    <w:p w14:paraId="29CA2B15" w14:textId="77777777" w:rsidR="005A2CB8" w:rsidRDefault="005A2CB8">
      <w:pPr>
        <w:spacing w:after="120"/>
        <w:rPr>
          <w:rFonts w:asciiTheme="majorHAnsi" w:eastAsiaTheme="majorEastAsia" w:hAnsiTheme="majorHAnsi" w:cstheme="majorBidi"/>
          <w:b/>
          <w:color w:val="9F0D16" w:themeColor="accent1" w:themeShade="BF"/>
          <w:sz w:val="36"/>
          <w:szCs w:val="32"/>
        </w:rPr>
      </w:pPr>
      <w:r>
        <w:br w:type="page"/>
      </w:r>
    </w:p>
    <w:p w14:paraId="005199C7" w14:textId="3338EC33" w:rsidR="00AB5B44" w:rsidRDefault="00287B0F" w:rsidP="00CF55C6">
      <w:pPr>
        <w:pStyle w:val="Heading1"/>
      </w:pPr>
      <w:bookmarkStart w:id="43" w:name="_Toc188523602"/>
      <w:r>
        <w:t>Muutokset tapahtumiin</w:t>
      </w:r>
      <w:bookmarkEnd w:id="43"/>
    </w:p>
    <w:p w14:paraId="76DF02BB" w14:textId="77777777" w:rsidR="009470B6" w:rsidRDefault="009470B6" w:rsidP="009470B6">
      <w:pPr>
        <w:pStyle w:val="Heading2"/>
        <w:rPr>
          <w:lang w:eastAsia="fi-FI"/>
        </w:rPr>
      </w:pPr>
      <w:bookmarkStart w:id="44" w:name="_Toc177027630"/>
      <w:bookmarkStart w:id="45" w:name="_Toc188523603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09419E">
        <w:rPr>
          <w:lang w:eastAsia="fi-FI"/>
        </w:rPr>
        <w:t>DH-135 Käyttöpaikka ja asiakastietojen haku</w:t>
      </w:r>
      <w:r>
        <w:rPr>
          <w:lang w:eastAsia="fi-FI"/>
        </w:rPr>
        <w:t xml:space="preserve"> </w:t>
      </w:r>
      <w:r w:rsidRPr="0009419E">
        <w:rPr>
          <w:lang w:eastAsia="fi-FI"/>
        </w:rPr>
        <w:t>-</w:t>
      </w:r>
      <w:r>
        <w:rPr>
          <w:lang w:eastAsia="fi-FI"/>
        </w:rPr>
        <w:t xml:space="preserve"> </w:t>
      </w:r>
      <w:r w:rsidRPr="0009419E">
        <w:rPr>
          <w:lang w:eastAsia="fi-FI"/>
        </w:rPr>
        <w:t>3. osapuoli</w:t>
      </w:r>
      <w:bookmarkEnd w:id="44"/>
      <w:bookmarkEnd w:id="45"/>
    </w:p>
    <w:p w14:paraId="16D3B76E" w14:textId="5FDE1B6C" w:rsidR="00D323C4" w:rsidRPr="0092626A" w:rsidRDefault="00D323C4" w:rsidP="00D323C4">
      <w:pPr>
        <w:pStyle w:val="NormalIndent"/>
        <w:rPr>
          <w:i/>
          <w:iCs/>
          <w:lang w:eastAsia="fi-FI"/>
        </w:rPr>
      </w:pPr>
      <w:r w:rsidRPr="0092626A">
        <w:rPr>
          <w:i/>
          <w:iCs/>
          <w:lang w:eastAsia="fi-FI"/>
        </w:rPr>
        <w:t xml:space="preserve">Muutoksena tapahtumaan lisätään </w:t>
      </w:r>
      <w:r w:rsidR="00484F59" w:rsidRPr="0092626A">
        <w:rPr>
          <w:i/>
          <w:iCs/>
          <w:lang w:eastAsia="fi-FI"/>
        </w:rPr>
        <w:t>se, että haku palauttaa osapuolelle myös myyntisopimuksen tietoja</w:t>
      </w:r>
      <w:r w:rsidR="00246AE3" w:rsidRPr="0092626A">
        <w:rPr>
          <w:i/>
          <w:iCs/>
          <w:lang w:eastAsia="fi-FI"/>
        </w:rPr>
        <w:t>,</w:t>
      </w:r>
      <w:r w:rsidR="00484F59" w:rsidRPr="0092626A">
        <w:rPr>
          <w:i/>
          <w:iCs/>
          <w:lang w:eastAsia="fi-FI"/>
        </w:rPr>
        <w:t xml:space="preserve"> mikäli osapuolella on asiakkaan antama valtuutus tyypillä ”Sopimustiedot”.</w:t>
      </w:r>
    </w:p>
    <w:p w14:paraId="0FC3EB40" w14:textId="7113C0E7" w:rsidR="006416D4" w:rsidRDefault="006416D4" w:rsidP="006416D4">
      <w:pPr>
        <w:pStyle w:val="Caption"/>
      </w:pPr>
      <w:bookmarkStart w:id="46" w:name="_Toc461448582"/>
      <w:bookmarkStart w:id="47" w:name="_Toc463440564"/>
      <w:r>
        <w:t xml:space="preserve">Taulukko </w:t>
      </w:r>
      <w:r>
        <w:rPr>
          <w:noProof/>
        </w:rPr>
        <w:fldChar w:fldCharType="begin"/>
      </w:r>
      <w:r>
        <w:rPr>
          <w:noProof/>
        </w:rPr>
        <w:instrText xml:space="preserve"> SEQ Taulukko \* ARABIC </w:instrText>
      </w:r>
      <w:r>
        <w:rPr>
          <w:noProof/>
        </w:rPr>
        <w:fldChar w:fldCharType="separate"/>
      </w:r>
      <w:r w:rsidR="000F5736">
        <w:rPr>
          <w:noProof/>
        </w:rPr>
        <w:t>2</w:t>
      </w:r>
      <w:r>
        <w:rPr>
          <w:noProof/>
        </w:rPr>
        <w:fldChar w:fldCharType="end"/>
      </w:r>
      <w:r>
        <w:t xml:space="preserve"> </w:t>
      </w:r>
      <w:r w:rsidRPr="002D4F63">
        <w:t xml:space="preserve">Kuvaus käyttöpaikkatietojen </w:t>
      </w:r>
      <w:r>
        <w:t>hausta 3.osapuolen</w:t>
      </w:r>
      <w:r w:rsidRPr="002D4F63">
        <w:t xml:space="preserve"> toimesta</w:t>
      </w:r>
      <w:bookmarkEnd w:id="46"/>
      <w:bookmarkEnd w:id="47"/>
    </w:p>
    <w:tbl>
      <w:tblPr>
        <w:tblStyle w:val="GridTable4-Accent1"/>
        <w:tblW w:w="9776" w:type="dxa"/>
        <w:jc w:val="center"/>
        <w:tblLook w:val="04A0" w:firstRow="1" w:lastRow="0" w:firstColumn="1" w:lastColumn="0" w:noHBand="0" w:noVBand="1"/>
      </w:tblPr>
      <w:tblGrid>
        <w:gridCol w:w="2080"/>
        <w:gridCol w:w="7696"/>
      </w:tblGrid>
      <w:tr w:rsidR="006416D4" w:rsidRPr="002F16ED" w14:paraId="1E02BA0D" w14:textId="77777777" w:rsidTr="00F87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76" w:type="dxa"/>
            <w:gridSpan w:val="2"/>
          </w:tcPr>
          <w:p w14:paraId="6A24BA0F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Tapahtuman kuvaus</w:t>
            </w:r>
          </w:p>
        </w:tc>
      </w:tr>
      <w:tr w:rsidR="006416D4" w:rsidRPr="002F16ED" w14:paraId="31C41BFE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9A84E13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Määritelmä</w:t>
            </w:r>
          </w:p>
        </w:tc>
        <w:tc>
          <w:tcPr>
            <w:tcW w:w="7696" w:type="dxa"/>
          </w:tcPr>
          <w:p w14:paraId="78C8286F" w14:textId="77777777" w:rsidR="006416D4" w:rsidRPr="002F16ED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3.osapuoli hakee käyttöpaikan ja asiakkaan tietoja valtuutuksella.</w:t>
            </w:r>
          </w:p>
        </w:tc>
      </w:tr>
      <w:tr w:rsidR="006416D4" w:rsidRPr="002F16ED" w14:paraId="5FF22ACA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B72A7E1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Osapuolet ja roolit</w:t>
            </w:r>
          </w:p>
        </w:tc>
        <w:tc>
          <w:tcPr>
            <w:tcW w:w="7696" w:type="dxa"/>
          </w:tcPr>
          <w:p w14:paraId="089F3CF5" w14:textId="77777777" w:rsidR="006416D4" w:rsidRPr="002F16ED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3.osapuoli (</w:t>
            </w:r>
            <w:r w:rsidRPr="00BF4E4C">
              <w:rPr>
                <w:noProof/>
                <w:lang w:eastAsia="nb-NO"/>
              </w:rPr>
              <w:t>Energiapalvelun tarjoaja</w:t>
            </w:r>
            <w:r>
              <w:rPr>
                <w:noProof/>
                <w:lang w:eastAsia="nb-NO"/>
              </w:rPr>
              <w:t>), Datahub</w:t>
            </w:r>
          </w:p>
        </w:tc>
      </w:tr>
      <w:tr w:rsidR="006416D4" w:rsidRPr="002F16ED" w14:paraId="57169B81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68607287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 w:rsidRPr="00564687">
              <w:rPr>
                <w:b/>
                <w:i/>
                <w:noProof/>
                <w:lang w:eastAsia="nb-NO"/>
              </w:rPr>
              <w:t>Tapahtuman käynnistys</w:t>
            </w:r>
          </w:p>
        </w:tc>
      </w:tr>
      <w:tr w:rsidR="006416D4" w:rsidRPr="002F16ED" w14:paraId="34E3F379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19588460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Alkaa, kun</w:t>
            </w:r>
          </w:p>
        </w:tc>
        <w:tc>
          <w:tcPr>
            <w:tcW w:w="7696" w:type="dxa"/>
          </w:tcPr>
          <w:p w14:paraId="73DB088D" w14:textId="77777777" w:rsidR="006416D4" w:rsidRPr="002F16ED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3.osapuoli tarvitsee asiakkaan ja käyttöpaikan tietoja asiakaspalvelussaan.</w:t>
            </w:r>
          </w:p>
        </w:tc>
      </w:tr>
      <w:tr w:rsidR="006416D4" w:rsidRPr="002F16ED" w14:paraId="7D0A9B19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28003250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Ilmoitettavat tiedot</w:t>
            </w:r>
          </w:p>
        </w:tc>
        <w:tc>
          <w:tcPr>
            <w:tcW w:w="7696" w:type="dxa"/>
          </w:tcPr>
          <w:p w14:paraId="2A96FA3C" w14:textId="77777777" w:rsidR="006416D4" w:rsidRPr="002F16ED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Käyttöpaikan tunnus; asiakkaan tunniste; päivämäärä, jolta tiedot halutaan hakea.</w:t>
            </w:r>
          </w:p>
        </w:tc>
      </w:tr>
      <w:tr w:rsidR="006416D4" w:rsidRPr="002F16ED" w14:paraId="10B1D612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1AECFCFA" w14:textId="77777777" w:rsidR="006416D4" w:rsidRPr="001152FD" w:rsidRDefault="006416D4" w:rsidP="00F87286">
            <w:pPr>
              <w:pStyle w:val="Taulukkoteksti"/>
              <w:rPr>
                <w:b/>
                <w:i/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Validointi</w:t>
            </w:r>
          </w:p>
        </w:tc>
      </w:tr>
      <w:tr w:rsidR="006416D4" w:rsidRPr="002F16ED" w14:paraId="4BA76B33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116E1C73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Oikeudet tietoihin</w:t>
            </w:r>
          </w:p>
        </w:tc>
        <w:tc>
          <w:tcPr>
            <w:tcW w:w="7696" w:type="dxa"/>
          </w:tcPr>
          <w:p w14:paraId="48462C30" w14:textId="77777777" w:rsidR="006416D4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Kaikilla kyselyssä ilmoitettavilla asiakkailla tulee olla voimassaoleva myynti- tai verkkosopimus käyttöpaikalla kyselyssä ilmoitettavalla ajanhetkellä.</w:t>
            </w:r>
          </w:p>
          <w:p w14:paraId="471A010F" w14:textId="77777777" w:rsidR="006416D4" w:rsidRPr="002F16ED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3.osapuolella tulee olla valtuutus käyttöpaikalle ainakin yhdeltä kyselyssä ilmoitettavista asiakkaista kyselyssä ilmoitettavalla ajanhetkellä.</w:t>
            </w:r>
          </w:p>
        </w:tc>
      </w:tr>
      <w:tr w:rsidR="006416D4" w:rsidRPr="002F16ED" w14:paraId="33BBFD1D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70C859B1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Säännöt</w:t>
            </w:r>
          </w:p>
        </w:tc>
        <w:tc>
          <w:tcPr>
            <w:tcW w:w="7696" w:type="dxa"/>
          </w:tcPr>
          <w:p w14:paraId="5125D728" w14:textId="77777777" w:rsidR="006416D4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Käyttöpaikka löytyy datahubista. Käyttöpaikka ei ole tilassa ”Poistettu järjestelmästä”.</w:t>
            </w:r>
          </w:p>
        </w:tc>
      </w:tr>
      <w:tr w:rsidR="006416D4" w:rsidRPr="002F16ED" w14:paraId="6708EED0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DEA045F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 xml:space="preserve">Keskeyttävät </w:t>
            </w:r>
            <w:r>
              <w:rPr>
                <w:noProof/>
                <w:lang w:eastAsia="nb-NO"/>
              </w:rPr>
              <w:t>tapahtumat</w:t>
            </w:r>
          </w:p>
        </w:tc>
        <w:tc>
          <w:tcPr>
            <w:tcW w:w="7696" w:type="dxa"/>
          </w:tcPr>
          <w:p w14:paraId="25B68B40" w14:textId="77777777" w:rsidR="006416D4" w:rsidRPr="002F16ED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416D4" w:rsidRPr="002F16ED" w14:paraId="13CF909B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5CBE9639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Aikarajat</w:t>
            </w:r>
          </w:p>
        </w:tc>
        <w:tc>
          <w:tcPr>
            <w:tcW w:w="7696" w:type="dxa"/>
          </w:tcPr>
          <w:p w14:paraId="169601CB" w14:textId="77777777" w:rsidR="006416D4" w:rsidRPr="002F16ED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416D4" w:rsidRPr="002F16ED" w14:paraId="08CAACE4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1CEB4534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 w:rsidRPr="00412AF7">
              <w:rPr>
                <w:b/>
                <w:i/>
                <w:noProof/>
                <w:lang w:eastAsia="nb-NO"/>
              </w:rPr>
              <w:t>Prosessointi</w:t>
            </w:r>
          </w:p>
        </w:tc>
      </w:tr>
      <w:tr w:rsidR="006416D4" w:rsidRPr="002F16ED" w14:paraId="4E387C99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</w:tcPr>
          <w:p w14:paraId="625767DD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416D4" w:rsidRPr="002F16ED" w14:paraId="6BADA3D2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6810E853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tallennus</w:t>
            </w:r>
          </w:p>
        </w:tc>
      </w:tr>
      <w:tr w:rsidR="006416D4" w:rsidRPr="002F16ED" w14:paraId="57EC15E5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7F72B02A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tiedot</w:t>
            </w:r>
          </w:p>
        </w:tc>
        <w:tc>
          <w:tcPr>
            <w:tcW w:w="7696" w:type="dxa"/>
          </w:tcPr>
          <w:p w14:paraId="6DDD2547" w14:textId="77777777" w:rsidR="006416D4" w:rsidRPr="002F16ED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416D4" w:rsidRPr="002F16ED" w14:paraId="563808E7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1710CAD6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Prosessoidut tiedot</w:t>
            </w:r>
          </w:p>
        </w:tc>
        <w:tc>
          <w:tcPr>
            <w:tcW w:w="7696" w:type="dxa"/>
          </w:tcPr>
          <w:p w14:paraId="7A4222A5" w14:textId="77777777" w:rsidR="006416D4" w:rsidRPr="002F16ED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416D4" w:rsidRPr="002F16ED" w14:paraId="12178333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3EBA7496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palautus/välitys</w:t>
            </w:r>
          </w:p>
        </w:tc>
      </w:tr>
      <w:tr w:rsidR="006416D4" w:rsidRPr="002F16ED" w14:paraId="4521BB99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2B10F3CD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palautus</w:t>
            </w:r>
          </w:p>
        </w:tc>
        <w:tc>
          <w:tcPr>
            <w:tcW w:w="7696" w:type="dxa"/>
          </w:tcPr>
          <w:p w14:paraId="4465C2C2" w14:textId="77777777" w:rsidR="006416D4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Käyttöpaikan tiedot ja käyttöpaikan asiakkaan tiedot sekä tieto verkkotuotteesta. Jos sopimukseen on liitetty useampi kuin yksi asiakas, asiakastiedot palautetaan vain niiden asiakkaiden osalta, joilta osapuolella on valtuutus.</w:t>
            </w:r>
          </w:p>
          <w:p w14:paraId="0EED6AAA" w14:textId="77777777" w:rsidR="006416D4" w:rsidRPr="002F16ED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Vaihtoehtoisesti palautetaan haun hylkäys. Jos hakuehtoja vastaavaa asiakasta ja käyttöpaikkaa ei löydy, haku hylätään.</w:t>
            </w:r>
          </w:p>
        </w:tc>
      </w:tr>
      <w:tr w:rsidR="006416D4" w:rsidRPr="002F16ED" w14:paraId="5F60393A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3A26AD21" w14:textId="77777777" w:rsidR="006416D4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välitys</w:t>
            </w:r>
          </w:p>
        </w:tc>
        <w:tc>
          <w:tcPr>
            <w:tcW w:w="7696" w:type="dxa"/>
          </w:tcPr>
          <w:p w14:paraId="78CCAEF1" w14:textId="77777777" w:rsidR="006416D4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416D4" w:rsidRPr="002F16ED" w14:paraId="1AEF3EFD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098052A5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Virheet ja p</w:t>
            </w:r>
            <w:r w:rsidRPr="00215092">
              <w:rPr>
                <w:b/>
                <w:i/>
                <w:noProof/>
                <w:lang w:eastAsia="nb-NO"/>
              </w:rPr>
              <w:t>eruutukset</w:t>
            </w:r>
          </w:p>
        </w:tc>
      </w:tr>
      <w:tr w:rsidR="006416D4" w:rsidRPr="002F16ED" w14:paraId="3E718D2B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750287B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Merkittävät virheet ja seuraukset</w:t>
            </w:r>
          </w:p>
        </w:tc>
        <w:tc>
          <w:tcPr>
            <w:tcW w:w="7696" w:type="dxa"/>
          </w:tcPr>
          <w:p w14:paraId="092DD5D9" w14:textId="77777777" w:rsidR="006416D4" w:rsidRPr="002F16ED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416D4" w:rsidRPr="002F16ED" w14:paraId="47FD314B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25419253" w14:textId="77777777" w:rsidR="006416D4" w:rsidRPr="002F16ED" w:rsidRDefault="006416D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Peruutusehdot</w:t>
            </w:r>
          </w:p>
        </w:tc>
        <w:tc>
          <w:tcPr>
            <w:tcW w:w="7696" w:type="dxa"/>
          </w:tcPr>
          <w:p w14:paraId="5F973C9D" w14:textId="77777777" w:rsidR="006416D4" w:rsidRPr="002F16ED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</w:tbl>
    <w:p w14:paraId="0B18904D" w14:textId="77777777" w:rsidR="006416D4" w:rsidRPr="0009419E" w:rsidRDefault="006416D4" w:rsidP="006416D4">
      <w:pPr>
        <w:rPr>
          <w:lang w:eastAsia="fi-FI"/>
        </w:rPr>
      </w:pPr>
    </w:p>
    <w:p w14:paraId="486497F0" w14:textId="125FB3B9" w:rsidR="006416D4" w:rsidRPr="0009419E" w:rsidRDefault="00197B08" w:rsidP="006416D4">
      <w:pPr>
        <w:pStyle w:val="NormalIndent"/>
        <w:jc w:val="center"/>
      </w:pPr>
      <w:r>
        <w:rPr>
          <w:noProof/>
        </w:rPr>
        <w:drawing>
          <wp:inline distT="0" distB="0" distL="0" distR="0" wp14:anchorId="7C7E8417" wp14:editId="08E7960E">
            <wp:extent cx="3079699" cy="3344619"/>
            <wp:effectExtent l="0" t="0" r="6985" b="8255"/>
            <wp:docPr id="6529907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9077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1877" cy="33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B458" w14:textId="44F852A7" w:rsidR="006416D4" w:rsidRDefault="006416D4" w:rsidP="006416D4">
      <w:pPr>
        <w:pStyle w:val="Caption"/>
      </w:pPr>
      <w:bookmarkStart w:id="48" w:name="_Toc471298128"/>
      <w:r w:rsidRPr="0009419E">
        <w:t>Kuva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Kuva_ \* ARABIC </w:instrText>
      </w:r>
      <w:r>
        <w:rPr>
          <w:noProof/>
        </w:rPr>
        <w:fldChar w:fldCharType="separate"/>
      </w:r>
      <w:r w:rsidR="000F5736">
        <w:rPr>
          <w:noProof/>
        </w:rPr>
        <w:t>1</w:t>
      </w:r>
      <w:r>
        <w:rPr>
          <w:noProof/>
        </w:rPr>
        <w:fldChar w:fldCharType="end"/>
      </w:r>
      <w:r w:rsidRPr="0009419E">
        <w:t xml:space="preserve"> DH-135 - </w:t>
      </w:r>
      <w:r w:rsidRPr="00591536">
        <w:t>Käyttöpaikka</w:t>
      </w:r>
      <w:r w:rsidRPr="0009419E">
        <w:t>- ja asiakastietojen haku - 3. osapuoli</w:t>
      </w:r>
      <w:bookmarkEnd w:id="48"/>
    </w:p>
    <w:p w14:paraId="7F846BDB" w14:textId="77777777" w:rsidR="006416D4" w:rsidRDefault="006416D4" w:rsidP="006416D4">
      <w:pPr>
        <w:pStyle w:val="NormalIndent"/>
        <w:rPr>
          <w:lang w:eastAsia="fi-FI"/>
        </w:rPr>
      </w:pPr>
      <w:r w:rsidRPr="0009419E">
        <w:rPr>
          <w:lang w:eastAsia="fi-FI"/>
        </w:rPr>
        <w:t>Kyselytapahtumassa välitetään seuraavat tiedot:</w:t>
      </w:r>
    </w:p>
    <w:p w14:paraId="162AB33D" w14:textId="42268859" w:rsidR="006416D4" w:rsidRDefault="00ED01DF" w:rsidP="006416D4">
      <w:pPr>
        <w:keepNext/>
        <w:jc w:val="center"/>
      </w:pPr>
      <w:r>
        <w:rPr>
          <w:noProof/>
        </w:rPr>
        <w:drawing>
          <wp:inline distT="0" distB="0" distL="0" distR="0" wp14:anchorId="5B498DAE" wp14:editId="7D7CAF7E">
            <wp:extent cx="2691512" cy="1917865"/>
            <wp:effectExtent l="0" t="0" r="0" b="6350"/>
            <wp:docPr id="182268357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83575" name="Picture 1" descr="A screenshot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2735" cy="19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D63E" w14:textId="0921807E" w:rsidR="006416D4" w:rsidRDefault="006416D4" w:rsidP="006416D4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1</w:t>
      </w:r>
      <w:r>
        <w:rPr>
          <w:noProof/>
        </w:rPr>
        <w:fldChar w:fldCharType="end"/>
      </w:r>
      <w:r>
        <w:t xml:space="preserve"> 3.osapuolen</w:t>
      </w:r>
      <w:r w:rsidRPr="00AE4A44">
        <w:t xml:space="preserve"> käyttöpaikka- ja asiakastietojen hakuun ilmoitettavat tiedot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2491"/>
        <w:gridCol w:w="938"/>
        <w:gridCol w:w="786"/>
        <w:gridCol w:w="1460"/>
        <w:gridCol w:w="2990"/>
        <w:gridCol w:w="963"/>
      </w:tblGrid>
      <w:tr w:rsidR="006416D4" w:rsidRPr="0009419E" w14:paraId="2D0C1480" w14:textId="77777777" w:rsidTr="00ED01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81" w:type="pct"/>
            <w:gridSpan w:val="2"/>
          </w:tcPr>
          <w:p w14:paraId="60AA5E40" w14:textId="32E1778E" w:rsidR="006416D4" w:rsidRPr="0009419E" w:rsidRDefault="006416D4" w:rsidP="00F87286">
            <w:pPr>
              <w:pStyle w:val="Taulukkoteksti"/>
            </w:pPr>
            <w:r>
              <w:br w:type="page"/>
            </w:r>
            <w:r w:rsidRPr="0009419E">
              <w:t>Tietokenttä</w:t>
            </w:r>
          </w:p>
        </w:tc>
        <w:tc>
          <w:tcPr>
            <w:tcW w:w="408" w:type="pct"/>
          </w:tcPr>
          <w:p w14:paraId="02EE95D2" w14:textId="77777777" w:rsidR="006416D4" w:rsidRPr="0009419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419E">
              <w:t>Taso</w:t>
            </w:r>
          </w:p>
        </w:tc>
        <w:tc>
          <w:tcPr>
            <w:tcW w:w="758" w:type="pct"/>
          </w:tcPr>
          <w:p w14:paraId="15F6413B" w14:textId="77777777" w:rsidR="006416D4" w:rsidRPr="0009419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419E">
              <w:t>Pakollisuus</w:t>
            </w:r>
          </w:p>
        </w:tc>
        <w:tc>
          <w:tcPr>
            <w:tcW w:w="1553" w:type="pct"/>
          </w:tcPr>
          <w:p w14:paraId="233120CC" w14:textId="77777777" w:rsidR="006416D4" w:rsidRPr="0009419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419E">
              <w:t>Kommentti</w:t>
            </w:r>
          </w:p>
        </w:tc>
        <w:tc>
          <w:tcPr>
            <w:tcW w:w="500" w:type="pct"/>
          </w:tcPr>
          <w:p w14:paraId="2EC3EA9B" w14:textId="77777777" w:rsidR="006416D4" w:rsidRPr="0009419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09419E">
              <w:t>Huom</w:t>
            </w:r>
            <w:proofErr w:type="spellEnd"/>
            <w:r w:rsidRPr="0009419E">
              <w:t>:</w:t>
            </w:r>
          </w:p>
        </w:tc>
      </w:tr>
      <w:tr w:rsidR="006416D4" w:rsidRPr="0009419E" w14:paraId="76826256" w14:textId="77777777" w:rsidTr="00ED01D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gridSpan w:val="2"/>
            <w:shd w:val="clear" w:color="auto" w:fill="CBD7E0" w:themeFill="background2" w:themeFillShade="E6"/>
          </w:tcPr>
          <w:p w14:paraId="437B4452" w14:textId="77777777" w:rsidR="006416D4" w:rsidRPr="0009419E" w:rsidRDefault="006416D4" w:rsidP="00F87286">
            <w:pPr>
              <w:pStyle w:val="Taulukkoteksti"/>
            </w:pPr>
            <w:r w:rsidRPr="00F11820">
              <w:t>Tapahtumatiedot</w:t>
            </w:r>
            <w:r w:rsidRPr="0009419E">
              <w:t xml:space="preserve"> </w:t>
            </w:r>
          </w:p>
        </w:tc>
        <w:tc>
          <w:tcPr>
            <w:tcW w:w="408" w:type="pct"/>
            <w:shd w:val="clear" w:color="auto" w:fill="CBD7E0" w:themeFill="background2" w:themeFillShade="E6"/>
          </w:tcPr>
          <w:p w14:paraId="6AF8E51D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58" w:type="pct"/>
            <w:shd w:val="clear" w:color="auto" w:fill="CBD7E0" w:themeFill="background2" w:themeFillShade="E6"/>
          </w:tcPr>
          <w:p w14:paraId="697A75E1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1..1</w:t>
            </w:r>
          </w:p>
        </w:tc>
        <w:tc>
          <w:tcPr>
            <w:tcW w:w="1553" w:type="pct"/>
            <w:shd w:val="clear" w:color="auto" w:fill="CBD7E0" w:themeFill="background2" w:themeFillShade="E6"/>
          </w:tcPr>
          <w:p w14:paraId="1A092BC1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0" w:type="pct"/>
            <w:shd w:val="clear" w:color="auto" w:fill="CBD7E0" w:themeFill="background2" w:themeFillShade="E6"/>
          </w:tcPr>
          <w:p w14:paraId="6CE05DFB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09419E" w14:paraId="5E460648" w14:textId="77777777" w:rsidTr="00ED0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gridSpan w:val="2"/>
          </w:tcPr>
          <w:p w14:paraId="03037CB3" w14:textId="77777777" w:rsidR="006416D4" w:rsidRPr="0009419E" w:rsidRDefault="006416D4" w:rsidP="00F87286">
            <w:pPr>
              <w:pStyle w:val="Taulukkoteksti"/>
            </w:pPr>
            <w:r w:rsidRPr="0009419E">
              <w:t>Voimaantulopäivämäärä</w:t>
            </w:r>
          </w:p>
        </w:tc>
        <w:tc>
          <w:tcPr>
            <w:tcW w:w="408" w:type="pct"/>
          </w:tcPr>
          <w:p w14:paraId="37D39174" w14:textId="77777777" w:rsidR="006416D4" w:rsidRPr="0009419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58" w:type="pct"/>
          </w:tcPr>
          <w:p w14:paraId="4A7FF259" w14:textId="77777777" w:rsidR="006416D4" w:rsidRPr="0009419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9419E">
              <w:t>1..1</w:t>
            </w:r>
          </w:p>
        </w:tc>
        <w:tc>
          <w:tcPr>
            <w:tcW w:w="1553" w:type="pct"/>
          </w:tcPr>
          <w:p w14:paraId="29811DB2" w14:textId="77777777" w:rsidR="006416D4" w:rsidRPr="0009419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00" w:type="pct"/>
          </w:tcPr>
          <w:p w14:paraId="595CF594" w14:textId="77777777" w:rsidR="006416D4" w:rsidRPr="0009419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16D4" w:rsidRPr="0009419E" w14:paraId="5CAB8A98" w14:textId="77777777" w:rsidTr="00ED01D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gridSpan w:val="2"/>
          </w:tcPr>
          <w:p w14:paraId="3F6BD7FD" w14:textId="77777777" w:rsidR="006416D4" w:rsidRPr="0009419E" w:rsidRDefault="006416D4" w:rsidP="00F87286">
            <w:pPr>
              <w:pStyle w:val="Taulukkoteksti"/>
            </w:pPr>
            <w:r w:rsidRPr="0009419E">
              <w:rPr>
                <w:szCs w:val="16"/>
              </w:rPr>
              <w:t>Käyttöpaikan tunnus</w:t>
            </w:r>
          </w:p>
        </w:tc>
        <w:tc>
          <w:tcPr>
            <w:tcW w:w="408" w:type="pct"/>
          </w:tcPr>
          <w:p w14:paraId="2749EAF7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16"/>
              </w:rPr>
              <w:t>2</w:t>
            </w:r>
          </w:p>
        </w:tc>
        <w:tc>
          <w:tcPr>
            <w:tcW w:w="758" w:type="pct"/>
          </w:tcPr>
          <w:p w14:paraId="59C7C857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419E">
              <w:rPr>
                <w:szCs w:val="16"/>
              </w:rPr>
              <w:t>1..1</w:t>
            </w:r>
          </w:p>
        </w:tc>
        <w:tc>
          <w:tcPr>
            <w:tcW w:w="1553" w:type="pct"/>
          </w:tcPr>
          <w:p w14:paraId="605D9DCD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0" w:type="pct"/>
          </w:tcPr>
          <w:p w14:paraId="027BA668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09419E" w14:paraId="02F3D9E0" w14:textId="77777777" w:rsidTr="00ED0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gridSpan w:val="2"/>
            <w:shd w:val="clear" w:color="auto" w:fill="CBD7E0" w:themeFill="background2" w:themeFillShade="E6"/>
          </w:tcPr>
          <w:p w14:paraId="3BF0C682" w14:textId="77777777" w:rsidR="006416D4" w:rsidRPr="00591536" w:rsidRDefault="006416D4" w:rsidP="00F87286">
            <w:pPr>
              <w:pStyle w:val="Taulukkoteksti"/>
            </w:pPr>
            <w:r w:rsidRPr="00591536">
              <w:t>Asiakkaiden tiedot</w:t>
            </w:r>
          </w:p>
        </w:tc>
        <w:tc>
          <w:tcPr>
            <w:tcW w:w="408" w:type="pct"/>
            <w:shd w:val="clear" w:color="auto" w:fill="CBD7E0" w:themeFill="background2" w:themeFillShade="E6"/>
          </w:tcPr>
          <w:p w14:paraId="1EFC392D" w14:textId="77777777" w:rsidR="006416D4" w:rsidRPr="00591536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1536">
              <w:t>2</w:t>
            </w:r>
          </w:p>
        </w:tc>
        <w:tc>
          <w:tcPr>
            <w:tcW w:w="758" w:type="pct"/>
            <w:shd w:val="clear" w:color="auto" w:fill="CBD7E0" w:themeFill="background2" w:themeFillShade="E6"/>
          </w:tcPr>
          <w:p w14:paraId="4D2A45EB" w14:textId="77777777" w:rsidR="006416D4" w:rsidRPr="00591536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1536">
              <w:t>1..n</w:t>
            </w:r>
          </w:p>
        </w:tc>
        <w:tc>
          <w:tcPr>
            <w:tcW w:w="1553" w:type="pct"/>
            <w:shd w:val="clear" w:color="auto" w:fill="CBD7E0" w:themeFill="background2" w:themeFillShade="E6"/>
          </w:tcPr>
          <w:p w14:paraId="69C928A7" w14:textId="77777777" w:rsidR="006416D4" w:rsidRPr="0009419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00" w:type="pct"/>
            <w:shd w:val="clear" w:color="auto" w:fill="CBD7E0" w:themeFill="background2" w:themeFillShade="E6"/>
          </w:tcPr>
          <w:p w14:paraId="6529782A" w14:textId="77777777" w:rsidR="006416D4" w:rsidRPr="0009419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16D4" w:rsidRPr="0009419E" w14:paraId="3CE63940" w14:textId="77777777" w:rsidTr="00ED01D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gridSpan w:val="2"/>
          </w:tcPr>
          <w:p w14:paraId="5FFA0817" w14:textId="77777777" w:rsidR="006416D4" w:rsidRPr="0009419E" w:rsidRDefault="006416D4" w:rsidP="00F87286">
            <w:pPr>
              <w:pStyle w:val="Taulukkoteksti"/>
            </w:pPr>
            <w:r w:rsidRPr="0009419E">
              <w:t>Asiakkaan tunn</w:t>
            </w:r>
            <w:r>
              <w:t>i</w:t>
            </w:r>
            <w:r w:rsidRPr="0009419E">
              <w:t>s</w:t>
            </w:r>
            <w:r>
              <w:t>te</w:t>
            </w:r>
          </w:p>
        </w:tc>
        <w:tc>
          <w:tcPr>
            <w:tcW w:w="408" w:type="pct"/>
          </w:tcPr>
          <w:p w14:paraId="16155086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419E">
              <w:t>3</w:t>
            </w:r>
          </w:p>
        </w:tc>
        <w:tc>
          <w:tcPr>
            <w:tcW w:w="758" w:type="pct"/>
          </w:tcPr>
          <w:p w14:paraId="4ABED9F4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419E">
              <w:t>1..1</w:t>
            </w:r>
          </w:p>
        </w:tc>
        <w:tc>
          <w:tcPr>
            <w:tcW w:w="1553" w:type="pct"/>
          </w:tcPr>
          <w:p w14:paraId="16BC451A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0" w:type="pct"/>
          </w:tcPr>
          <w:p w14:paraId="4FB3B9A8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591536" w14:paraId="3ED0A7DC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shd w:val="clear" w:color="auto" w:fill="9F0D16" w:themeFill="accent1" w:themeFillShade="BF"/>
          </w:tcPr>
          <w:p w14:paraId="672F1035" w14:textId="77777777" w:rsidR="006416D4" w:rsidRPr="00591536" w:rsidRDefault="006416D4" w:rsidP="00F87286">
            <w:pPr>
              <w:pStyle w:val="Taulukkoteksti"/>
              <w:rPr>
                <w:b/>
              </w:rPr>
            </w:pPr>
            <w:proofErr w:type="spellStart"/>
            <w:r w:rsidRPr="00591536">
              <w:rPr>
                <w:b/>
              </w:rPr>
              <w:t>Huom</w:t>
            </w:r>
            <w:proofErr w:type="spellEnd"/>
            <w:r w:rsidRPr="00591536">
              <w:rPr>
                <w:b/>
              </w:rPr>
              <w:t>:</w:t>
            </w:r>
          </w:p>
        </w:tc>
        <w:tc>
          <w:tcPr>
            <w:tcW w:w="3706" w:type="pct"/>
            <w:gridSpan w:val="5"/>
            <w:shd w:val="clear" w:color="auto" w:fill="9F0D16" w:themeFill="accent1" w:themeFillShade="BF"/>
          </w:tcPr>
          <w:p w14:paraId="138DB7CB" w14:textId="77777777" w:rsidR="006416D4" w:rsidRPr="00591536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91536">
              <w:rPr>
                <w:b/>
              </w:rPr>
              <w:t>Tarkennus</w:t>
            </w:r>
          </w:p>
        </w:tc>
      </w:tr>
      <w:tr w:rsidR="006416D4" w:rsidRPr="0009419E" w14:paraId="29F8CB9E" w14:textId="77777777" w:rsidTr="00F8728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65C476D7" w14:textId="77777777" w:rsidR="006416D4" w:rsidRPr="0009419E" w:rsidRDefault="006416D4" w:rsidP="00F87286">
            <w:pPr>
              <w:pStyle w:val="Taulukkoteksti"/>
            </w:pPr>
          </w:p>
        </w:tc>
        <w:tc>
          <w:tcPr>
            <w:tcW w:w="3706" w:type="pct"/>
            <w:gridSpan w:val="5"/>
          </w:tcPr>
          <w:p w14:paraId="3D1000BB" w14:textId="77777777" w:rsidR="006416D4" w:rsidRPr="0009419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8A84364" w14:textId="77777777" w:rsidR="006416D4" w:rsidRPr="0009419E" w:rsidRDefault="006416D4" w:rsidP="006416D4">
      <w:pPr>
        <w:rPr>
          <w:lang w:eastAsia="fi-FI"/>
        </w:rPr>
      </w:pPr>
    </w:p>
    <w:p w14:paraId="7A2E28BE" w14:textId="720F509B" w:rsidR="006416D4" w:rsidRDefault="00A130AE" w:rsidP="006416D4">
      <w:pPr>
        <w:pStyle w:val="NormalIndent"/>
        <w:keepNext/>
        <w:jc w:val="center"/>
      </w:pPr>
      <w:r w:rsidRPr="00A130AE">
        <w:rPr>
          <w:noProof/>
        </w:rPr>
        <w:t xml:space="preserve"> </w:t>
      </w:r>
      <w:r w:rsidR="00007CE8">
        <w:rPr>
          <w:noProof/>
        </w:rPr>
        <w:drawing>
          <wp:inline distT="0" distB="0" distL="0" distR="0" wp14:anchorId="66815DAA" wp14:editId="7FD31D58">
            <wp:extent cx="6120130" cy="4040505"/>
            <wp:effectExtent l="0" t="0" r="0" b="0"/>
            <wp:docPr id="203324145" name="Picture 1" descr="A computer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4145" name="Picture 1" descr="A computer screen shot of a computer pro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03EC" w14:textId="574B8B24" w:rsidR="006416D4" w:rsidRDefault="006416D4" w:rsidP="006416D4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2</w:t>
      </w:r>
      <w:r>
        <w:rPr>
          <w:noProof/>
        </w:rPr>
        <w:fldChar w:fldCharType="end"/>
      </w:r>
      <w:r>
        <w:t xml:space="preserve"> 3.osapuolelle palautettavat käyttöpaikka- ja asiakas</w:t>
      </w:r>
      <w:r w:rsidR="00ED01DF">
        <w:t>- ja sopimus</w:t>
      </w:r>
      <w:r>
        <w:t>tiedot</w:t>
      </w:r>
    </w:p>
    <w:p w14:paraId="7B495B28" w14:textId="77777777" w:rsidR="006416D4" w:rsidRDefault="006416D4" w:rsidP="006416D4">
      <w:pPr>
        <w:spacing w:after="120"/>
        <w:rPr>
          <w:b/>
          <w:bCs/>
          <w:smallCaps/>
          <w:color w:val="595959" w:themeColor="text1" w:themeTint="A6"/>
          <w:spacing w:val="6"/>
        </w:rPr>
      </w:pPr>
      <w:r>
        <w:br w:type="page"/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852"/>
        <w:gridCol w:w="2067"/>
        <w:gridCol w:w="683"/>
        <w:gridCol w:w="1329"/>
        <w:gridCol w:w="2246"/>
        <w:gridCol w:w="2451"/>
      </w:tblGrid>
      <w:tr w:rsidR="006416D4" w:rsidRPr="00A4786E" w14:paraId="0F11ED4B" w14:textId="77777777" w:rsidTr="79353E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16" w:type="pct"/>
            <w:gridSpan w:val="2"/>
          </w:tcPr>
          <w:p w14:paraId="483B1959" w14:textId="77777777" w:rsidR="006416D4" w:rsidRPr="00A4786E" w:rsidRDefault="006416D4" w:rsidP="00F87286">
            <w:pPr>
              <w:pStyle w:val="Taulukkoteksti"/>
              <w:rPr>
                <w:b w:val="0"/>
              </w:rPr>
            </w:pPr>
            <w:r w:rsidRPr="00A4786E">
              <w:t>Tietokenttä</w:t>
            </w:r>
          </w:p>
        </w:tc>
        <w:tc>
          <w:tcPr>
            <w:tcW w:w="355" w:type="pct"/>
          </w:tcPr>
          <w:p w14:paraId="1E484313" w14:textId="77777777" w:rsidR="006416D4" w:rsidRPr="00A4786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4786E">
              <w:t>Taso</w:t>
            </w:r>
          </w:p>
        </w:tc>
        <w:tc>
          <w:tcPr>
            <w:tcW w:w="690" w:type="pct"/>
          </w:tcPr>
          <w:p w14:paraId="5541FE47" w14:textId="77777777" w:rsidR="006416D4" w:rsidRPr="00A4786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4786E">
              <w:t>Pakollisuus</w:t>
            </w:r>
          </w:p>
        </w:tc>
        <w:tc>
          <w:tcPr>
            <w:tcW w:w="1166" w:type="pct"/>
          </w:tcPr>
          <w:p w14:paraId="5FC4C37B" w14:textId="77777777" w:rsidR="006416D4" w:rsidRPr="00A4786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4786E">
              <w:t>Kommentti</w:t>
            </w:r>
          </w:p>
        </w:tc>
        <w:tc>
          <w:tcPr>
            <w:tcW w:w="1273" w:type="pct"/>
          </w:tcPr>
          <w:p w14:paraId="1A8C2FC9" w14:textId="77777777" w:rsidR="006416D4" w:rsidRPr="00A4786E" w:rsidRDefault="006416D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 w:rsidRPr="00A4786E">
              <w:t>Huom</w:t>
            </w:r>
            <w:proofErr w:type="spellEnd"/>
            <w:r w:rsidRPr="00A4786E">
              <w:t>:</w:t>
            </w:r>
          </w:p>
        </w:tc>
      </w:tr>
      <w:tr w:rsidR="006416D4" w:rsidRPr="00A4786E" w14:paraId="1E72B1B7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3DC8FD5C" w14:textId="77777777" w:rsidR="006416D4" w:rsidRPr="00A4786E" w:rsidRDefault="006416D4" w:rsidP="00F87286">
            <w:pPr>
              <w:pStyle w:val="Taulukkoteksti"/>
            </w:pPr>
            <w:r w:rsidRPr="00F11820">
              <w:t>Tapahtumatiedot</w:t>
            </w:r>
            <w:r w:rsidRPr="0009419E">
              <w:t xml:space="preserve"> 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62AC8537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0F7F842C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29FE42C2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1A53DDDA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A4786E" w14:paraId="667C9C9C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311871D4" w14:textId="77777777" w:rsidR="006416D4" w:rsidRPr="00A4786E" w:rsidRDefault="006416D4" w:rsidP="00F87286">
            <w:pPr>
              <w:pStyle w:val="Taulukkoteksti"/>
            </w:pPr>
            <w:r w:rsidRPr="00A4786E">
              <w:t>Voimaantulopäivämäärä</w:t>
            </w:r>
          </w:p>
        </w:tc>
        <w:tc>
          <w:tcPr>
            <w:tcW w:w="355" w:type="pct"/>
          </w:tcPr>
          <w:p w14:paraId="11D39C46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690" w:type="pct"/>
          </w:tcPr>
          <w:p w14:paraId="7E1EDD20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1..1</w:t>
            </w:r>
          </w:p>
        </w:tc>
        <w:tc>
          <w:tcPr>
            <w:tcW w:w="1166" w:type="pct"/>
          </w:tcPr>
          <w:p w14:paraId="01162192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Päivämäärä, jolta tiedot raportoidaan.</w:t>
            </w:r>
          </w:p>
        </w:tc>
        <w:tc>
          <w:tcPr>
            <w:tcW w:w="1273" w:type="pct"/>
          </w:tcPr>
          <w:p w14:paraId="491284C7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[1]</w:t>
            </w:r>
          </w:p>
        </w:tc>
      </w:tr>
      <w:tr w:rsidR="006416D4" w:rsidRPr="00A4786E" w14:paraId="661300FD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5590FB91" w14:textId="77777777" w:rsidR="006416D4" w:rsidRPr="00A4786E" w:rsidRDefault="006416D4" w:rsidP="00F87286">
            <w:pPr>
              <w:pStyle w:val="Taulukkoteksti"/>
            </w:pPr>
            <w:r w:rsidRPr="00A4786E">
              <w:t>Käyttöpaikan perustiedot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360FBCEC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2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14CF7C02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1..1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76D51D22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68CB9B55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A4786E" w14:paraId="36DB2BDF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0219E672" w14:textId="77777777" w:rsidR="006416D4" w:rsidRPr="00A4786E" w:rsidRDefault="006416D4" w:rsidP="00F87286">
            <w:pPr>
              <w:pStyle w:val="Taulukkoteksti"/>
            </w:pPr>
            <w:r w:rsidRPr="00A4786E">
              <w:t>Käyttöpaikan tunnus</w:t>
            </w:r>
          </w:p>
        </w:tc>
        <w:tc>
          <w:tcPr>
            <w:tcW w:w="355" w:type="pct"/>
          </w:tcPr>
          <w:p w14:paraId="36AA528B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</w:tcPr>
          <w:p w14:paraId="3F2D8201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1..1</w:t>
            </w:r>
          </w:p>
        </w:tc>
        <w:tc>
          <w:tcPr>
            <w:tcW w:w="1166" w:type="pct"/>
          </w:tcPr>
          <w:p w14:paraId="4FE1333C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73" w:type="pct"/>
          </w:tcPr>
          <w:p w14:paraId="0D775A98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16D4" w:rsidRPr="00A4786E" w14:paraId="25AD5E91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112EDBC3" w14:textId="77777777" w:rsidR="006416D4" w:rsidRPr="00A4786E" w:rsidRDefault="006416D4" w:rsidP="00F87286">
            <w:pPr>
              <w:pStyle w:val="Taulukkoteksti"/>
            </w:pPr>
            <w:r w:rsidRPr="00A4786E">
              <w:t>Käyttöpaikan tila</w:t>
            </w:r>
          </w:p>
        </w:tc>
        <w:tc>
          <w:tcPr>
            <w:tcW w:w="355" w:type="pct"/>
          </w:tcPr>
          <w:p w14:paraId="4DB181D5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</w:tcPr>
          <w:p w14:paraId="2DCEB8D9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1..1</w:t>
            </w:r>
          </w:p>
        </w:tc>
        <w:tc>
          <w:tcPr>
            <w:tcW w:w="1166" w:type="pct"/>
          </w:tcPr>
          <w:p w14:paraId="6E9628F5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Kytketty</w:t>
            </w:r>
          </w:p>
          <w:p w14:paraId="11AE2DD3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Katkaistu</w:t>
            </w:r>
          </w:p>
          <w:p w14:paraId="6220C401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Rakenteilla</w:t>
            </w:r>
          </w:p>
          <w:p w14:paraId="1E0C37BA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Poistettu käytöstä</w:t>
            </w:r>
          </w:p>
        </w:tc>
        <w:tc>
          <w:tcPr>
            <w:tcW w:w="1273" w:type="pct"/>
          </w:tcPr>
          <w:p w14:paraId="55C29A7C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A4786E" w14:paraId="27A93C6A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07119A26" w14:textId="77777777" w:rsidR="006416D4" w:rsidRPr="00A4786E" w:rsidRDefault="006416D4" w:rsidP="00F87286">
            <w:pPr>
              <w:pStyle w:val="Taulukkoteksti"/>
            </w:pPr>
            <w:r w:rsidRPr="00A4786E">
              <w:rPr>
                <w:szCs w:val="16"/>
              </w:rPr>
              <w:t>Käyttöpaikan tyyppi</w:t>
            </w:r>
          </w:p>
        </w:tc>
        <w:tc>
          <w:tcPr>
            <w:tcW w:w="355" w:type="pct"/>
          </w:tcPr>
          <w:p w14:paraId="4953637E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rPr>
                <w:szCs w:val="16"/>
              </w:rPr>
              <w:t>3</w:t>
            </w:r>
          </w:p>
        </w:tc>
        <w:tc>
          <w:tcPr>
            <w:tcW w:w="690" w:type="pct"/>
          </w:tcPr>
          <w:p w14:paraId="1F1CC1C0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rPr>
                <w:szCs w:val="16"/>
              </w:rPr>
              <w:t>1..1</w:t>
            </w:r>
          </w:p>
        </w:tc>
        <w:tc>
          <w:tcPr>
            <w:tcW w:w="1166" w:type="pct"/>
          </w:tcPr>
          <w:p w14:paraId="2D41A896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A4786E">
              <w:rPr>
                <w:szCs w:val="16"/>
              </w:rPr>
              <w:t>Kulutus</w:t>
            </w:r>
          </w:p>
          <w:p w14:paraId="4AED410F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rPr>
                <w:szCs w:val="16"/>
              </w:rPr>
              <w:t>Tuotanto</w:t>
            </w:r>
          </w:p>
        </w:tc>
        <w:tc>
          <w:tcPr>
            <w:tcW w:w="1273" w:type="pct"/>
          </w:tcPr>
          <w:p w14:paraId="0AE5A9A1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16D4" w:rsidRPr="00A4786E" w14:paraId="42649AAB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227F6775" w14:textId="77777777" w:rsidR="006416D4" w:rsidRPr="00A4786E" w:rsidRDefault="006416D4" w:rsidP="00F87286">
            <w:pPr>
              <w:pStyle w:val="Taulukkoteksti"/>
            </w:pPr>
            <w:r w:rsidRPr="00A4786E">
              <w:rPr>
                <w:szCs w:val="16"/>
              </w:rPr>
              <w:t>Käyttöpaikan alityyppi</w:t>
            </w:r>
          </w:p>
        </w:tc>
        <w:tc>
          <w:tcPr>
            <w:tcW w:w="355" w:type="pct"/>
          </w:tcPr>
          <w:p w14:paraId="0CB0A8C8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rPr>
                <w:szCs w:val="16"/>
              </w:rPr>
              <w:t>3</w:t>
            </w:r>
          </w:p>
        </w:tc>
        <w:tc>
          <w:tcPr>
            <w:tcW w:w="690" w:type="pct"/>
          </w:tcPr>
          <w:p w14:paraId="7047B9C0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rPr>
                <w:szCs w:val="16"/>
              </w:rPr>
              <w:t>1..1</w:t>
            </w:r>
          </w:p>
        </w:tc>
        <w:tc>
          <w:tcPr>
            <w:tcW w:w="1166" w:type="pct"/>
          </w:tcPr>
          <w:p w14:paraId="0AADE454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A4786E">
              <w:rPr>
                <w:szCs w:val="16"/>
              </w:rPr>
              <w:t>Normaali</w:t>
            </w:r>
          </w:p>
          <w:p w14:paraId="4C1D1B72" w14:textId="77777777" w:rsidR="006416D4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A4786E">
              <w:rPr>
                <w:szCs w:val="16"/>
              </w:rPr>
              <w:t>Kiinteistökäyttöpaikka</w:t>
            </w:r>
          </w:p>
          <w:p w14:paraId="13B2AF58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rPr>
                <w:szCs w:val="16"/>
              </w:rPr>
              <w:t>Tuotantoyksikön oma käyttö</w:t>
            </w:r>
          </w:p>
        </w:tc>
        <w:tc>
          <w:tcPr>
            <w:tcW w:w="1273" w:type="pct"/>
          </w:tcPr>
          <w:p w14:paraId="48FD8F05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A4786E" w14:paraId="23A40B6E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288E6285" w14:textId="77777777" w:rsidR="006416D4" w:rsidRPr="00A4786E" w:rsidRDefault="006416D4" w:rsidP="00F87286">
            <w:pPr>
              <w:pStyle w:val="Taulukkoteksti"/>
            </w:pPr>
            <w:r w:rsidRPr="00A4786E">
              <w:t>Etäkytkettävä</w:t>
            </w:r>
          </w:p>
        </w:tc>
        <w:tc>
          <w:tcPr>
            <w:tcW w:w="355" w:type="pct"/>
          </w:tcPr>
          <w:p w14:paraId="79665E55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</w:tcPr>
          <w:p w14:paraId="673DD0CC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1..1</w:t>
            </w:r>
          </w:p>
        </w:tc>
        <w:tc>
          <w:tcPr>
            <w:tcW w:w="1166" w:type="pct"/>
          </w:tcPr>
          <w:p w14:paraId="49800DEE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73" w:type="pct"/>
          </w:tcPr>
          <w:p w14:paraId="50A34BE9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16D4" w:rsidRPr="00A4786E" w14:paraId="0BB4BC22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67573002" w14:textId="77777777" w:rsidR="006416D4" w:rsidRPr="00A4786E" w:rsidRDefault="006416D4" w:rsidP="00F87286">
            <w:pPr>
              <w:pStyle w:val="Taulukkoteksti"/>
            </w:pPr>
            <w:r>
              <w:t>Aikavyöhyke</w:t>
            </w:r>
          </w:p>
        </w:tc>
        <w:tc>
          <w:tcPr>
            <w:tcW w:w="355" w:type="pct"/>
          </w:tcPr>
          <w:p w14:paraId="16D9ADA5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690" w:type="pct"/>
          </w:tcPr>
          <w:p w14:paraId="37E76284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1..1</w:t>
            </w:r>
          </w:p>
        </w:tc>
        <w:tc>
          <w:tcPr>
            <w:tcW w:w="1166" w:type="pct"/>
          </w:tcPr>
          <w:p w14:paraId="42BB380C" w14:textId="77777777" w:rsidR="006416D4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Yksiaikamittaus</w:t>
            </w:r>
          </w:p>
          <w:p w14:paraId="2361F2E3" w14:textId="77777777" w:rsidR="006416D4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Kaksiaikamittaus yö/päivä </w:t>
            </w:r>
          </w:p>
          <w:p w14:paraId="7FAFAFB9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</w:t>
            </w:r>
            <w:r w:rsidRPr="009747D0">
              <w:t>aksiaikamittaus talvipäivä/muu</w:t>
            </w:r>
          </w:p>
        </w:tc>
        <w:tc>
          <w:tcPr>
            <w:tcW w:w="1273" w:type="pct"/>
          </w:tcPr>
          <w:p w14:paraId="11F5546E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A4786E" w14:paraId="60DAA019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2FA2125C" w14:textId="77777777" w:rsidR="006416D4" w:rsidRPr="00A4786E" w:rsidRDefault="006416D4" w:rsidP="00F87286">
            <w:pPr>
              <w:pStyle w:val="Taulukkoteksti"/>
            </w:pPr>
            <w:r w:rsidRPr="00A4786E">
              <w:rPr>
                <w:szCs w:val="16"/>
              </w:rPr>
              <w:t>Mittarinumero</w:t>
            </w:r>
          </w:p>
        </w:tc>
        <w:tc>
          <w:tcPr>
            <w:tcW w:w="355" w:type="pct"/>
          </w:tcPr>
          <w:p w14:paraId="77A71B20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rPr>
                <w:szCs w:val="16"/>
              </w:rPr>
              <w:t>3</w:t>
            </w:r>
          </w:p>
        </w:tc>
        <w:tc>
          <w:tcPr>
            <w:tcW w:w="690" w:type="pct"/>
          </w:tcPr>
          <w:p w14:paraId="60C8944F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rPr>
                <w:szCs w:val="16"/>
              </w:rPr>
              <w:t>0..1</w:t>
            </w:r>
          </w:p>
        </w:tc>
        <w:tc>
          <w:tcPr>
            <w:tcW w:w="1166" w:type="pct"/>
          </w:tcPr>
          <w:p w14:paraId="09EE73F1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A4786E">
              <w:rPr>
                <w:szCs w:val="16"/>
              </w:rPr>
              <w:t>Pätömittauksen</w:t>
            </w:r>
            <w:proofErr w:type="spellEnd"/>
            <w:r w:rsidRPr="00A4786E">
              <w:rPr>
                <w:szCs w:val="16"/>
              </w:rPr>
              <w:t xml:space="preserve"> mittarinumero</w:t>
            </w:r>
          </w:p>
        </w:tc>
        <w:tc>
          <w:tcPr>
            <w:tcW w:w="1273" w:type="pct"/>
          </w:tcPr>
          <w:p w14:paraId="1BE2A4D7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16D4" w:rsidRPr="00A4786E" w14:paraId="566950D4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3E3CD0AC" w14:textId="77777777" w:rsidR="006416D4" w:rsidRPr="00A4786E" w:rsidRDefault="006416D4" w:rsidP="00F87286">
            <w:pPr>
              <w:pStyle w:val="Taulukkoteksti"/>
              <w:rPr>
                <w:szCs w:val="16"/>
              </w:rPr>
            </w:pPr>
            <w:r w:rsidRPr="00A4786E">
              <w:rPr>
                <w:szCs w:val="16"/>
              </w:rPr>
              <w:t>Rinnakkaiskäyttöpaikan tunnus</w:t>
            </w:r>
          </w:p>
        </w:tc>
        <w:tc>
          <w:tcPr>
            <w:tcW w:w="355" w:type="pct"/>
          </w:tcPr>
          <w:p w14:paraId="3E1E3E69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A4786E">
              <w:rPr>
                <w:szCs w:val="16"/>
              </w:rPr>
              <w:t>3</w:t>
            </w:r>
          </w:p>
        </w:tc>
        <w:tc>
          <w:tcPr>
            <w:tcW w:w="690" w:type="pct"/>
          </w:tcPr>
          <w:p w14:paraId="294D1983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A4786E">
              <w:rPr>
                <w:szCs w:val="16"/>
              </w:rPr>
              <w:t>0..1</w:t>
            </w:r>
          </w:p>
        </w:tc>
        <w:tc>
          <w:tcPr>
            <w:tcW w:w="1166" w:type="pct"/>
          </w:tcPr>
          <w:p w14:paraId="0DD8887D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</w:tcPr>
          <w:p w14:paraId="46F8EB57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A4786E" w14:paraId="4EE14309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214EC842" w14:textId="77777777" w:rsidR="006416D4" w:rsidRPr="00A4786E" w:rsidRDefault="006416D4" w:rsidP="00F87286">
            <w:pPr>
              <w:pStyle w:val="Taulukkoteksti"/>
              <w:rPr>
                <w:szCs w:val="16"/>
              </w:rPr>
            </w:pPr>
            <w:r w:rsidRPr="005967EC">
              <w:rPr>
                <w:szCs w:val="16"/>
              </w:rPr>
              <w:t>Energiayhteisön tunnus</w:t>
            </w:r>
          </w:p>
        </w:tc>
        <w:tc>
          <w:tcPr>
            <w:tcW w:w="355" w:type="pct"/>
          </w:tcPr>
          <w:p w14:paraId="66654D63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szCs w:val="16"/>
              </w:rPr>
            </w:pPr>
            <w:r w:rsidRPr="005967EC">
              <w:rPr>
                <w:bCs w:val="0"/>
                <w:szCs w:val="16"/>
              </w:rPr>
              <w:t>3</w:t>
            </w:r>
          </w:p>
        </w:tc>
        <w:tc>
          <w:tcPr>
            <w:tcW w:w="690" w:type="pct"/>
          </w:tcPr>
          <w:p w14:paraId="5756BEC2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szCs w:val="16"/>
              </w:rPr>
            </w:pPr>
            <w:r w:rsidRPr="005967EC">
              <w:rPr>
                <w:bCs w:val="0"/>
                <w:szCs w:val="16"/>
              </w:rPr>
              <w:t>0..1</w:t>
            </w:r>
          </w:p>
        </w:tc>
        <w:tc>
          <w:tcPr>
            <w:tcW w:w="1166" w:type="pct"/>
          </w:tcPr>
          <w:p w14:paraId="35E0F29E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szCs w:val="16"/>
              </w:rPr>
            </w:pPr>
          </w:p>
        </w:tc>
        <w:tc>
          <w:tcPr>
            <w:tcW w:w="1273" w:type="pct"/>
          </w:tcPr>
          <w:p w14:paraId="11C85E95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szCs w:val="16"/>
              </w:rPr>
            </w:pPr>
            <w:r w:rsidRPr="009652DB">
              <w:rPr>
                <w:bCs w:val="0"/>
                <w:szCs w:val="16"/>
              </w:rPr>
              <w:t>[4]</w:t>
            </w:r>
          </w:p>
        </w:tc>
      </w:tr>
      <w:tr w:rsidR="006416D4" w:rsidRPr="00A4786E" w14:paraId="0B94188F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32D57FFF" w14:textId="77777777" w:rsidR="006416D4" w:rsidRPr="00A4786E" w:rsidRDefault="006416D4" w:rsidP="00F87286">
            <w:pPr>
              <w:pStyle w:val="Taulukkoteksti"/>
              <w:rPr>
                <w:szCs w:val="16"/>
              </w:rPr>
            </w:pPr>
            <w:r w:rsidRPr="005967EC">
              <w:rPr>
                <w:szCs w:val="16"/>
              </w:rPr>
              <w:t>Energiayhteisön nimi</w:t>
            </w:r>
          </w:p>
        </w:tc>
        <w:tc>
          <w:tcPr>
            <w:tcW w:w="355" w:type="pct"/>
          </w:tcPr>
          <w:p w14:paraId="439C174E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5967EC">
              <w:rPr>
                <w:szCs w:val="16"/>
              </w:rPr>
              <w:t>3</w:t>
            </w:r>
          </w:p>
        </w:tc>
        <w:tc>
          <w:tcPr>
            <w:tcW w:w="690" w:type="pct"/>
          </w:tcPr>
          <w:p w14:paraId="5636D19E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5967EC">
              <w:rPr>
                <w:szCs w:val="16"/>
              </w:rPr>
              <w:t>0..1</w:t>
            </w:r>
          </w:p>
        </w:tc>
        <w:tc>
          <w:tcPr>
            <w:tcW w:w="1166" w:type="pct"/>
          </w:tcPr>
          <w:p w14:paraId="101482C7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</w:tcPr>
          <w:p w14:paraId="7DE9C0BD" w14:textId="77777777" w:rsidR="006416D4" w:rsidRPr="009652DB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9652DB">
              <w:rPr>
                <w:szCs w:val="16"/>
              </w:rPr>
              <w:t>[4]</w:t>
            </w:r>
          </w:p>
        </w:tc>
      </w:tr>
      <w:tr w:rsidR="006416D4" w:rsidRPr="00A4786E" w14:paraId="162402D9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4B7EF034" w14:textId="77777777" w:rsidR="006416D4" w:rsidRPr="00A4786E" w:rsidRDefault="006416D4" w:rsidP="00F87286">
            <w:pPr>
              <w:pStyle w:val="Taulukkoteksti"/>
              <w:rPr>
                <w:szCs w:val="16"/>
              </w:rPr>
            </w:pPr>
            <w:r w:rsidRPr="005967EC">
              <w:rPr>
                <w:szCs w:val="16"/>
              </w:rPr>
              <w:t>Netotuslaskennassa</w:t>
            </w:r>
          </w:p>
        </w:tc>
        <w:tc>
          <w:tcPr>
            <w:tcW w:w="355" w:type="pct"/>
          </w:tcPr>
          <w:p w14:paraId="5FD1D4F4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szCs w:val="16"/>
              </w:rPr>
            </w:pPr>
            <w:r w:rsidRPr="005967EC">
              <w:rPr>
                <w:bCs w:val="0"/>
                <w:szCs w:val="16"/>
              </w:rPr>
              <w:t>3</w:t>
            </w:r>
          </w:p>
        </w:tc>
        <w:tc>
          <w:tcPr>
            <w:tcW w:w="690" w:type="pct"/>
          </w:tcPr>
          <w:p w14:paraId="0FE37B39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7EC">
              <w:t>0..1</w:t>
            </w:r>
          </w:p>
        </w:tc>
        <w:tc>
          <w:tcPr>
            <w:tcW w:w="1166" w:type="pct"/>
          </w:tcPr>
          <w:p w14:paraId="24FAE05F" w14:textId="77777777" w:rsidR="006416D4" w:rsidRPr="005967EC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7EC">
              <w:t>0=Ei netotuslaskennassa</w:t>
            </w:r>
          </w:p>
          <w:p w14:paraId="477E6BDC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7EC">
              <w:t>1=Netotuslaskennassa</w:t>
            </w:r>
          </w:p>
        </w:tc>
        <w:tc>
          <w:tcPr>
            <w:tcW w:w="1273" w:type="pct"/>
          </w:tcPr>
          <w:p w14:paraId="57FCBE79" w14:textId="77777777" w:rsidR="006416D4" w:rsidRPr="009652DB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szCs w:val="16"/>
              </w:rPr>
            </w:pPr>
          </w:p>
        </w:tc>
      </w:tr>
      <w:tr w:rsidR="006416D4" w:rsidRPr="00A4786E" w14:paraId="5437C788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7E8DFEF8" w14:textId="77777777" w:rsidR="006416D4" w:rsidRPr="00A4786E" w:rsidRDefault="006416D4" w:rsidP="00F87286">
            <w:pPr>
              <w:pStyle w:val="Taulukkoteksti"/>
              <w:rPr>
                <w:szCs w:val="16"/>
              </w:rPr>
            </w:pPr>
            <w:r w:rsidRPr="00FC168A">
              <w:t>Verkkosopimuksen tiedot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287B5C84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FC168A"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1F990780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t>0</w:t>
            </w:r>
            <w:r w:rsidRPr="00FC168A">
              <w:t>..</w:t>
            </w:r>
            <w:r>
              <w:t>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4CC18148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36898172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[3]</w:t>
            </w:r>
          </w:p>
        </w:tc>
      </w:tr>
      <w:tr w:rsidR="006416D4" w:rsidRPr="00A4786E" w14:paraId="617D2157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7AEE936E" w14:textId="77777777" w:rsidR="006416D4" w:rsidRPr="00A4786E" w:rsidRDefault="006416D4" w:rsidP="00F87286">
            <w:pPr>
              <w:pStyle w:val="Taulukkoteksti"/>
              <w:rPr>
                <w:szCs w:val="16"/>
              </w:rPr>
            </w:pPr>
            <w:r>
              <w:t>Veroluokka</w:t>
            </w:r>
          </w:p>
        </w:tc>
        <w:tc>
          <w:tcPr>
            <w:tcW w:w="355" w:type="pct"/>
          </w:tcPr>
          <w:p w14:paraId="2D9AD9CC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4</w:t>
            </w:r>
          </w:p>
        </w:tc>
        <w:tc>
          <w:tcPr>
            <w:tcW w:w="690" w:type="pct"/>
          </w:tcPr>
          <w:p w14:paraId="28A2443F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1..1</w:t>
            </w:r>
          </w:p>
        </w:tc>
        <w:tc>
          <w:tcPr>
            <w:tcW w:w="1166" w:type="pct"/>
          </w:tcPr>
          <w:p w14:paraId="7420F642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</w:tcPr>
          <w:p w14:paraId="2F9425DB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16D4" w:rsidRPr="00A4786E" w14:paraId="1C753867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1874FE32" w14:textId="7CE2AE74" w:rsidR="006416D4" w:rsidRDefault="006416D4" w:rsidP="00F87286">
            <w:pPr>
              <w:pStyle w:val="Taulukkoteksti"/>
            </w:pPr>
            <w:r>
              <w:t>Verkkotuotteen tiedot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5B4873BE" w14:textId="77777777" w:rsidR="006416D4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058D26FB" w14:textId="77777777" w:rsidR="006416D4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1..n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131D0E54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5CBB6742" w14:textId="77777777" w:rsidR="006416D4" w:rsidRPr="00A4786E" w:rsidRDefault="006416D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16D4" w:rsidRPr="00A4786E" w14:paraId="65DEF4EE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580190B2" w14:textId="77777777" w:rsidR="006416D4" w:rsidRPr="00A4786E" w:rsidRDefault="006416D4" w:rsidP="00F87286">
            <w:pPr>
              <w:pStyle w:val="Taulukkoteksti"/>
              <w:rPr>
                <w:szCs w:val="16"/>
              </w:rPr>
            </w:pPr>
            <w:r w:rsidRPr="00FC168A">
              <w:t>Verkkotuotteen tunnus</w:t>
            </w:r>
          </w:p>
        </w:tc>
        <w:tc>
          <w:tcPr>
            <w:tcW w:w="355" w:type="pct"/>
          </w:tcPr>
          <w:p w14:paraId="4F18EF3B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5</w:t>
            </w:r>
          </w:p>
        </w:tc>
        <w:tc>
          <w:tcPr>
            <w:tcW w:w="690" w:type="pct"/>
          </w:tcPr>
          <w:p w14:paraId="0A9E79DC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FC168A">
              <w:t>1..1</w:t>
            </w:r>
          </w:p>
        </w:tc>
        <w:tc>
          <w:tcPr>
            <w:tcW w:w="1166" w:type="pct"/>
          </w:tcPr>
          <w:p w14:paraId="7CB5B513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FC168A">
              <w:rPr>
                <w:szCs w:val="16"/>
              </w:rPr>
              <w:t>Verkkosopimuksen tuotteen tunnus</w:t>
            </w:r>
          </w:p>
        </w:tc>
        <w:tc>
          <w:tcPr>
            <w:tcW w:w="1273" w:type="pct"/>
          </w:tcPr>
          <w:p w14:paraId="61F09708" w14:textId="77777777" w:rsidR="006416D4" w:rsidRPr="00A4786E" w:rsidRDefault="006416D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55ABD" w:rsidRPr="00A4786E" w14:paraId="0D88E1E5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D4DEE3" w:themeFill="accent2" w:themeFillTint="33"/>
          </w:tcPr>
          <w:p w14:paraId="72E16021" w14:textId="77777777" w:rsidR="00155ABD" w:rsidRPr="00E97A25" w:rsidRDefault="36FBF129" w:rsidP="00F87286">
            <w:pPr>
              <w:pStyle w:val="Taulukkoteksti"/>
              <w:rPr>
                <w:highlight w:val="yellow"/>
              </w:rPr>
            </w:pPr>
            <w:r w:rsidRPr="00701B18">
              <w:rPr>
                <w:highlight w:val="yellow"/>
              </w:rPr>
              <w:t>Myyntisopimuksen tiedot</w:t>
            </w:r>
          </w:p>
        </w:tc>
        <w:tc>
          <w:tcPr>
            <w:tcW w:w="355" w:type="pct"/>
            <w:shd w:val="clear" w:color="auto" w:fill="D4DEE3" w:themeFill="accent2" w:themeFillTint="33"/>
          </w:tcPr>
          <w:p w14:paraId="4B31C3BB" w14:textId="77777777" w:rsidR="00155ABD" w:rsidRPr="00E97A25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97A25">
              <w:rPr>
                <w:highlight w:val="yellow"/>
              </w:rPr>
              <w:t>3</w:t>
            </w:r>
          </w:p>
        </w:tc>
        <w:tc>
          <w:tcPr>
            <w:tcW w:w="690" w:type="pct"/>
            <w:shd w:val="clear" w:color="auto" w:fill="D4DEE3" w:themeFill="accent2" w:themeFillTint="33"/>
          </w:tcPr>
          <w:p w14:paraId="4F2EAC95" w14:textId="77777777" w:rsidR="00155ABD" w:rsidRPr="00E97A25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97A25">
              <w:rPr>
                <w:highlight w:val="yellow"/>
              </w:rPr>
              <w:t>0..1</w:t>
            </w:r>
          </w:p>
        </w:tc>
        <w:tc>
          <w:tcPr>
            <w:tcW w:w="1166" w:type="pct"/>
            <w:shd w:val="clear" w:color="auto" w:fill="D4DEE3" w:themeFill="accent2" w:themeFillTint="33"/>
          </w:tcPr>
          <w:p w14:paraId="4C9FAD30" w14:textId="77777777" w:rsidR="00155ABD" w:rsidRPr="00E97A25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E97A25">
              <w:rPr>
                <w:highlight w:val="yellow"/>
              </w:rPr>
              <w:t>Ks. sanomatyypin yleiskuvaus (luku 13)</w:t>
            </w:r>
          </w:p>
        </w:tc>
        <w:tc>
          <w:tcPr>
            <w:tcW w:w="1273" w:type="pct"/>
            <w:shd w:val="clear" w:color="auto" w:fill="D4DEE3" w:themeFill="accent2" w:themeFillTint="33"/>
          </w:tcPr>
          <w:p w14:paraId="24C3FB35" w14:textId="77777777" w:rsidR="00155ABD" w:rsidRPr="00E97A25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97A25">
              <w:rPr>
                <w:highlight w:val="yellow"/>
              </w:rPr>
              <w:t>[5]</w:t>
            </w:r>
          </w:p>
        </w:tc>
      </w:tr>
      <w:tr w:rsidR="00155ABD" w:rsidRPr="00A4786E" w14:paraId="14C27BFE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574EC629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Laskutuskanava</w:t>
            </w:r>
          </w:p>
        </w:tc>
        <w:tc>
          <w:tcPr>
            <w:tcW w:w="355" w:type="pct"/>
          </w:tcPr>
          <w:p w14:paraId="0415070A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35BBAC94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</w:tcPr>
          <w:p w14:paraId="7BD8681A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381EB272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08999E9F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6A95CB15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Laskutustapa</w:t>
            </w:r>
          </w:p>
        </w:tc>
        <w:tc>
          <w:tcPr>
            <w:tcW w:w="355" w:type="pct"/>
          </w:tcPr>
          <w:p w14:paraId="0F9CC6B7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0C80050B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</w:tcPr>
          <w:p w14:paraId="264E3111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20BD2A40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38DD86D9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76D929CE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Määräaikainen myyntisopimus</w:t>
            </w:r>
          </w:p>
        </w:tc>
        <w:tc>
          <w:tcPr>
            <w:tcW w:w="355" w:type="pct"/>
          </w:tcPr>
          <w:p w14:paraId="0425B2F5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354F22DE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</w:tcPr>
          <w:p w14:paraId="37F96B87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769EDB74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6D606956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44A30AF7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Määräaikaisuuden aloituspäivämäärä</w:t>
            </w:r>
          </w:p>
        </w:tc>
        <w:tc>
          <w:tcPr>
            <w:tcW w:w="355" w:type="pct"/>
          </w:tcPr>
          <w:p w14:paraId="3DE86CEA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18A715EA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</w:tcPr>
          <w:p w14:paraId="5D0081BB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777DC6F6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22C70B2A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470E339D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Määräaikaisuuden päättymispäivämäärä</w:t>
            </w:r>
          </w:p>
        </w:tc>
        <w:tc>
          <w:tcPr>
            <w:tcW w:w="355" w:type="pct"/>
          </w:tcPr>
          <w:p w14:paraId="06DEF6CA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32AE5450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</w:tcPr>
          <w:p w14:paraId="64E54BFD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4BA11B53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35F8DDAF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34DC197C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Sopimuksen aloituksen syy</w:t>
            </w:r>
          </w:p>
        </w:tc>
        <w:tc>
          <w:tcPr>
            <w:tcW w:w="355" w:type="pct"/>
          </w:tcPr>
          <w:p w14:paraId="7ACA6B9B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428F170A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</w:tcPr>
          <w:p w14:paraId="0673ACAF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1EB46515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64DCC457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7028B4E0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Sopimuksen aloituspäivämäärä</w:t>
            </w:r>
          </w:p>
        </w:tc>
        <w:tc>
          <w:tcPr>
            <w:tcW w:w="355" w:type="pct"/>
          </w:tcPr>
          <w:p w14:paraId="64AFD61B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48B5B6D4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</w:tcPr>
          <w:p w14:paraId="7E33C7DE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23877C39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26969D5B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0A10F18F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Sopimuksen päättymisen syy</w:t>
            </w:r>
          </w:p>
        </w:tc>
        <w:tc>
          <w:tcPr>
            <w:tcW w:w="355" w:type="pct"/>
          </w:tcPr>
          <w:p w14:paraId="470FAFA0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3FD15B33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</w:tcPr>
          <w:p w14:paraId="5DA497B4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0E5CCEFA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47698191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6C72AA6A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Sopimuksen päättymispäivämäärä</w:t>
            </w:r>
          </w:p>
        </w:tc>
        <w:tc>
          <w:tcPr>
            <w:tcW w:w="355" w:type="pct"/>
          </w:tcPr>
          <w:p w14:paraId="0600A35E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6187EE31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</w:tcPr>
          <w:p w14:paraId="36C9AB9D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71C96965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A130AE" w:rsidRPr="00A4786E" w14:paraId="0919E6AA" w14:textId="77777777" w:rsidTr="004842E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0CFECC63" w14:textId="77777777" w:rsidR="00A130AE" w:rsidRPr="00172704" w:rsidRDefault="00A130AE" w:rsidP="004842E0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Poikkeava irtisanomisehto</w:t>
            </w:r>
          </w:p>
        </w:tc>
        <w:tc>
          <w:tcPr>
            <w:tcW w:w="355" w:type="pct"/>
          </w:tcPr>
          <w:p w14:paraId="25F39B07" w14:textId="77777777" w:rsidR="00A130AE" w:rsidRPr="00172704" w:rsidRDefault="00A130AE" w:rsidP="004842E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0D8F23B4" w14:textId="77777777" w:rsidR="00A130AE" w:rsidRPr="00172704" w:rsidRDefault="00A130AE" w:rsidP="004842E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</w:tcPr>
          <w:p w14:paraId="475960CB" w14:textId="77777777" w:rsidR="00A130AE" w:rsidRPr="00172704" w:rsidRDefault="00A130AE" w:rsidP="004842E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4AE3329F" w14:textId="77777777" w:rsidR="00A130AE" w:rsidRPr="00172704" w:rsidRDefault="00A130AE" w:rsidP="004842E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A130AE" w:rsidRPr="00A4786E" w14:paraId="6837650E" w14:textId="77777777" w:rsidTr="004842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6D91FA4E" w14:textId="77777777" w:rsidR="00A130AE" w:rsidRPr="00172704" w:rsidRDefault="00A130AE" w:rsidP="004842E0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Poikkeava irtisanomisaika</w:t>
            </w:r>
          </w:p>
        </w:tc>
        <w:tc>
          <w:tcPr>
            <w:tcW w:w="355" w:type="pct"/>
          </w:tcPr>
          <w:p w14:paraId="143C70C9" w14:textId="77777777" w:rsidR="00A130AE" w:rsidRPr="00172704" w:rsidRDefault="00A130AE" w:rsidP="004842E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6DBF789A" w14:textId="77777777" w:rsidR="00A130AE" w:rsidRPr="00172704" w:rsidRDefault="00A130AE" w:rsidP="004842E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</w:tcPr>
          <w:p w14:paraId="6582A4E1" w14:textId="77777777" w:rsidR="00A130AE" w:rsidRPr="00172704" w:rsidRDefault="00A130AE" w:rsidP="004842E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5FFC2C2B" w14:textId="77777777" w:rsidR="00A130AE" w:rsidRPr="00172704" w:rsidRDefault="00A130AE" w:rsidP="004842E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5266C45D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D4DEE3" w:themeFill="accent2" w:themeFillTint="33"/>
          </w:tcPr>
          <w:p w14:paraId="7E0E3CB2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Poikkeava irtisanomisjakso</w:t>
            </w:r>
          </w:p>
        </w:tc>
        <w:tc>
          <w:tcPr>
            <w:tcW w:w="355" w:type="pct"/>
            <w:shd w:val="clear" w:color="auto" w:fill="D4DEE3" w:themeFill="accent2" w:themeFillTint="33"/>
          </w:tcPr>
          <w:p w14:paraId="033B7DE4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  <w:shd w:val="clear" w:color="auto" w:fill="D4DEE3" w:themeFill="accent2" w:themeFillTint="33"/>
          </w:tcPr>
          <w:p w14:paraId="1C5945CF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  <w:shd w:val="clear" w:color="auto" w:fill="D4DEE3" w:themeFill="accent2" w:themeFillTint="33"/>
          </w:tcPr>
          <w:p w14:paraId="27D7CF99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  <w:shd w:val="clear" w:color="auto" w:fill="D4DEE3" w:themeFill="accent2" w:themeFillTint="33"/>
          </w:tcPr>
          <w:p w14:paraId="1D43F04F" w14:textId="23D908F2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2786F2A7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4B88106E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Irtisanomisjakson alkuaika</w:t>
            </w:r>
          </w:p>
        </w:tc>
        <w:tc>
          <w:tcPr>
            <w:tcW w:w="355" w:type="pct"/>
          </w:tcPr>
          <w:p w14:paraId="3DEB3456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5</w:t>
            </w:r>
          </w:p>
        </w:tc>
        <w:tc>
          <w:tcPr>
            <w:tcW w:w="690" w:type="pct"/>
          </w:tcPr>
          <w:p w14:paraId="0343A20F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</w:tcPr>
          <w:p w14:paraId="54ACD29E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0518E7F2" w14:textId="77777777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4913E5EF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7F17ABEF" w14:textId="77777777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Irtisanomisjakson loppuaika</w:t>
            </w:r>
          </w:p>
        </w:tc>
        <w:tc>
          <w:tcPr>
            <w:tcW w:w="355" w:type="pct"/>
          </w:tcPr>
          <w:p w14:paraId="4A2BE3AA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5</w:t>
            </w:r>
          </w:p>
        </w:tc>
        <w:tc>
          <w:tcPr>
            <w:tcW w:w="690" w:type="pct"/>
          </w:tcPr>
          <w:p w14:paraId="10C9C3B5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0..1</w:t>
            </w:r>
          </w:p>
        </w:tc>
        <w:tc>
          <w:tcPr>
            <w:tcW w:w="1166" w:type="pct"/>
          </w:tcPr>
          <w:p w14:paraId="2765AD27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02B08611" w14:textId="7777777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155ABD" w:rsidRPr="00A4786E" w14:paraId="7928E3EC" w14:textId="7AD92245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D4DEE3" w:themeFill="accent2" w:themeFillTint="33"/>
          </w:tcPr>
          <w:p w14:paraId="1B68DEAA" w14:textId="15961538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Myyjätiedot</w:t>
            </w:r>
          </w:p>
        </w:tc>
        <w:tc>
          <w:tcPr>
            <w:tcW w:w="355" w:type="pct"/>
            <w:shd w:val="clear" w:color="auto" w:fill="D4DEE3" w:themeFill="accent2" w:themeFillTint="33"/>
          </w:tcPr>
          <w:p w14:paraId="2132EC43" w14:textId="5838F5CB" w:rsidR="00155ABD" w:rsidRPr="00172704" w:rsidRDefault="00726C7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>
              <w:rPr>
                <w:rFonts w:eastAsia="Times New Roman"/>
                <w:highlight w:val="yellow"/>
                <w:lang w:eastAsia="fi-FI"/>
              </w:rPr>
              <w:t>3</w:t>
            </w:r>
          </w:p>
        </w:tc>
        <w:tc>
          <w:tcPr>
            <w:tcW w:w="690" w:type="pct"/>
            <w:shd w:val="clear" w:color="auto" w:fill="D4DEE3" w:themeFill="accent2" w:themeFillTint="33"/>
          </w:tcPr>
          <w:p w14:paraId="399E8B46" w14:textId="1306F0AF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  <w:shd w:val="clear" w:color="auto" w:fill="D4DEE3" w:themeFill="accent2" w:themeFillTint="33"/>
          </w:tcPr>
          <w:p w14:paraId="1251DA78" w14:textId="0C4C2DD6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  <w:shd w:val="clear" w:color="auto" w:fill="D4DEE3" w:themeFill="accent2" w:themeFillTint="33"/>
          </w:tcPr>
          <w:p w14:paraId="6936DF7E" w14:textId="1A599C98" w:rsidR="00155ABD" w:rsidRPr="00172704" w:rsidRDefault="00155ABD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highlight w:val="yellow"/>
              </w:rPr>
              <w:t>[5]</w:t>
            </w:r>
          </w:p>
        </w:tc>
      </w:tr>
      <w:tr w:rsidR="00155ABD" w:rsidRPr="00A4786E" w14:paraId="2D9C0280" w14:textId="6CC2369E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30BCDE4E" w14:textId="0A78F129" w:rsidR="00155ABD" w:rsidRPr="00172704" w:rsidRDefault="00155ABD" w:rsidP="00F87286">
            <w:pPr>
              <w:pStyle w:val="Taulukkoteksti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Myyjä</w:t>
            </w:r>
          </w:p>
        </w:tc>
        <w:tc>
          <w:tcPr>
            <w:tcW w:w="355" w:type="pct"/>
          </w:tcPr>
          <w:p w14:paraId="58A91CB1" w14:textId="1C3A4A56" w:rsidR="00155ABD" w:rsidRPr="00172704" w:rsidRDefault="00726C7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rPr>
                <w:rFonts w:eastAsia="Times New Roman"/>
                <w:color w:val="000000"/>
                <w:highlight w:val="yellow"/>
                <w:lang w:eastAsia="fi-FI"/>
              </w:rPr>
              <w:t>4</w:t>
            </w:r>
          </w:p>
        </w:tc>
        <w:tc>
          <w:tcPr>
            <w:tcW w:w="690" w:type="pct"/>
          </w:tcPr>
          <w:p w14:paraId="6ABEA1A4" w14:textId="39174E17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rFonts w:eastAsia="Times New Roman"/>
                <w:color w:val="000000"/>
                <w:highlight w:val="yellow"/>
                <w:lang w:eastAsia="fi-FI"/>
              </w:rPr>
              <w:t>1..1</w:t>
            </w:r>
          </w:p>
        </w:tc>
        <w:tc>
          <w:tcPr>
            <w:tcW w:w="1166" w:type="pct"/>
          </w:tcPr>
          <w:p w14:paraId="2E4C0DA3" w14:textId="4E1B87D2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</w:p>
        </w:tc>
        <w:tc>
          <w:tcPr>
            <w:tcW w:w="1273" w:type="pct"/>
          </w:tcPr>
          <w:p w14:paraId="36B3DFC3" w14:textId="1136575D" w:rsidR="00155ABD" w:rsidRPr="00172704" w:rsidRDefault="00155ABD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A130AE" w:rsidRPr="00A4786E" w14:paraId="40990668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45F8883B" w14:textId="628F4715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Laskutusosoite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6A8F16F3" w14:textId="0DAD6CD9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0E70481D" w14:textId="72F44C4A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048B403A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6D2BB3AE" w14:textId="0E370C16" w:rsidR="00A130AE" w:rsidRPr="00A4786E" w:rsidRDefault="005A2CB8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72704">
              <w:rPr>
                <w:highlight w:val="yellow"/>
              </w:rPr>
              <w:t>[5]</w:t>
            </w:r>
          </w:p>
        </w:tc>
      </w:tr>
      <w:tr w:rsidR="00A130AE" w:rsidRPr="00A4786E" w14:paraId="44D53A2B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7A26F9E7" w14:textId="5560249B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Osoitteen tarkenne</w:t>
            </w:r>
          </w:p>
        </w:tc>
        <w:tc>
          <w:tcPr>
            <w:tcW w:w="0" w:type="pct"/>
          </w:tcPr>
          <w:p w14:paraId="444E094E" w14:textId="561FE547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00C7CEE1" w14:textId="343588F3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0" w:type="pct"/>
          </w:tcPr>
          <w:p w14:paraId="0C58438A" w14:textId="43CFAF49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 </w:t>
            </w:r>
          </w:p>
        </w:tc>
        <w:tc>
          <w:tcPr>
            <w:tcW w:w="0" w:type="pct"/>
          </w:tcPr>
          <w:p w14:paraId="3123C8A5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0A47EF36" w14:textId="77777777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325658BD" w14:textId="43825A7B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Kadun nimi</w:t>
            </w:r>
          </w:p>
        </w:tc>
        <w:tc>
          <w:tcPr>
            <w:tcW w:w="0" w:type="pct"/>
          </w:tcPr>
          <w:p w14:paraId="35971909" w14:textId="2CD517BD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00A847F6" w14:textId="7EADD033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0" w:type="pct"/>
          </w:tcPr>
          <w:p w14:paraId="52DD6C1A" w14:textId="6D193D45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</w:t>
            </w:r>
          </w:p>
        </w:tc>
        <w:tc>
          <w:tcPr>
            <w:tcW w:w="0" w:type="pct"/>
          </w:tcPr>
          <w:p w14:paraId="13890315" w14:textId="38B8F772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66425826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12ED8D84" w14:textId="34700A2E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Talonumero</w:t>
            </w:r>
          </w:p>
        </w:tc>
        <w:tc>
          <w:tcPr>
            <w:tcW w:w="0" w:type="pct"/>
          </w:tcPr>
          <w:p w14:paraId="3E5AAF7C" w14:textId="7619DA7F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380AFA2B" w14:textId="38351A65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0" w:type="pct"/>
          </w:tcPr>
          <w:p w14:paraId="182C2076" w14:textId="684276EC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</w:t>
            </w:r>
          </w:p>
        </w:tc>
        <w:tc>
          <w:tcPr>
            <w:tcW w:w="0" w:type="pct"/>
          </w:tcPr>
          <w:p w14:paraId="6FE6045D" w14:textId="37CFD445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6795DF95" w14:textId="77777777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5F18D7A3" w14:textId="1BDE1169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Porrastunnus</w:t>
            </w:r>
          </w:p>
        </w:tc>
        <w:tc>
          <w:tcPr>
            <w:tcW w:w="0" w:type="pct"/>
          </w:tcPr>
          <w:p w14:paraId="571577B5" w14:textId="5E7EDDFE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6D9E3F61" w14:textId="34677D0F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0" w:type="pct"/>
          </w:tcPr>
          <w:p w14:paraId="6AF26A44" w14:textId="01356E70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</w:t>
            </w:r>
          </w:p>
        </w:tc>
        <w:tc>
          <w:tcPr>
            <w:tcW w:w="0" w:type="pct"/>
          </w:tcPr>
          <w:p w14:paraId="70E3A09F" w14:textId="30D9CD52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3ABB0A1D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4DAA50DF" w14:textId="4A5ADDF3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Huoneisto</w:t>
            </w:r>
          </w:p>
        </w:tc>
        <w:tc>
          <w:tcPr>
            <w:tcW w:w="0" w:type="pct"/>
          </w:tcPr>
          <w:p w14:paraId="19ED5D78" w14:textId="349B0EAE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422791FF" w14:textId="27EB2E6A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0" w:type="pct"/>
          </w:tcPr>
          <w:p w14:paraId="0318AF78" w14:textId="04605C79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</w:t>
            </w:r>
          </w:p>
        </w:tc>
        <w:tc>
          <w:tcPr>
            <w:tcW w:w="0" w:type="pct"/>
          </w:tcPr>
          <w:p w14:paraId="65103B2D" w14:textId="09BDBAA1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14F942A9" w14:textId="77777777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7849CF58" w14:textId="3F1041AE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Postinumero</w:t>
            </w:r>
          </w:p>
        </w:tc>
        <w:tc>
          <w:tcPr>
            <w:tcW w:w="0" w:type="pct"/>
          </w:tcPr>
          <w:p w14:paraId="42A46126" w14:textId="7AD8F936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372FC426" w14:textId="4140B07B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0" w:type="pct"/>
          </w:tcPr>
          <w:p w14:paraId="3E84BB60" w14:textId="69BF469B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</w:t>
            </w:r>
          </w:p>
        </w:tc>
        <w:tc>
          <w:tcPr>
            <w:tcW w:w="0" w:type="pct"/>
          </w:tcPr>
          <w:p w14:paraId="051515FD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4DD24B74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62BE8A35" w14:textId="6A04A609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Postilokero</w:t>
            </w:r>
          </w:p>
        </w:tc>
        <w:tc>
          <w:tcPr>
            <w:tcW w:w="0" w:type="pct"/>
          </w:tcPr>
          <w:p w14:paraId="42C90273" w14:textId="430D260E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346FBE89" w14:textId="158EEC57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0" w:type="pct"/>
          </w:tcPr>
          <w:p w14:paraId="3DED4F8F" w14:textId="270D8778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</w:t>
            </w:r>
          </w:p>
        </w:tc>
        <w:tc>
          <w:tcPr>
            <w:tcW w:w="0" w:type="pct"/>
          </w:tcPr>
          <w:p w14:paraId="5411E6DB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49059197" w14:textId="77777777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27D59E81" w14:textId="4D12D378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Postitoimipaikka</w:t>
            </w:r>
          </w:p>
        </w:tc>
        <w:tc>
          <w:tcPr>
            <w:tcW w:w="0" w:type="pct"/>
          </w:tcPr>
          <w:p w14:paraId="492E7190" w14:textId="02DC0CDC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15C76BB8" w14:textId="619427F1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0" w:type="pct"/>
          </w:tcPr>
          <w:p w14:paraId="1E7C337C" w14:textId="0BCD22B1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CA54FC">
              <w:t xml:space="preserve"> </w:t>
            </w:r>
          </w:p>
        </w:tc>
        <w:tc>
          <w:tcPr>
            <w:tcW w:w="0" w:type="pct"/>
          </w:tcPr>
          <w:p w14:paraId="1DCFD405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18125B30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2BE074AD" w14:textId="57B8A77B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Maa</w:t>
            </w:r>
          </w:p>
        </w:tc>
        <w:tc>
          <w:tcPr>
            <w:tcW w:w="0" w:type="pct"/>
          </w:tcPr>
          <w:p w14:paraId="5CE8E870" w14:textId="0A923FCC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6E29F77D" w14:textId="69AA485D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0" w:type="pct"/>
          </w:tcPr>
          <w:p w14:paraId="5B085857" w14:textId="43AD4C01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0" w:type="pct"/>
          </w:tcPr>
          <w:p w14:paraId="6A31EB07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331EA038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5A1A6391" w14:textId="55174735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 xml:space="preserve">Verkkolaskuosoite 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416AA91D" w14:textId="7E163EDE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33E6858B" w14:textId="019F8F4E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2D9DEE54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1ECCD546" w14:textId="70D76774" w:rsidR="00A130AE" w:rsidRPr="00A4786E" w:rsidRDefault="005A2CB8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72704">
              <w:rPr>
                <w:highlight w:val="yellow"/>
              </w:rPr>
              <w:t>[5]</w:t>
            </w:r>
          </w:p>
        </w:tc>
      </w:tr>
      <w:tr w:rsidR="00A130AE" w:rsidRPr="00A4786E" w14:paraId="1254D00B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7ACF8453" w14:textId="566EB168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proofErr w:type="spellStart"/>
            <w:r w:rsidRPr="00701B18">
              <w:rPr>
                <w:highlight w:val="yellow"/>
              </w:rPr>
              <w:t>Kohdiste</w:t>
            </w:r>
            <w:proofErr w:type="spellEnd"/>
          </w:p>
        </w:tc>
        <w:tc>
          <w:tcPr>
            <w:tcW w:w="0" w:type="pct"/>
          </w:tcPr>
          <w:p w14:paraId="06145479" w14:textId="30BF55D4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54F96439" w14:textId="523E0949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0" w:type="pct"/>
          </w:tcPr>
          <w:p w14:paraId="7E86B65F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0" w:type="pct"/>
          </w:tcPr>
          <w:p w14:paraId="110F4849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3A2A2172" w14:textId="77777777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3081CED5" w14:textId="30F717E7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Verkkolaskuosoite</w:t>
            </w:r>
          </w:p>
        </w:tc>
        <w:tc>
          <w:tcPr>
            <w:tcW w:w="0" w:type="pct"/>
          </w:tcPr>
          <w:p w14:paraId="7EE891B3" w14:textId="1FF75033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3B2A7571" w14:textId="0B25AFA6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0" w:type="pct"/>
          </w:tcPr>
          <w:p w14:paraId="66E83BCD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0" w:type="pct"/>
          </w:tcPr>
          <w:p w14:paraId="764B19CF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002A9F04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4C11C8AE" w14:textId="3FD01F83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Välittäjän tunnus</w:t>
            </w:r>
          </w:p>
        </w:tc>
        <w:tc>
          <w:tcPr>
            <w:tcW w:w="0" w:type="pct"/>
          </w:tcPr>
          <w:p w14:paraId="614C9739" w14:textId="1F89A97C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525241A5" w14:textId="2B6E8883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0" w:type="pct"/>
          </w:tcPr>
          <w:p w14:paraId="38AD2BE9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0" w:type="pct"/>
          </w:tcPr>
          <w:p w14:paraId="667A62BB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0790C38D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5406D6F2" w14:textId="4A77D9D6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Muu sähköinen laskutusosoite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2570D47D" w14:textId="46AD0565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74947954" w14:textId="02BB623D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0..1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7EFF7503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2938EAB4" w14:textId="12A8C794" w:rsidR="00A130AE" w:rsidRPr="00A4786E" w:rsidRDefault="005A2CB8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72704">
              <w:rPr>
                <w:highlight w:val="yellow"/>
              </w:rPr>
              <w:t>[5]</w:t>
            </w:r>
          </w:p>
        </w:tc>
      </w:tr>
      <w:tr w:rsidR="00A130AE" w:rsidRPr="00A4786E" w14:paraId="4D045C7E" w14:textId="77777777" w:rsidTr="00701B18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7D42CE68" w14:textId="4D0D6E25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Tyyppi</w:t>
            </w:r>
          </w:p>
        </w:tc>
        <w:tc>
          <w:tcPr>
            <w:tcW w:w="0" w:type="pct"/>
          </w:tcPr>
          <w:p w14:paraId="06F56DC9" w14:textId="7D520501" w:rsidR="00A130AE" w:rsidRPr="00701B18" w:rsidRDefault="00726C74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10817131" w14:textId="26D652B8" w:rsidR="00A130AE" w:rsidRPr="00701B18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0" w:type="pct"/>
          </w:tcPr>
          <w:p w14:paraId="50E02EFB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0" w:type="pct"/>
          </w:tcPr>
          <w:p w14:paraId="43772647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75C6170A" w14:textId="77777777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</w:tcPr>
          <w:p w14:paraId="2279E89B" w14:textId="07302514" w:rsidR="00A130AE" w:rsidRPr="00701B18" w:rsidRDefault="00A130AE" w:rsidP="00A130AE">
            <w:pPr>
              <w:pStyle w:val="Taulukkoteksti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Sähköinen osoite</w:t>
            </w:r>
          </w:p>
        </w:tc>
        <w:tc>
          <w:tcPr>
            <w:tcW w:w="0" w:type="pct"/>
          </w:tcPr>
          <w:p w14:paraId="39DD3A81" w14:textId="39236619" w:rsidR="00A130AE" w:rsidRPr="00701B18" w:rsidRDefault="00726C74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>
              <w:rPr>
                <w:szCs w:val="16"/>
                <w:highlight w:val="yellow"/>
              </w:rPr>
              <w:t>4</w:t>
            </w:r>
          </w:p>
        </w:tc>
        <w:tc>
          <w:tcPr>
            <w:tcW w:w="0" w:type="pct"/>
          </w:tcPr>
          <w:p w14:paraId="771A498A" w14:textId="0FFC7AF9" w:rsidR="00A130AE" w:rsidRPr="00701B18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highlight w:val="yellow"/>
              </w:rPr>
            </w:pPr>
            <w:r w:rsidRPr="00701B18">
              <w:rPr>
                <w:highlight w:val="yellow"/>
              </w:rPr>
              <w:t>1..1</w:t>
            </w:r>
          </w:p>
        </w:tc>
        <w:tc>
          <w:tcPr>
            <w:tcW w:w="0" w:type="pct"/>
          </w:tcPr>
          <w:p w14:paraId="46843BCD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0" w:type="pct"/>
          </w:tcPr>
          <w:p w14:paraId="59F70D4D" w14:textId="0B40A676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7361F514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3567454C" w14:textId="77777777" w:rsidR="00A130AE" w:rsidRPr="00A4786E" w:rsidRDefault="00A130AE" w:rsidP="00A130AE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Aluetiedot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55DA5198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33791E05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1..1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48816B93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  <w:shd w:val="clear" w:color="auto" w:fill="CBD7E0" w:themeFill="background2" w:themeFillShade="E6"/>
          </w:tcPr>
          <w:p w14:paraId="2808C45D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7CE8" w:rsidRPr="00A4786E" w14:paraId="03593B44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</w:tcPr>
          <w:p w14:paraId="1004038B" w14:textId="77777777" w:rsidR="00A130AE" w:rsidRPr="00A4786E" w:rsidRDefault="00A130AE" w:rsidP="00A130AE">
            <w:pPr>
              <w:pStyle w:val="Taulukkoteksti"/>
              <w:rPr>
                <w:szCs w:val="16"/>
              </w:rPr>
            </w:pPr>
            <w:r w:rsidRPr="00A4786E">
              <w:t>Mittausalue</w:t>
            </w:r>
          </w:p>
        </w:tc>
        <w:tc>
          <w:tcPr>
            <w:tcW w:w="355" w:type="pct"/>
          </w:tcPr>
          <w:p w14:paraId="0508A7F8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4</w:t>
            </w:r>
          </w:p>
        </w:tc>
        <w:tc>
          <w:tcPr>
            <w:tcW w:w="690" w:type="pct"/>
          </w:tcPr>
          <w:p w14:paraId="3820789C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A4786E">
              <w:t>1..1</w:t>
            </w:r>
          </w:p>
        </w:tc>
        <w:tc>
          <w:tcPr>
            <w:tcW w:w="1166" w:type="pct"/>
          </w:tcPr>
          <w:p w14:paraId="50BFD642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273" w:type="pct"/>
          </w:tcPr>
          <w:p w14:paraId="6A8B76CB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5EFF7292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11435A4D" w14:textId="77777777" w:rsidR="00A130AE" w:rsidRPr="00A4786E" w:rsidRDefault="00A130AE" w:rsidP="00A130AE">
            <w:pPr>
              <w:pStyle w:val="Taulukkoteksti"/>
            </w:pPr>
            <w:r w:rsidRPr="00A4786E">
              <w:t>Käyttöpaikan osoitteet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5FEBF118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798D1D9A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1..</w:t>
            </w:r>
            <w:r>
              <w:t>8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35B58EC3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Ks. sanomatyypin yleiskuvaus (</w:t>
            </w:r>
            <w:r>
              <w:t>luku 13</w:t>
            </w:r>
            <w:r w:rsidRPr="00A4786E">
              <w:t>)</w:t>
            </w:r>
          </w:p>
        </w:tc>
        <w:tc>
          <w:tcPr>
            <w:tcW w:w="1273" w:type="pct"/>
            <w:shd w:val="clear" w:color="auto" w:fill="CBD7E0" w:themeFill="background2" w:themeFillShade="E6"/>
          </w:tcPr>
          <w:p w14:paraId="1132A563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3373FD10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08DB404E" w14:textId="77777777" w:rsidR="00A130AE" w:rsidRPr="00A4786E" w:rsidRDefault="00A130AE" w:rsidP="00A130AE">
            <w:pPr>
              <w:pStyle w:val="Taulukkoteksti"/>
            </w:pPr>
            <w:r w:rsidRPr="00A4786E">
              <w:t>Koordinaatisto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5E3EAE13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25A90285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0..1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5FD26635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Ks. sanomatyypin yleiskuvaus (</w:t>
            </w:r>
            <w:r>
              <w:t>luku 13</w:t>
            </w:r>
            <w:r w:rsidRPr="00A4786E">
              <w:t>)</w:t>
            </w:r>
          </w:p>
        </w:tc>
        <w:tc>
          <w:tcPr>
            <w:tcW w:w="1273" w:type="pct"/>
            <w:shd w:val="clear" w:color="auto" w:fill="CBD7E0" w:themeFill="background2" w:themeFillShade="E6"/>
          </w:tcPr>
          <w:p w14:paraId="25A7DA72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5613F6E1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03C02AC1" w14:textId="77777777" w:rsidR="00A130AE" w:rsidRPr="00A4786E" w:rsidRDefault="00A130AE" w:rsidP="00A130AE">
            <w:pPr>
              <w:pStyle w:val="Taulukkoteksti"/>
            </w:pPr>
            <w:r w:rsidRPr="00A4786E">
              <w:t>Käyttöpaikan ominaisuudet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7E34DCB7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4D0457EF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0..1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3AAE449D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Ks. sanomatyypin yleiskuvaus (</w:t>
            </w:r>
            <w:r>
              <w:t>luku 13</w:t>
            </w:r>
            <w:r w:rsidRPr="00A4786E">
              <w:t>)</w:t>
            </w:r>
          </w:p>
        </w:tc>
        <w:tc>
          <w:tcPr>
            <w:tcW w:w="1273" w:type="pct"/>
            <w:shd w:val="clear" w:color="auto" w:fill="CBD7E0" w:themeFill="background2" w:themeFillShade="E6"/>
          </w:tcPr>
          <w:p w14:paraId="4A8B1E3D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59717351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56F30515" w14:textId="77777777" w:rsidR="00A130AE" w:rsidRPr="00A4786E" w:rsidRDefault="00A130AE" w:rsidP="00A130AE">
            <w:pPr>
              <w:pStyle w:val="Taulukkoteksti"/>
            </w:pPr>
            <w:r w:rsidRPr="00A4786E">
              <w:t>Ohjattava kuorma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4416CD52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39CFA2B3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0..n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6DA173AF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Ks. sanomatyypin yleiskuvaus (</w:t>
            </w:r>
            <w:r>
              <w:t>luku 13</w:t>
            </w:r>
            <w:r w:rsidRPr="00A4786E">
              <w:t>)</w:t>
            </w:r>
          </w:p>
        </w:tc>
        <w:tc>
          <w:tcPr>
            <w:tcW w:w="1273" w:type="pct"/>
            <w:shd w:val="clear" w:color="auto" w:fill="CBD7E0" w:themeFill="background2" w:themeFillShade="E6"/>
          </w:tcPr>
          <w:p w14:paraId="65DFE56D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7A705432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7061D9C4" w14:textId="77777777" w:rsidR="00A130AE" w:rsidRPr="00A4786E" w:rsidRDefault="00A130AE" w:rsidP="00A130AE">
            <w:pPr>
              <w:pStyle w:val="Taulukkoteksti"/>
            </w:pPr>
            <w:r w:rsidRPr="00A4786E">
              <w:t>Varastolaite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74EC3141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242A90F6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0..n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1007FB12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Ks. sanomatyypin yleiskuvaus (</w:t>
            </w:r>
            <w:r>
              <w:t>luku 13</w:t>
            </w:r>
            <w:r w:rsidRPr="00A4786E">
              <w:t>)</w:t>
            </w:r>
          </w:p>
        </w:tc>
        <w:tc>
          <w:tcPr>
            <w:tcW w:w="1273" w:type="pct"/>
            <w:shd w:val="clear" w:color="auto" w:fill="CBD7E0" w:themeFill="background2" w:themeFillShade="E6"/>
          </w:tcPr>
          <w:p w14:paraId="1D37A2E1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0AE" w:rsidRPr="00A4786E" w14:paraId="5811483F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425B06CA" w14:textId="77777777" w:rsidR="00A130AE" w:rsidRPr="00A4786E" w:rsidRDefault="00A130AE" w:rsidP="00A130AE">
            <w:pPr>
              <w:pStyle w:val="Taulukkoteksti"/>
            </w:pPr>
            <w:r w:rsidRPr="00A4786E">
              <w:t>Tuotantolaite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39203A57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3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246AF5F9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0..n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366B072E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Ks. sanomatyypin yleiskuvaus (</w:t>
            </w:r>
            <w:r>
              <w:t>luku 13</w:t>
            </w:r>
            <w:r w:rsidRPr="00A4786E">
              <w:t>)</w:t>
            </w:r>
          </w:p>
        </w:tc>
        <w:tc>
          <w:tcPr>
            <w:tcW w:w="1273" w:type="pct"/>
            <w:shd w:val="clear" w:color="auto" w:fill="CBD7E0" w:themeFill="background2" w:themeFillShade="E6"/>
          </w:tcPr>
          <w:p w14:paraId="42FF529E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30AE" w:rsidRPr="00A4786E" w14:paraId="767C74AA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" w:type="pct"/>
            <w:gridSpan w:val="2"/>
            <w:shd w:val="clear" w:color="auto" w:fill="CBD7E0" w:themeFill="background2" w:themeFillShade="E6"/>
          </w:tcPr>
          <w:p w14:paraId="2A0D725A" w14:textId="77777777" w:rsidR="00A130AE" w:rsidRPr="00A4786E" w:rsidRDefault="00A130AE" w:rsidP="00A130AE">
            <w:pPr>
              <w:pStyle w:val="Taulukkoteksti"/>
            </w:pPr>
            <w:r w:rsidRPr="00A4786E">
              <w:t>Asiakkaan tiedot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60E8BBE3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2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5B7CE175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1..n</w:t>
            </w:r>
          </w:p>
        </w:tc>
        <w:tc>
          <w:tcPr>
            <w:tcW w:w="1166" w:type="pct"/>
            <w:shd w:val="clear" w:color="auto" w:fill="CBD7E0" w:themeFill="background2" w:themeFillShade="E6"/>
          </w:tcPr>
          <w:p w14:paraId="60E23838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Ks. sanomatyypin yleiskuvaus (</w:t>
            </w:r>
            <w:r>
              <w:t>luku 13</w:t>
            </w:r>
            <w:r w:rsidRPr="00A4786E">
              <w:t>)</w:t>
            </w:r>
          </w:p>
        </w:tc>
        <w:tc>
          <w:tcPr>
            <w:tcW w:w="1273" w:type="pct"/>
            <w:shd w:val="clear" w:color="auto" w:fill="CBD7E0" w:themeFill="background2" w:themeFillShade="E6"/>
          </w:tcPr>
          <w:p w14:paraId="619399B4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[2]</w:t>
            </w:r>
          </w:p>
        </w:tc>
      </w:tr>
      <w:tr w:rsidR="00A130AE" w:rsidRPr="00A4786E" w14:paraId="28265E6A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  <w:shd w:val="clear" w:color="auto" w:fill="9F0D16" w:themeFill="accent1" w:themeFillShade="BF"/>
          </w:tcPr>
          <w:p w14:paraId="1F949BA4" w14:textId="77777777" w:rsidR="00A130AE" w:rsidRPr="00A4786E" w:rsidRDefault="00A130AE" w:rsidP="00A130AE">
            <w:pPr>
              <w:pStyle w:val="Taulukkoteksti"/>
              <w:rPr>
                <w:b/>
              </w:rPr>
            </w:pPr>
            <w:proofErr w:type="spellStart"/>
            <w:r w:rsidRPr="00A4786E">
              <w:rPr>
                <w:b/>
              </w:rPr>
              <w:t>Huom</w:t>
            </w:r>
            <w:proofErr w:type="spellEnd"/>
            <w:r w:rsidRPr="00A4786E">
              <w:rPr>
                <w:b/>
              </w:rPr>
              <w:t>:</w:t>
            </w:r>
          </w:p>
        </w:tc>
        <w:tc>
          <w:tcPr>
            <w:tcW w:w="4558" w:type="pct"/>
            <w:gridSpan w:val="5"/>
            <w:shd w:val="clear" w:color="auto" w:fill="9F0D16" w:themeFill="accent1" w:themeFillShade="BF"/>
          </w:tcPr>
          <w:p w14:paraId="23239C0D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A4786E">
              <w:rPr>
                <w:b/>
              </w:rPr>
              <w:t>Tarkennus</w:t>
            </w:r>
          </w:p>
        </w:tc>
      </w:tr>
      <w:tr w:rsidR="00A130AE" w:rsidRPr="00A4786E" w14:paraId="4CC4BFA6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</w:tcPr>
          <w:p w14:paraId="6300CB1E" w14:textId="77777777" w:rsidR="00A130AE" w:rsidRPr="00A4786E" w:rsidRDefault="00A130AE" w:rsidP="00A130AE">
            <w:pPr>
              <w:pStyle w:val="Taulukkoteksti"/>
            </w:pPr>
            <w:r w:rsidRPr="00A4786E">
              <w:t>[1]</w:t>
            </w:r>
          </w:p>
        </w:tc>
        <w:tc>
          <w:tcPr>
            <w:tcW w:w="4558" w:type="pct"/>
            <w:gridSpan w:val="5"/>
          </w:tcPr>
          <w:p w14:paraId="307D2A19" w14:textId="77777777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86E">
              <w:t>Tiedot raportoidaan kyselyssä esit</w:t>
            </w:r>
            <w:r>
              <w:t>et</w:t>
            </w:r>
            <w:r w:rsidRPr="00A4786E">
              <w:t>ylle raportointihetkelle.</w:t>
            </w:r>
          </w:p>
        </w:tc>
      </w:tr>
      <w:tr w:rsidR="00A130AE" w:rsidRPr="00A4786E" w14:paraId="710FD866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</w:tcPr>
          <w:p w14:paraId="32F9107B" w14:textId="77777777" w:rsidR="00A130AE" w:rsidRPr="00A4786E" w:rsidRDefault="00A130AE" w:rsidP="00A130AE">
            <w:pPr>
              <w:pStyle w:val="Taulukkoteksti"/>
            </w:pPr>
            <w:r w:rsidRPr="00A4786E">
              <w:t>[2]</w:t>
            </w:r>
          </w:p>
        </w:tc>
        <w:tc>
          <w:tcPr>
            <w:tcW w:w="4558" w:type="pct"/>
            <w:gridSpan w:val="5"/>
          </w:tcPr>
          <w:p w14:paraId="17FA1BF9" w14:textId="77777777" w:rsidR="00A130AE" w:rsidRPr="00A4786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4786E">
              <w:t>Palautetaan vain niistä asiakkaista, joilta 3. osapuolella on valtuutus ja jotka on hakuun ilmoitettu.</w:t>
            </w:r>
          </w:p>
        </w:tc>
      </w:tr>
      <w:tr w:rsidR="00A130AE" w:rsidRPr="00A4786E" w14:paraId="6809D0F0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</w:tcPr>
          <w:p w14:paraId="07EDC30F" w14:textId="77777777" w:rsidR="00A130AE" w:rsidRPr="00A4786E" w:rsidRDefault="00A130AE" w:rsidP="00A130AE">
            <w:pPr>
              <w:pStyle w:val="Taulukkoteksti"/>
            </w:pPr>
            <w:r>
              <w:t>[3]</w:t>
            </w:r>
          </w:p>
        </w:tc>
        <w:tc>
          <w:tcPr>
            <w:tcW w:w="4558" w:type="pct"/>
            <w:gridSpan w:val="5"/>
          </w:tcPr>
          <w:p w14:paraId="4760CF9F" w14:textId="1861F094" w:rsidR="00A130AE" w:rsidRPr="00A4786E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Yleensä käyttöpaikalla on verkkosopimus voimassa. Verkkosopimuksen puuttuminen on mahdollista vain, jos jonkin virhetilanteen takia verkkosopimus on ehditty päättää tai peruuttaa, mutta myyntisopimukselle ei ole vielä tehty samaa.</w:t>
            </w:r>
          </w:p>
        </w:tc>
      </w:tr>
      <w:tr w:rsidR="00A130AE" w:rsidRPr="00A4786E" w14:paraId="3B77743B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</w:tcPr>
          <w:p w14:paraId="5BA180A5" w14:textId="77777777" w:rsidR="00A130AE" w:rsidRDefault="00A130AE" w:rsidP="00A130AE">
            <w:pPr>
              <w:pStyle w:val="Taulukkoteksti"/>
            </w:pPr>
            <w:r>
              <w:t>[4]</w:t>
            </w:r>
          </w:p>
        </w:tc>
        <w:tc>
          <w:tcPr>
            <w:tcW w:w="4558" w:type="pct"/>
            <w:gridSpan w:val="5"/>
          </w:tcPr>
          <w:p w14:paraId="5DD124A3" w14:textId="77777777" w:rsidR="00A130AE" w:rsidRDefault="00A130AE" w:rsidP="00A130AE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7EC">
              <w:t>Energiayhteisön nimi ja tunnus palautetaan, mikäli käyttöpaikka kuuluu energiayhteisöön.</w:t>
            </w:r>
          </w:p>
        </w:tc>
      </w:tr>
      <w:tr w:rsidR="00A130AE" w:rsidRPr="00A4786E" w14:paraId="66457659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</w:tcPr>
          <w:p w14:paraId="501B751A" w14:textId="110D2B97" w:rsidR="00A130AE" w:rsidRPr="00172704" w:rsidRDefault="00A130AE" w:rsidP="00A130AE">
            <w:pPr>
              <w:pStyle w:val="Taulukkoteksti"/>
              <w:rPr>
                <w:highlight w:val="yellow"/>
              </w:rPr>
            </w:pPr>
            <w:r w:rsidRPr="00172704">
              <w:rPr>
                <w:highlight w:val="yellow"/>
              </w:rPr>
              <w:t>[5]</w:t>
            </w:r>
          </w:p>
        </w:tc>
        <w:tc>
          <w:tcPr>
            <w:tcW w:w="4558" w:type="pct"/>
            <w:gridSpan w:val="5"/>
          </w:tcPr>
          <w:p w14:paraId="486859AF" w14:textId="414DEA57" w:rsidR="00A130AE" w:rsidRPr="00172704" w:rsidRDefault="00A130AE" w:rsidP="00A130A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72704">
              <w:rPr>
                <w:highlight w:val="yellow"/>
              </w:rPr>
              <w:t>Palautetaan vain, jos osapuolella on asiakkaalta valtuutus tyypillä ”Sopimustiedot”</w:t>
            </w:r>
          </w:p>
        </w:tc>
      </w:tr>
    </w:tbl>
    <w:p w14:paraId="7157EABE" w14:textId="77777777" w:rsidR="006416D4" w:rsidRDefault="006416D4" w:rsidP="00347124">
      <w:pPr>
        <w:pStyle w:val="NormalIndent"/>
      </w:pPr>
    </w:p>
    <w:p w14:paraId="169B4D62" w14:textId="733D03A7" w:rsidR="0047295D" w:rsidRDefault="0047295D" w:rsidP="0047295D">
      <w:pPr>
        <w:pStyle w:val="Heading2"/>
      </w:pPr>
      <w:bookmarkStart w:id="49" w:name="_Toc188523604"/>
      <w:r>
        <w:t>DH-13</w:t>
      </w:r>
      <w:r w:rsidR="00416D62">
        <w:t>7</w:t>
      </w:r>
      <w:r>
        <w:t xml:space="preserve"> Asiakkaan käyttöpaikkojen haku</w:t>
      </w:r>
      <w:bookmarkEnd w:id="49"/>
    </w:p>
    <w:p w14:paraId="605901F1" w14:textId="6F1BF917" w:rsidR="00CF45B0" w:rsidRPr="0092626A" w:rsidRDefault="0047295D" w:rsidP="00D323C4">
      <w:pPr>
        <w:pStyle w:val="NormalIndent"/>
        <w:rPr>
          <w:i/>
          <w:iCs/>
        </w:rPr>
      </w:pPr>
      <w:r w:rsidRPr="0092626A">
        <w:rPr>
          <w:i/>
          <w:iCs/>
        </w:rPr>
        <w:t xml:space="preserve">Uusi </w:t>
      </w:r>
      <w:r w:rsidR="00664D0A" w:rsidRPr="0092626A">
        <w:rPr>
          <w:i/>
          <w:iCs/>
        </w:rPr>
        <w:t>tapahtuma</w:t>
      </w:r>
      <w:r w:rsidRPr="0092626A">
        <w:rPr>
          <w:i/>
          <w:iCs/>
        </w:rPr>
        <w:t xml:space="preserve">, joka palauttaa </w:t>
      </w:r>
      <w:r w:rsidR="00E46F21" w:rsidRPr="0092626A">
        <w:rPr>
          <w:i/>
          <w:iCs/>
        </w:rPr>
        <w:t xml:space="preserve">osapuolelle asiakkaan kaikkien käyttöpaikkojen </w:t>
      </w:r>
      <w:r w:rsidR="00894E09" w:rsidRPr="0092626A">
        <w:rPr>
          <w:i/>
          <w:iCs/>
        </w:rPr>
        <w:t>perustiedot,</w:t>
      </w:r>
      <w:r w:rsidR="00E46F21" w:rsidRPr="0092626A">
        <w:rPr>
          <w:i/>
          <w:iCs/>
        </w:rPr>
        <w:t xml:space="preserve"> mikäli asiakas on antanut osapuolelle valtuutuksen tyyppiä ”Käyttöpaikkahaku”.</w:t>
      </w:r>
    </w:p>
    <w:p w14:paraId="6E03B861" w14:textId="7E159894" w:rsidR="00D323C4" w:rsidRPr="002250E7" w:rsidRDefault="00D323C4" w:rsidP="00D323C4">
      <w:pPr>
        <w:pStyle w:val="Caption"/>
      </w:pPr>
      <w:r>
        <w:t xml:space="preserve">Taulukko </w:t>
      </w:r>
      <w:r>
        <w:rPr>
          <w:noProof/>
        </w:rPr>
        <w:fldChar w:fldCharType="begin"/>
      </w:r>
      <w:r>
        <w:rPr>
          <w:noProof/>
        </w:rPr>
        <w:instrText xml:space="preserve"> SEQ Taulukko \* ARABIC </w:instrText>
      </w:r>
      <w:r>
        <w:rPr>
          <w:noProof/>
        </w:rPr>
        <w:fldChar w:fldCharType="separate"/>
      </w:r>
      <w:r w:rsidR="000F5736">
        <w:rPr>
          <w:noProof/>
        </w:rPr>
        <w:t>3</w:t>
      </w:r>
      <w:r>
        <w:rPr>
          <w:noProof/>
        </w:rPr>
        <w:fldChar w:fldCharType="end"/>
      </w:r>
      <w:r>
        <w:t xml:space="preserve"> Kuvaus käyttöpaikkatunnuksen selvityksestä</w:t>
      </w:r>
    </w:p>
    <w:tbl>
      <w:tblPr>
        <w:tblStyle w:val="GridTable4-Accent1"/>
        <w:tblW w:w="9776" w:type="dxa"/>
        <w:jc w:val="center"/>
        <w:tblLook w:val="04A0" w:firstRow="1" w:lastRow="0" w:firstColumn="1" w:lastColumn="0" w:noHBand="0" w:noVBand="1"/>
      </w:tblPr>
      <w:tblGrid>
        <w:gridCol w:w="2080"/>
        <w:gridCol w:w="7696"/>
      </w:tblGrid>
      <w:tr w:rsidR="00D323C4" w:rsidRPr="002F16ED" w14:paraId="6ED6C4CC" w14:textId="77777777" w:rsidTr="79353E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76" w:type="dxa"/>
            <w:gridSpan w:val="2"/>
          </w:tcPr>
          <w:p w14:paraId="1FC54AE4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Tapahtuman kuvaus</w:t>
            </w:r>
          </w:p>
        </w:tc>
      </w:tr>
      <w:tr w:rsidR="00D323C4" w:rsidRPr="002F16ED" w14:paraId="34CE7908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048BA40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Määritelmä</w:t>
            </w:r>
          </w:p>
        </w:tc>
        <w:tc>
          <w:tcPr>
            <w:tcW w:w="7696" w:type="dxa"/>
          </w:tcPr>
          <w:p w14:paraId="411DF1B5" w14:textId="34F0F10F" w:rsidR="00D323C4" w:rsidRPr="002F16ED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Myyjä tai 3.osapuoli hakee</w:t>
            </w:r>
            <w:r w:rsidR="00636BC5">
              <w:rPr>
                <w:noProof/>
                <w:lang w:eastAsia="nb-NO"/>
              </w:rPr>
              <w:t xml:space="preserve"> asiakkaan käyttöpaikat</w:t>
            </w:r>
            <w:r w:rsidR="00771D2D">
              <w:rPr>
                <w:noProof/>
                <w:lang w:eastAsia="nb-NO"/>
              </w:rPr>
              <w:t xml:space="preserve"> asiakkaan </w:t>
            </w:r>
            <w:r>
              <w:rPr>
                <w:noProof/>
                <w:lang w:eastAsia="nb-NO"/>
              </w:rPr>
              <w:t>tunn</w:t>
            </w:r>
            <w:r w:rsidR="00771D2D">
              <w:rPr>
                <w:noProof/>
                <w:lang w:eastAsia="nb-NO"/>
              </w:rPr>
              <w:t>istee</w:t>
            </w:r>
            <w:r w:rsidR="000C7F0A">
              <w:rPr>
                <w:noProof/>
                <w:lang w:eastAsia="nb-NO"/>
              </w:rPr>
              <w:t>lla</w:t>
            </w:r>
            <w:r>
              <w:rPr>
                <w:noProof/>
                <w:lang w:eastAsia="nb-NO"/>
              </w:rPr>
              <w:t>. Myyjä tai 3.osapuoli tarvitsee</w:t>
            </w:r>
            <w:r w:rsidR="00771D2D">
              <w:rPr>
                <w:noProof/>
                <w:lang w:eastAsia="nb-NO"/>
              </w:rPr>
              <w:t xml:space="preserve"> käyttöpaikkojen tietoja</w:t>
            </w:r>
            <w:r w:rsidR="000252B5">
              <w:rPr>
                <w:noProof/>
                <w:lang w:eastAsia="nb-NO"/>
              </w:rPr>
              <w:t>, jotta voi pyytää valtuutuksia asiakkaan käyttöpaikoille asiakkaan kanssa sovitun mukaisesti.</w:t>
            </w:r>
            <w:r>
              <w:rPr>
                <w:noProof/>
                <w:lang w:eastAsia="nb-NO"/>
              </w:rPr>
              <w:t xml:space="preserve"> </w:t>
            </w:r>
          </w:p>
        </w:tc>
      </w:tr>
      <w:tr w:rsidR="00D323C4" w:rsidRPr="002F16ED" w14:paraId="71AFE7DE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7005FE4C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Osapuolet ja roolit</w:t>
            </w:r>
          </w:p>
        </w:tc>
        <w:tc>
          <w:tcPr>
            <w:tcW w:w="7696" w:type="dxa"/>
          </w:tcPr>
          <w:p w14:paraId="30F99402" w14:textId="2A71B7CD" w:rsidR="00D323C4" w:rsidRPr="002F16ED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Uusi myyjä (Myyjä) / 3.osapuoli (</w:t>
            </w:r>
            <w:r w:rsidRPr="00CC0CF9">
              <w:rPr>
                <w:noProof/>
                <w:lang w:eastAsia="nb-NO"/>
              </w:rPr>
              <w:t>Energiapalvelun tarjoaja</w:t>
            </w:r>
            <w:r>
              <w:rPr>
                <w:noProof/>
                <w:lang w:eastAsia="nb-NO"/>
              </w:rPr>
              <w:t>), Datahub</w:t>
            </w:r>
          </w:p>
        </w:tc>
      </w:tr>
      <w:tr w:rsidR="00D323C4" w:rsidRPr="002F16ED" w14:paraId="4E68E1CF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045F1302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 w:rsidRPr="00564687">
              <w:rPr>
                <w:b/>
                <w:i/>
                <w:noProof/>
                <w:lang w:eastAsia="nb-NO"/>
              </w:rPr>
              <w:t>Tapahtuman käynnistys</w:t>
            </w:r>
          </w:p>
        </w:tc>
      </w:tr>
      <w:tr w:rsidR="00D323C4" w:rsidRPr="002F16ED" w14:paraId="653FD104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28AB90E0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Alkaa, kun</w:t>
            </w:r>
          </w:p>
        </w:tc>
        <w:tc>
          <w:tcPr>
            <w:tcW w:w="7696" w:type="dxa"/>
          </w:tcPr>
          <w:p w14:paraId="58E1B093" w14:textId="4D26ED7A" w:rsidR="00D323C4" w:rsidRPr="002F16ED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Myyjä tai 3.osapuoli tarvitsee asiakkaan käyttöpai</w:t>
            </w:r>
            <w:r w:rsidR="00366DAD">
              <w:rPr>
                <w:noProof/>
                <w:lang w:eastAsia="nb-NO"/>
              </w:rPr>
              <w:t>k</w:t>
            </w:r>
            <w:r>
              <w:rPr>
                <w:noProof/>
                <w:lang w:eastAsia="nb-NO"/>
              </w:rPr>
              <w:t>k</w:t>
            </w:r>
            <w:r w:rsidR="003F0A19">
              <w:rPr>
                <w:noProof/>
                <w:lang w:eastAsia="nb-NO"/>
              </w:rPr>
              <w:t xml:space="preserve">ojen </w:t>
            </w:r>
            <w:r w:rsidRPr="001E216E">
              <w:rPr>
                <w:noProof/>
                <w:lang w:eastAsia="nb-NO"/>
              </w:rPr>
              <w:t>perustietoj</w:t>
            </w:r>
            <w:r w:rsidR="003F0A19">
              <w:rPr>
                <w:noProof/>
                <w:lang w:eastAsia="nb-NO"/>
              </w:rPr>
              <w:t>a</w:t>
            </w:r>
            <w:r w:rsidRPr="001E216E">
              <w:rPr>
                <w:noProof/>
                <w:lang w:eastAsia="nb-NO"/>
              </w:rPr>
              <w:t>.</w:t>
            </w:r>
          </w:p>
        </w:tc>
      </w:tr>
      <w:tr w:rsidR="00D323C4" w:rsidRPr="002F16ED" w14:paraId="0019D135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5C426995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Ilmoitettavat tiedot</w:t>
            </w:r>
          </w:p>
        </w:tc>
        <w:tc>
          <w:tcPr>
            <w:tcW w:w="7696" w:type="dxa"/>
          </w:tcPr>
          <w:p w14:paraId="7AD95EE1" w14:textId="5E1B8149" w:rsidR="00D323C4" w:rsidRPr="002F16ED" w:rsidRDefault="003F0A19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Asiakkaan tunniste (henkilötunnus tai y-tunnnus)</w:t>
            </w:r>
          </w:p>
        </w:tc>
      </w:tr>
      <w:tr w:rsidR="00D323C4" w:rsidRPr="002F16ED" w14:paraId="140E4A8F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797B8E48" w14:textId="77777777" w:rsidR="00D323C4" w:rsidRPr="001152FD" w:rsidRDefault="00D323C4" w:rsidP="00F87286">
            <w:pPr>
              <w:pStyle w:val="Taulukkoteksti"/>
              <w:rPr>
                <w:b/>
                <w:i/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Validointi</w:t>
            </w:r>
          </w:p>
        </w:tc>
      </w:tr>
      <w:tr w:rsidR="00D323C4" w:rsidRPr="002F16ED" w14:paraId="346DEE47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34F0E85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Oikeudet tietoihin</w:t>
            </w:r>
          </w:p>
        </w:tc>
        <w:tc>
          <w:tcPr>
            <w:tcW w:w="7696" w:type="dxa"/>
          </w:tcPr>
          <w:p w14:paraId="0AECAB22" w14:textId="251C94B9" w:rsidR="00D323C4" w:rsidRPr="002F16ED" w:rsidRDefault="00630AA9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Myyjällä tai 3. osapuolella pitää olla asiakkaan antama valtuutus tyypillä ”Käyttöpaikkahaku”</w:t>
            </w:r>
          </w:p>
        </w:tc>
      </w:tr>
      <w:tr w:rsidR="00D323C4" w:rsidRPr="002F16ED" w14:paraId="00E3665E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785AE9BB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Säännöt</w:t>
            </w:r>
          </w:p>
        </w:tc>
        <w:tc>
          <w:tcPr>
            <w:tcW w:w="7696" w:type="dxa"/>
          </w:tcPr>
          <w:p w14:paraId="52C5949E" w14:textId="77777777" w:rsidR="00D323C4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7695D0B1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2EDAC604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 xml:space="preserve">Keskeyttävät </w:t>
            </w:r>
            <w:r>
              <w:rPr>
                <w:noProof/>
                <w:lang w:eastAsia="nb-NO"/>
              </w:rPr>
              <w:t>tapahtumat</w:t>
            </w:r>
          </w:p>
        </w:tc>
        <w:tc>
          <w:tcPr>
            <w:tcW w:w="7696" w:type="dxa"/>
          </w:tcPr>
          <w:p w14:paraId="19EB6531" w14:textId="77777777" w:rsidR="00D323C4" w:rsidRPr="002F16ED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6776101F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C740E39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Aikarajat</w:t>
            </w:r>
          </w:p>
        </w:tc>
        <w:tc>
          <w:tcPr>
            <w:tcW w:w="7696" w:type="dxa"/>
          </w:tcPr>
          <w:p w14:paraId="3B5282F0" w14:textId="77777777" w:rsidR="00D323C4" w:rsidRPr="002F16ED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5F9480EF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3755546C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 w:rsidRPr="00412AF7">
              <w:rPr>
                <w:b/>
                <w:i/>
                <w:noProof/>
                <w:lang w:eastAsia="nb-NO"/>
              </w:rPr>
              <w:t>Prosessointi</w:t>
            </w:r>
          </w:p>
        </w:tc>
      </w:tr>
      <w:tr w:rsidR="00D323C4" w:rsidRPr="002F16ED" w14:paraId="653C5581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</w:tcPr>
          <w:p w14:paraId="5F233886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2F75D66F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56A9141F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tallennus</w:t>
            </w:r>
          </w:p>
        </w:tc>
      </w:tr>
      <w:tr w:rsidR="00D323C4" w:rsidRPr="002F16ED" w14:paraId="1D3D2F6D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56B02CC0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tiedot</w:t>
            </w:r>
          </w:p>
        </w:tc>
        <w:tc>
          <w:tcPr>
            <w:tcW w:w="7696" w:type="dxa"/>
          </w:tcPr>
          <w:p w14:paraId="3FB1A614" w14:textId="77777777" w:rsidR="00D323C4" w:rsidRPr="002F16ED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1C43DDA3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F511A20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Prosessoidut tiedot</w:t>
            </w:r>
          </w:p>
        </w:tc>
        <w:tc>
          <w:tcPr>
            <w:tcW w:w="7696" w:type="dxa"/>
          </w:tcPr>
          <w:p w14:paraId="756419EF" w14:textId="77777777" w:rsidR="00D323C4" w:rsidRPr="002F16ED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2B64DF7D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729A7AC5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palautus/välitys</w:t>
            </w:r>
          </w:p>
        </w:tc>
      </w:tr>
      <w:tr w:rsidR="00D323C4" w:rsidRPr="002F16ED" w14:paraId="7378FC7B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57DE8511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palautus</w:t>
            </w:r>
          </w:p>
        </w:tc>
        <w:tc>
          <w:tcPr>
            <w:tcW w:w="7696" w:type="dxa"/>
          </w:tcPr>
          <w:p w14:paraId="0EA3C208" w14:textId="6C1F11A0" w:rsidR="00D323C4" w:rsidRDefault="00894E09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nb-NO"/>
              </w:rPr>
              <w:t>Käyttöpaikkojen</w:t>
            </w:r>
            <w:r w:rsidR="00D323C4">
              <w:rPr>
                <w:noProof/>
                <w:lang w:eastAsia="nb-NO"/>
              </w:rPr>
              <w:t xml:space="preserve"> perustiedot alla esitetyn luokkakaavion mukaisesti tai haun hylkäys.</w:t>
            </w:r>
          </w:p>
          <w:p w14:paraId="24E800F2" w14:textId="6D08BF6D" w:rsidR="00D323C4" w:rsidRPr="0068276A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Haku palauttaa </w:t>
            </w:r>
            <w:r w:rsidR="00644A5E">
              <w:t>kaikki</w:t>
            </w:r>
            <w:r>
              <w:t xml:space="preserve"> </w:t>
            </w:r>
            <w:r w:rsidR="04D12E89">
              <w:t>asiakkaan tunnisteen</w:t>
            </w:r>
            <w:r>
              <w:t xml:space="preserve"> </w:t>
            </w:r>
            <w:r w:rsidR="00847DE6">
              <w:t xml:space="preserve">ja muiden hakuehtojen </w:t>
            </w:r>
            <w:r>
              <w:t>perusteella löytyne</w:t>
            </w:r>
            <w:r w:rsidR="00644A5E">
              <w:t>et</w:t>
            </w:r>
            <w:r>
              <w:t xml:space="preserve"> käyttöpaik</w:t>
            </w:r>
            <w:r w:rsidR="00644A5E">
              <w:t>at</w:t>
            </w:r>
            <w:r>
              <w:t xml:space="preserve">. </w:t>
            </w:r>
          </w:p>
        </w:tc>
      </w:tr>
      <w:tr w:rsidR="00D323C4" w:rsidRPr="002F16ED" w14:paraId="10873E16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37B0036" w14:textId="77777777" w:rsidR="00D323C4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välitys</w:t>
            </w:r>
          </w:p>
        </w:tc>
        <w:tc>
          <w:tcPr>
            <w:tcW w:w="7696" w:type="dxa"/>
          </w:tcPr>
          <w:p w14:paraId="20C3BF1B" w14:textId="77777777" w:rsidR="00D323C4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65C0D2A0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2F658C36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Virheet ja p</w:t>
            </w:r>
            <w:r w:rsidRPr="00215092">
              <w:rPr>
                <w:b/>
                <w:i/>
                <w:noProof/>
                <w:lang w:eastAsia="nb-NO"/>
              </w:rPr>
              <w:t>eruutukset</w:t>
            </w:r>
          </w:p>
        </w:tc>
      </w:tr>
      <w:tr w:rsidR="00D323C4" w:rsidRPr="002F16ED" w14:paraId="2A7544E1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315D2A41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Merkittävät virheet ja seuraukset</w:t>
            </w:r>
          </w:p>
        </w:tc>
        <w:tc>
          <w:tcPr>
            <w:tcW w:w="7696" w:type="dxa"/>
          </w:tcPr>
          <w:p w14:paraId="5E2AC931" w14:textId="77777777" w:rsidR="00D323C4" w:rsidRPr="002F16ED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323C4" w:rsidRPr="002F16ED" w14:paraId="68F6F367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FE02AAD" w14:textId="77777777" w:rsidR="00D323C4" w:rsidRPr="002F16ED" w:rsidRDefault="00D323C4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Peruutusehdot</w:t>
            </w:r>
          </w:p>
        </w:tc>
        <w:tc>
          <w:tcPr>
            <w:tcW w:w="7696" w:type="dxa"/>
          </w:tcPr>
          <w:p w14:paraId="05D21EDF" w14:textId="77777777" w:rsidR="00D323C4" w:rsidRPr="002F16ED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</w:tbl>
    <w:p w14:paraId="64E49E91" w14:textId="77777777" w:rsidR="00D323C4" w:rsidRPr="0009419E" w:rsidRDefault="00D323C4" w:rsidP="00D323C4">
      <w:pPr>
        <w:pStyle w:val="NormalIndent"/>
        <w:rPr>
          <w:lang w:eastAsia="fi-FI"/>
        </w:rPr>
      </w:pPr>
    </w:p>
    <w:p w14:paraId="31A40CF3" w14:textId="281EF7B0" w:rsidR="00D323C4" w:rsidRPr="0009419E" w:rsidRDefault="00B74170" w:rsidP="00D323C4">
      <w:pPr>
        <w:pStyle w:val="NormalIndent"/>
        <w:jc w:val="center"/>
      </w:pPr>
      <w:r>
        <w:rPr>
          <w:noProof/>
        </w:rPr>
        <w:drawing>
          <wp:inline distT="0" distB="0" distL="0" distR="0" wp14:anchorId="4710EAE3" wp14:editId="2190CF89">
            <wp:extent cx="3873257" cy="2885704"/>
            <wp:effectExtent l="0" t="0" r="0" b="0"/>
            <wp:docPr id="1193723497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23497" name="Picture 1" descr="A diagram of a 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0760" cy="28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8BCF" w14:textId="61F53FEA" w:rsidR="00D323C4" w:rsidRDefault="00D323C4" w:rsidP="00D323C4">
      <w:pPr>
        <w:pStyle w:val="Caption"/>
      </w:pPr>
      <w:bookmarkStart w:id="50" w:name="_Toc471298124"/>
      <w:r w:rsidRPr="0009419E">
        <w:t>Kuva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Kuva_ \* ARABIC </w:instrText>
      </w:r>
      <w:r>
        <w:rPr>
          <w:noProof/>
        </w:rPr>
        <w:fldChar w:fldCharType="separate"/>
      </w:r>
      <w:r w:rsidR="000F5736">
        <w:rPr>
          <w:noProof/>
        </w:rPr>
        <w:t>2</w:t>
      </w:r>
      <w:r>
        <w:rPr>
          <w:noProof/>
        </w:rPr>
        <w:fldChar w:fldCharType="end"/>
      </w:r>
      <w:r w:rsidRPr="0009419E">
        <w:t xml:space="preserve"> DH-13</w:t>
      </w:r>
      <w:r w:rsidR="00B74170">
        <w:t>7</w:t>
      </w:r>
      <w:r w:rsidRPr="0009419E">
        <w:t xml:space="preserve"> </w:t>
      </w:r>
      <w:r w:rsidR="00B74170">
        <w:t>–</w:t>
      </w:r>
      <w:r w:rsidRPr="0009419E">
        <w:t xml:space="preserve"> </w:t>
      </w:r>
      <w:bookmarkEnd w:id="50"/>
      <w:r w:rsidR="00B74170">
        <w:t>Asiakkaan käyttöpaikkojen haku</w:t>
      </w:r>
    </w:p>
    <w:p w14:paraId="53AD739E" w14:textId="77777777" w:rsidR="00D323C4" w:rsidRDefault="00D323C4" w:rsidP="00D323C4">
      <w:pPr>
        <w:pStyle w:val="NormalIndent"/>
        <w:rPr>
          <w:lang w:eastAsia="fi-FI"/>
        </w:rPr>
      </w:pPr>
      <w:r w:rsidRPr="0009419E">
        <w:rPr>
          <w:lang w:eastAsia="fi-FI"/>
        </w:rPr>
        <w:t>Kyselytapahtumassa on käytettävissä seuraavat hakukriteerit.</w:t>
      </w:r>
    </w:p>
    <w:p w14:paraId="40395222" w14:textId="3067887C" w:rsidR="00D323C4" w:rsidRDefault="007F104E" w:rsidP="00D323C4">
      <w:pPr>
        <w:jc w:val="center"/>
      </w:pPr>
      <w:r>
        <w:rPr>
          <w:noProof/>
        </w:rPr>
        <w:drawing>
          <wp:inline distT="0" distB="0" distL="0" distR="0" wp14:anchorId="03529828" wp14:editId="58712793">
            <wp:extent cx="2617872" cy="1733550"/>
            <wp:effectExtent l="0" t="0" r="0" b="0"/>
            <wp:docPr id="587639096" name="Picture 1" descr="A diagram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39096" name="Picture 1" descr="A diagram of a company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4754" cy="173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C51B" w14:textId="36F6535D" w:rsidR="00D323C4" w:rsidRPr="006721D7" w:rsidRDefault="00D323C4" w:rsidP="00D323C4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3</w:t>
      </w:r>
      <w:r>
        <w:rPr>
          <w:noProof/>
        </w:rPr>
        <w:fldChar w:fldCharType="end"/>
      </w:r>
      <w:r>
        <w:t xml:space="preserve"> </w:t>
      </w:r>
      <w:r w:rsidR="00DB5F6B">
        <w:t>Asiakkaa</w:t>
      </w:r>
      <w:r>
        <w:t>n</w:t>
      </w:r>
      <w:r w:rsidR="00DB5F6B">
        <w:t xml:space="preserve"> käyttöpaikkojen haussa </w:t>
      </w:r>
      <w:r>
        <w:t>annettavat tiedot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1128"/>
        <w:gridCol w:w="1463"/>
        <w:gridCol w:w="684"/>
        <w:gridCol w:w="1329"/>
        <w:gridCol w:w="4173"/>
        <w:gridCol w:w="851"/>
      </w:tblGrid>
      <w:tr w:rsidR="00D323C4" w:rsidRPr="0009419E" w14:paraId="771862C7" w14:textId="77777777" w:rsidTr="00F87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46" w:type="pct"/>
            <w:gridSpan w:val="2"/>
          </w:tcPr>
          <w:p w14:paraId="08668616" w14:textId="77777777" w:rsidR="00D323C4" w:rsidRPr="00B74170" w:rsidRDefault="00D323C4" w:rsidP="00F87286">
            <w:pPr>
              <w:pStyle w:val="Taulukkoteksti"/>
            </w:pPr>
            <w:r w:rsidRPr="00B74170">
              <w:t>Tietokenttä</w:t>
            </w:r>
          </w:p>
        </w:tc>
        <w:tc>
          <w:tcPr>
            <w:tcW w:w="355" w:type="pct"/>
          </w:tcPr>
          <w:p w14:paraId="6032B569" w14:textId="77777777" w:rsidR="00D323C4" w:rsidRPr="00B74170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4170">
              <w:t>Taso</w:t>
            </w:r>
          </w:p>
        </w:tc>
        <w:tc>
          <w:tcPr>
            <w:tcW w:w="690" w:type="pct"/>
          </w:tcPr>
          <w:p w14:paraId="1466588F" w14:textId="77777777" w:rsidR="00D323C4" w:rsidRPr="00B74170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4170">
              <w:t>Pakollisuus</w:t>
            </w:r>
          </w:p>
        </w:tc>
        <w:tc>
          <w:tcPr>
            <w:tcW w:w="2167" w:type="pct"/>
          </w:tcPr>
          <w:p w14:paraId="35603081" w14:textId="77777777" w:rsidR="00D323C4" w:rsidRPr="00B74170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4170">
              <w:t>Kommentti</w:t>
            </w:r>
          </w:p>
        </w:tc>
        <w:tc>
          <w:tcPr>
            <w:tcW w:w="442" w:type="pct"/>
          </w:tcPr>
          <w:p w14:paraId="46319470" w14:textId="77777777" w:rsidR="00D323C4" w:rsidRPr="0009419E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B74170">
              <w:t>Huom</w:t>
            </w:r>
            <w:proofErr w:type="spellEnd"/>
            <w:r w:rsidRPr="00B74170">
              <w:t>:</w:t>
            </w:r>
          </w:p>
        </w:tc>
      </w:tr>
      <w:tr w:rsidR="00D323C4" w:rsidRPr="00FD73EA" w14:paraId="602AEDCC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gridSpan w:val="2"/>
            <w:shd w:val="clear" w:color="auto" w:fill="CBD7E0" w:themeFill="background2" w:themeFillShade="E6"/>
          </w:tcPr>
          <w:p w14:paraId="7D92612D" w14:textId="77777777" w:rsidR="00D323C4" w:rsidRPr="00FD73EA" w:rsidRDefault="00D323C4" w:rsidP="00F87286">
            <w:pPr>
              <w:pStyle w:val="Taulukkoteksti"/>
            </w:pPr>
            <w:r w:rsidRPr="00F11820">
              <w:t>Tapahtumatiedot</w:t>
            </w:r>
            <w:r w:rsidRPr="0009419E">
              <w:t xml:space="preserve"> </w:t>
            </w:r>
          </w:p>
        </w:tc>
        <w:tc>
          <w:tcPr>
            <w:tcW w:w="355" w:type="pct"/>
            <w:shd w:val="clear" w:color="auto" w:fill="CBD7E0" w:themeFill="background2" w:themeFillShade="E6"/>
          </w:tcPr>
          <w:p w14:paraId="73A70955" w14:textId="77777777" w:rsidR="00D323C4" w:rsidRPr="00FD73EA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3EA">
              <w:t>1</w:t>
            </w:r>
          </w:p>
        </w:tc>
        <w:tc>
          <w:tcPr>
            <w:tcW w:w="690" w:type="pct"/>
            <w:shd w:val="clear" w:color="auto" w:fill="CBD7E0" w:themeFill="background2" w:themeFillShade="E6"/>
          </w:tcPr>
          <w:p w14:paraId="6A1E0A2C" w14:textId="77777777" w:rsidR="00D323C4" w:rsidRPr="00FD73EA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3EA">
              <w:t>1..1</w:t>
            </w:r>
          </w:p>
        </w:tc>
        <w:tc>
          <w:tcPr>
            <w:tcW w:w="2167" w:type="pct"/>
            <w:shd w:val="clear" w:color="auto" w:fill="CBD7E0" w:themeFill="background2" w:themeFillShade="E6"/>
          </w:tcPr>
          <w:p w14:paraId="1D792369" w14:textId="77777777" w:rsidR="00D323C4" w:rsidRPr="00FD73EA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2" w:type="pct"/>
            <w:shd w:val="clear" w:color="auto" w:fill="CBD7E0" w:themeFill="background2" w:themeFillShade="E6"/>
          </w:tcPr>
          <w:p w14:paraId="4B503C6D" w14:textId="77777777" w:rsidR="00D323C4" w:rsidRPr="00FD73EA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23C4" w:rsidRPr="0009419E" w14:paraId="5106F09A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gridSpan w:val="2"/>
          </w:tcPr>
          <w:p w14:paraId="22FF371F" w14:textId="70D183F3" w:rsidR="00D323C4" w:rsidRPr="00B74170" w:rsidRDefault="000558E3" w:rsidP="00F87286">
            <w:pPr>
              <w:pStyle w:val="Taulukkoteksti"/>
            </w:pPr>
            <w:r w:rsidRPr="00B74170">
              <w:t xml:space="preserve">Asiakkaan </w:t>
            </w:r>
            <w:r w:rsidR="000937DA" w:rsidRPr="00B74170">
              <w:t>tunnus</w:t>
            </w:r>
          </w:p>
        </w:tc>
        <w:tc>
          <w:tcPr>
            <w:tcW w:w="355" w:type="pct"/>
          </w:tcPr>
          <w:p w14:paraId="33F25A2F" w14:textId="77777777" w:rsidR="00D323C4" w:rsidRPr="00B74170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74170">
              <w:t>2</w:t>
            </w:r>
          </w:p>
        </w:tc>
        <w:tc>
          <w:tcPr>
            <w:tcW w:w="690" w:type="pct"/>
          </w:tcPr>
          <w:p w14:paraId="737A8035" w14:textId="59114580" w:rsidR="00D323C4" w:rsidRPr="00B74170" w:rsidRDefault="00847DE6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74170">
              <w:t>1</w:t>
            </w:r>
            <w:r w:rsidR="00D323C4" w:rsidRPr="00B74170">
              <w:t>..1</w:t>
            </w:r>
          </w:p>
        </w:tc>
        <w:tc>
          <w:tcPr>
            <w:tcW w:w="2167" w:type="pct"/>
          </w:tcPr>
          <w:p w14:paraId="3D9567DE" w14:textId="77777777" w:rsidR="00D323C4" w:rsidRPr="0009419E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42" w:type="pct"/>
          </w:tcPr>
          <w:p w14:paraId="27BE77CE" w14:textId="12BD71FE" w:rsidR="00D323C4" w:rsidRPr="0009419E" w:rsidRDefault="00D323C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44A5E" w:rsidRPr="00FD73EA" w14:paraId="7A304A1E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shd w:val="clear" w:color="auto" w:fill="9F0D16" w:themeFill="accent1" w:themeFillShade="BF"/>
          </w:tcPr>
          <w:p w14:paraId="0DC5EF54" w14:textId="77777777" w:rsidR="00644A5E" w:rsidRPr="00FD73EA" w:rsidRDefault="00644A5E" w:rsidP="00644A5E">
            <w:pPr>
              <w:pStyle w:val="Taulukkoteksti"/>
              <w:rPr>
                <w:b/>
              </w:rPr>
            </w:pPr>
            <w:proofErr w:type="spellStart"/>
            <w:r w:rsidRPr="00FD73EA">
              <w:rPr>
                <w:b/>
              </w:rPr>
              <w:t>Huom</w:t>
            </w:r>
            <w:proofErr w:type="spellEnd"/>
            <w:r w:rsidRPr="00FD73EA">
              <w:rPr>
                <w:b/>
              </w:rPr>
              <w:t>:</w:t>
            </w:r>
          </w:p>
        </w:tc>
        <w:tc>
          <w:tcPr>
            <w:tcW w:w="4414" w:type="pct"/>
            <w:gridSpan w:val="5"/>
            <w:shd w:val="clear" w:color="auto" w:fill="9F0D16" w:themeFill="accent1" w:themeFillShade="BF"/>
          </w:tcPr>
          <w:p w14:paraId="7D7B31BE" w14:textId="77777777" w:rsidR="00644A5E" w:rsidRPr="00FD73EA" w:rsidRDefault="00644A5E" w:rsidP="00644A5E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D73EA">
              <w:rPr>
                <w:b/>
              </w:rPr>
              <w:t>Tarkennus</w:t>
            </w:r>
          </w:p>
        </w:tc>
      </w:tr>
    </w:tbl>
    <w:p w14:paraId="2F3BF93A" w14:textId="77777777" w:rsidR="00D323C4" w:rsidRPr="0009419E" w:rsidRDefault="00D323C4" w:rsidP="00D323C4">
      <w:pPr>
        <w:rPr>
          <w:lang w:eastAsia="fi-FI"/>
        </w:rPr>
      </w:pPr>
    </w:p>
    <w:p w14:paraId="2AD4F978" w14:textId="77777777" w:rsidR="00D323C4" w:rsidRPr="0009419E" w:rsidRDefault="00D323C4" w:rsidP="00D323C4">
      <w:pPr>
        <w:pStyle w:val="NormalIndent"/>
        <w:rPr>
          <w:lang w:eastAsia="fi-FI"/>
        </w:rPr>
      </w:pPr>
      <w:r w:rsidRPr="0009419E">
        <w:rPr>
          <w:lang w:eastAsia="fi-FI"/>
        </w:rPr>
        <w:t>Kyselytapahtumassa ei tehdä pakollisuuksien lisäksi muita tapahtumavalidointeja. Virheilmoitus palautetaan, jos yhtään käyttöpaikkaa ei löydy hakukriteereillä.</w:t>
      </w:r>
    </w:p>
    <w:p w14:paraId="47732A70" w14:textId="7ACB9D67" w:rsidR="00D323C4" w:rsidRDefault="00CA3307" w:rsidP="00D323C4">
      <w:pPr>
        <w:pStyle w:val="NormalIndent"/>
        <w:jc w:val="center"/>
      </w:pPr>
      <w:r>
        <w:rPr>
          <w:noProof/>
        </w:rPr>
        <w:drawing>
          <wp:inline distT="0" distB="0" distL="0" distR="0" wp14:anchorId="140D5EF3" wp14:editId="3E654977">
            <wp:extent cx="4415051" cy="2860301"/>
            <wp:effectExtent l="0" t="0" r="5080" b="0"/>
            <wp:docPr id="14525174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1741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5051" cy="28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ED38" w14:textId="1094CA49" w:rsidR="00D323C4" w:rsidRPr="0009419E" w:rsidRDefault="00D323C4" w:rsidP="00D323C4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4</w:t>
      </w:r>
      <w:r>
        <w:rPr>
          <w:noProof/>
        </w:rPr>
        <w:fldChar w:fldCharType="end"/>
      </w:r>
      <w:r>
        <w:t xml:space="preserve"> </w:t>
      </w:r>
      <w:r w:rsidR="00DB5F6B">
        <w:t>Asiakkaan käyttöpaikkojen haussa</w:t>
      </w:r>
      <w:r>
        <w:t xml:space="preserve"> palautettava tieto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1617"/>
        <w:gridCol w:w="1273"/>
        <w:gridCol w:w="978"/>
        <w:gridCol w:w="1527"/>
        <w:gridCol w:w="3264"/>
        <w:gridCol w:w="969"/>
      </w:tblGrid>
      <w:tr w:rsidR="00D323C4" w:rsidRPr="00E40C0C" w14:paraId="15B81B59" w14:textId="77777777" w:rsidTr="00F87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1" w:type="pct"/>
            <w:gridSpan w:val="2"/>
          </w:tcPr>
          <w:p w14:paraId="51AC51B6" w14:textId="77777777" w:rsidR="00D323C4" w:rsidRPr="00E40C0C" w:rsidRDefault="00D323C4" w:rsidP="00F87286">
            <w:pPr>
              <w:pStyle w:val="Taulukkoteksti"/>
            </w:pPr>
            <w:r w:rsidRPr="00E40C0C">
              <w:t>Tietokenttä</w:t>
            </w:r>
          </w:p>
        </w:tc>
        <w:tc>
          <w:tcPr>
            <w:tcW w:w="508" w:type="pct"/>
          </w:tcPr>
          <w:p w14:paraId="5AC7A12F" w14:textId="77777777" w:rsidR="00D323C4" w:rsidRPr="00E40C0C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0C0C">
              <w:t>Taso</w:t>
            </w:r>
          </w:p>
        </w:tc>
        <w:tc>
          <w:tcPr>
            <w:tcW w:w="793" w:type="pct"/>
          </w:tcPr>
          <w:p w14:paraId="377F81C2" w14:textId="77777777" w:rsidR="00D323C4" w:rsidRPr="00E40C0C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0C0C">
              <w:t>Pakollisuus</w:t>
            </w:r>
          </w:p>
        </w:tc>
        <w:tc>
          <w:tcPr>
            <w:tcW w:w="1695" w:type="pct"/>
          </w:tcPr>
          <w:p w14:paraId="31A1C8B8" w14:textId="77777777" w:rsidR="00D323C4" w:rsidRPr="00E40C0C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0C0C">
              <w:t>Kommentti</w:t>
            </w:r>
          </w:p>
        </w:tc>
        <w:tc>
          <w:tcPr>
            <w:tcW w:w="503" w:type="pct"/>
          </w:tcPr>
          <w:p w14:paraId="269DFB22" w14:textId="77777777" w:rsidR="00D323C4" w:rsidRPr="00E40C0C" w:rsidRDefault="00D323C4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40C0C">
              <w:t>Huom</w:t>
            </w:r>
            <w:proofErr w:type="spellEnd"/>
            <w:r w:rsidRPr="00E40C0C">
              <w:t>:</w:t>
            </w:r>
          </w:p>
        </w:tc>
      </w:tr>
      <w:tr w:rsidR="00D323C4" w:rsidRPr="00E40C0C" w14:paraId="0C755DC5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  <w:shd w:val="clear" w:color="auto" w:fill="CBD7E0" w:themeFill="background2" w:themeFillShade="E6"/>
          </w:tcPr>
          <w:p w14:paraId="52FDF08F" w14:textId="77777777" w:rsidR="00D323C4" w:rsidRPr="00E40C0C" w:rsidRDefault="00D323C4" w:rsidP="00F87286">
            <w:pPr>
              <w:pStyle w:val="Taulukkoteksti"/>
              <w:rPr>
                <w:szCs w:val="16"/>
              </w:rPr>
            </w:pPr>
            <w:r w:rsidRPr="00F11820">
              <w:t>Tapahtumatiedot</w:t>
            </w:r>
            <w:r w:rsidRPr="0009419E">
              <w:t xml:space="preserve"> </w:t>
            </w:r>
          </w:p>
        </w:tc>
        <w:tc>
          <w:tcPr>
            <w:tcW w:w="508" w:type="pct"/>
            <w:shd w:val="clear" w:color="auto" w:fill="CBD7E0" w:themeFill="background2" w:themeFillShade="E6"/>
          </w:tcPr>
          <w:p w14:paraId="730285DF" w14:textId="77777777" w:rsidR="00D323C4" w:rsidRPr="00E40C0C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</w:t>
            </w:r>
          </w:p>
        </w:tc>
        <w:tc>
          <w:tcPr>
            <w:tcW w:w="793" w:type="pct"/>
            <w:shd w:val="clear" w:color="auto" w:fill="CBD7E0" w:themeFill="background2" w:themeFillShade="E6"/>
          </w:tcPr>
          <w:p w14:paraId="42D6B9BE" w14:textId="77777777" w:rsidR="00D323C4" w:rsidRPr="00E40C0C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</w:t>
            </w:r>
            <w:r>
              <w:rPr>
                <w:szCs w:val="16"/>
              </w:rPr>
              <w:t>1</w:t>
            </w:r>
          </w:p>
        </w:tc>
        <w:tc>
          <w:tcPr>
            <w:tcW w:w="1695" w:type="pct"/>
            <w:shd w:val="clear" w:color="auto" w:fill="CBD7E0" w:themeFill="background2" w:themeFillShade="E6"/>
          </w:tcPr>
          <w:p w14:paraId="42A08012" w14:textId="77777777" w:rsidR="00D323C4" w:rsidRPr="00E40C0C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  <w:shd w:val="clear" w:color="auto" w:fill="CBD7E0" w:themeFill="background2" w:themeFillShade="E6"/>
          </w:tcPr>
          <w:p w14:paraId="225E0869" w14:textId="77777777" w:rsidR="00D323C4" w:rsidRPr="00E40C0C" w:rsidRDefault="00D323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60BD334F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  <w:shd w:val="clear" w:color="auto" w:fill="CBD7E0" w:themeFill="background2" w:themeFillShade="E6"/>
          </w:tcPr>
          <w:p w14:paraId="0D9AF5D5" w14:textId="77777777" w:rsidR="00B74170" w:rsidRDefault="00B74170" w:rsidP="00B74170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Käyttöpaikan perustiedot</w:t>
            </w:r>
          </w:p>
        </w:tc>
        <w:tc>
          <w:tcPr>
            <w:tcW w:w="508" w:type="pct"/>
            <w:shd w:val="clear" w:color="auto" w:fill="CBD7E0" w:themeFill="background2" w:themeFillShade="E6"/>
          </w:tcPr>
          <w:p w14:paraId="0CD5A6C0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793" w:type="pct"/>
            <w:shd w:val="clear" w:color="auto" w:fill="CBD7E0" w:themeFill="background2" w:themeFillShade="E6"/>
          </w:tcPr>
          <w:p w14:paraId="7B6ADA54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1..n</w:t>
            </w:r>
          </w:p>
        </w:tc>
        <w:tc>
          <w:tcPr>
            <w:tcW w:w="1695" w:type="pct"/>
            <w:shd w:val="clear" w:color="auto" w:fill="CBD7E0" w:themeFill="background2" w:themeFillShade="E6"/>
          </w:tcPr>
          <w:p w14:paraId="4D46CCC3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  <w:shd w:val="clear" w:color="auto" w:fill="CBD7E0" w:themeFill="background2" w:themeFillShade="E6"/>
          </w:tcPr>
          <w:p w14:paraId="302A459C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3F8A6626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55663C08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Käyttöpaikan tunnus</w:t>
            </w:r>
          </w:p>
        </w:tc>
        <w:tc>
          <w:tcPr>
            <w:tcW w:w="508" w:type="pct"/>
          </w:tcPr>
          <w:p w14:paraId="4E19F30B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548DDBAA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6130ED76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2D12A681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3C14AD78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3B7D9DFD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Käyttöpaikan tila</w:t>
            </w:r>
          </w:p>
        </w:tc>
        <w:tc>
          <w:tcPr>
            <w:tcW w:w="508" w:type="pct"/>
          </w:tcPr>
          <w:p w14:paraId="5D22D91C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1CEFFE16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3DF34F95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Kytketty</w:t>
            </w:r>
          </w:p>
          <w:p w14:paraId="3A40ECCF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Katkaistu</w:t>
            </w:r>
          </w:p>
          <w:p w14:paraId="67C98754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Rakenteilla</w:t>
            </w:r>
          </w:p>
          <w:p w14:paraId="3959A251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Poistettu käytöstä</w:t>
            </w:r>
          </w:p>
        </w:tc>
        <w:tc>
          <w:tcPr>
            <w:tcW w:w="503" w:type="pct"/>
          </w:tcPr>
          <w:p w14:paraId="3EB4E07B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AC2E149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004FA5D2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Etäkytkettävä</w:t>
            </w:r>
          </w:p>
        </w:tc>
        <w:tc>
          <w:tcPr>
            <w:tcW w:w="508" w:type="pct"/>
          </w:tcPr>
          <w:p w14:paraId="0A9918DF" w14:textId="77777777" w:rsidR="00B74170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2E5BE39A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163762D4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Kyllä/Ei</w:t>
            </w:r>
          </w:p>
        </w:tc>
        <w:tc>
          <w:tcPr>
            <w:tcW w:w="503" w:type="pct"/>
          </w:tcPr>
          <w:p w14:paraId="65D72C14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6ABB98DC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7149596D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Käyttöpaikan tyyppi</w:t>
            </w:r>
          </w:p>
        </w:tc>
        <w:tc>
          <w:tcPr>
            <w:tcW w:w="508" w:type="pct"/>
          </w:tcPr>
          <w:p w14:paraId="25F8955F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4C873135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797793F8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Kulutus</w:t>
            </w:r>
          </w:p>
          <w:p w14:paraId="7B748980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Tuotanto</w:t>
            </w:r>
          </w:p>
        </w:tc>
        <w:tc>
          <w:tcPr>
            <w:tcW w:w="503" w:type="pct"/>
          </w:tcPr>
          <w:p w14:paraId="40CBEFCE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D0F2013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39E426C2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Käyttöpaikan alityyppi</w:t>
            </w:r>
          </w:p>
        </w:tc>
        <w:tc>
          <w:tcPr>
            <w:tcW w:w="508" w:type="pct"/>
          </w:tcPr>
          <w:p w14:paraId="00AFBD77" w14:textId="77777777" w:rsidR="00B74170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710441AA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4B5802E1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Normaali</w:t>
            </w:r>
          </w:p>
          <w:p w14:paraId="0A735B51" w14:textId="77777777" w:rsidR="00B74170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Kiinteistökäyttöpaikka</w:t>
            </w:r>
          </w:p>
          <w:p w14:paraId="0682E348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Tuotantoyksikön oma käyttö</w:t>
            </w:r>
          </w:p>
        </w:tc>
        <w:tc>
          <w:tcPr>
            <w:tcW w:w="503" w:type="pct"/>
          </w:tcPr>
          <w:p w14:paraId="6656051D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EB0B05F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184E3A05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>
              <w:t>Aikavyöhyke</w:t>
            </w:r>
          </w:p>
        </w:tc>
        <w:tc>
          <w:tcPr>
            <w:tcW w:w="508" w:type="pct"/>
          </w:tcPr>
          <w:p w14:paraId="0C147F60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3</w:t>
            </w:r>
          </w:p>
        </w:tc>
        <w:tc>
          <w:tcPr>
            <w:tcW w:w="793" w:type="pct"/>
          </w:tcPr>
          <w:p w14:paraId="09674A23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1..1</w:t>
            </w:r>
          </w:p>
        </w:tc>
        <w:tc>
          <w:tcPr>
            <w:tcW w:w="1695" w:type="pct"/>
          </w:tcPr>
          <w:p w14:paraId="5A93E666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Yksiaikamittaus</w:t>
            </w:r>
          </w:p>
          <w:p w14:paraId="76FAAE0B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Kaksiaikamittaus yö/päivä </w:t>
            </w:r>
          </w:p>
          <w:p w14:paraId="09F3D7C8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K</w:t>
            </w:r>
            <w:r w:rsidRPr="009747D0">
              <w:t>aksiaikamittaus talvipäivä/muu</w:t>
            </w:r>
          </w:p>
        </w:tc>
        <w:tc>
          <w:tcPr>
            <w:tcW w:w="503" w:type="pct"/>
          </w:tcPr>
          <w:p w14:paraId="6AA9C9D4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F855281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2B6AE4A2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Mittarinumero</w:t>
            </w:r>
          </w:p>
        </w:tc>
        <w:tc>
          <w:tcPr>
            <w:tcW w:w="508" w:type="pct"/>
          </w:tcPr>
          <w:p w14:paraId="3ED1F690" w14:textId="77777777" w:rsidR="00B74170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17ECD8B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7443B01C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proofErr w:type="spellStart"/>
            <w:r w:rsidRPr="00E40C0C">
              <w:rPr>
                <w:szCs w:val="16"/>
              </w:rPr>
              <w:t>Pätömittauksen</w:t>
            </w:r>
            <w:proofErr w:type="spellEnd"/>
            <w:r w:rsidRPr="00E40C0C">
              <w:rPr>
                <w:szCs w:val="16"/>
              </w:rPr>
              <w:t xml:space="preserve"> mittarinumero</w:t>
            </w:r>
          </w:p>
        </w:tc>
        <w:tc>
          <w:tcPr>
            <w:tcW w:w="503" w:type="pct"/>
          </w:tcPr>
          <w:p w14:paraId="63C82020" w14:textId="5768740F" w:rsidR="00B74170" w:rsidRPr="00E40C0C" w:rsidRDefault="0094074C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[1]</w:t>
            </w:r>
          </w:p>
        </w:tc>
      </w:tr>
      <w:tr w:rsidR="00B74170" w:rsidRPr="00E40C0C" w14:paraId="0B351BBF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08BAE167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Rinnakkaiskäyttöpaikan tunnus</w:t>
            </w:r>
          </w:p>
        </w:tc>
        <w:tc>
          <w:tcPr>
            <w:tcW w:w="508" w:type="pct"/>
          </w:tcPr>
          <w:p w14:paraId="0465EB49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55001234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7EC7480D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3E2421E5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476757B2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0F7621CA" w14:textId="77777777" w:rsidR="00B74170" w:rsidRPr="00737485" w:rsidRDefault="00B74170" w:rsidP="00B74170">
            <w:pPr>
              <w:pStyle w:val="Taulukkoteksti"/>
              <w:rPr>
                <w:szCs w:val="16"/>
              </w:rPr>
            </w:pPr>
            <w:r w:rsidRPr="00737485">
              <w:rPr>
                <w:szCs w:val="16"/>
              </w:rPr>
              <w:t>Energiayhteisön tunnus</w:t>
            </w:r>
          </w:p>
        </w:tc>
        <w:tc>
          <w:tcPr>
            <w:tcW w:w="508" w:type="pct"/>
          </w:tcPr>
          <w:p w14:paraId="41FB0D16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5731E280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2FCB3CB7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22E507C2" w14:textId="101FF0F1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[</w:t>
            </w:r>
            <w:r w:rsidR="0094074C">
              <w:rPr>
                <w:szCs w:val="16"/>
              </w:rPr>
              <w:t>2</w:t>
            </w:r>
            <w:r w:rsidRPr="00737485">
              <w:rPr>
                <w:szCs w:val="16"/>
              </w:rPr>
              <w:t>]</w:t>
            </w:r>
          </w:p>
        </w:tc>
      </w:tr>
      <w:tr w:rsidR="00B74170" w:rsidRPr="00E40C0C" w14:paraId="5ABFBDF9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629C26AC" w14:textId="77777777" w:rsidR="00B74170" w:rsidRPr="00737485" w:rsidRDefault="00B74170" w:rsidP="00B74170">
            <w:pPr>
              <w:pStyle w:val="Taulukkoteksti"/>
              <w:rPr>
                <w:szCs w:val="16"/>
              </w:rPr>
            </w:pPr>
            <w:r w:rsidRPr="00737485">
              <w:rPr>
                <w:szCs w:val="16"/>
              </w:rPr>
              <w:t>Energiayhteisön nimi</w:t>
            </w:r>
          </w:p>
        </w:tc>
        <w:tc>
          <w:tcPr>
            <w:tcW w:w="508" w:type="pct"/>
          </w:tcPr>
          <w:p w14:paraId="1B847A9D" w14:textId="77777777" w:rsidR="00B74170" w:rsidRPr="00737485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4460A29D" w14:textId="77777777" w:rsidR="00B74170" w:rsidRPr="00737485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4A4B491C" w14:textId="77777777" w:rsidR="00B74170" w:rsidRPr="00737485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45409C7A" w14:textId="346B1662" w:rsidR="00B74170" w:rsidRPr="00737485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[</w:t>
            </w:r>
            <w:r w:rsidR="0094074C">
              <w:rPr>
                <w:szCs w:val="16"/>
              </w:rPr>
              <w:t>2</w:t>
            </w:r>
            <w:r w:rsidRPr="00737485">
              <w:rPr>
                <w:szCs w:val="16"/>
              </w:rPr>
              <w:t>]</w:t>
            </w:r>
          </w:p>
        </w:tc>
      </w:tr>
      <w:tr w:rsidR="00B74170" w:rsidRPr="00E40C0C" w14:paraId="4C96961F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08E7E881" w14:textId="77777777" w:rsidR="00B74170" w:rsidRPr="00737485" w:rsidRDefault="00B74170" w:rsidP="00B74170">
            <w:pPr>
              <w:pStyle w:val="Taulukkoteksti"/>
              <w:rPr>
                <w:szCs w:val="16"/>
              </w:rPr>
            </w:pPr>
            <w:r w:rsidRPr="00737485">
              <w:rPr>
                <w:szCs w:val="16"/>
              </w:rPr>
              <w:t>Netotuslaskennassa</w:t>
            </w:r>
          </w:p>
        </w:tc>
        <w:tc>
          <w:tcPr>
            <w:tcW w:w="508" w:type="pct"/>
          </w:tcPr>
          <w:p w14:paraId="43CF57AF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</w:tcPr>
          <w:p w14:paraId="04639E9B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7CC86577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0=Ei netotuslaskennassa</w:t>
            </w:r>
          </w:p>
          <w:p w14:paraId="2EE9792C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7485">
              <w:rPr>
                <w:szCs w:val="16"/>
              </w:rPr>
              <w:t>1=Netotuslaskennassa</w:t>
            </w:r>
          </w:p>
        </w:tc>
        <w:tc>
          <w:tcPr>
            <w:tcW w:w="503" w:type="pct"/>
          </w:tcPr>
          <w:p w14:paraId="4DDA5909" w14:textId="77777777" w:rsidR="00B74170" w:rsidRPr="00737485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63D16FDD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  <w:shd w:val="clear" w:color="auto" w:fill="CBD7E0" w:themeFill="background2" w:themeFillShade="E6"/>
          </w:tcPr>
          <w:p w14:paraId="4809F3A9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Aluetiedot</w:t>
            </w:r>
          </w:p>
        </w:tc>
        <w:tc>
          <w:tcPr>
            <w:tcW w:w="508" w:type="pct"/>
            <w:shd w:val="clear" w:color="auto" w:fill="CBD7E0" w:themeFill="background2" w:themeFillShade="E6"/>
          </w:tcPr>
          <w:p w14:paraId="40D5706A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  <w:shd w:val="clear" w:color="auto" w:fill="CBD7E0" w:themeFill="background2" w:themeFillShade="E6"/>
          </w:tcPr>
          <w:p w14:paraId="57465A10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1..1</w:t>
            </w:r>
          </w:p>
        </w:tc>
        <w:tc>
          <w:tcPr>
            <w:tcW w:w="1695" w:type="pct"/>
            <w:shd w:val="clear" w:color="auto" w:fill="CBD7E0" w:themeFill="background2" w:themeFillShade="E6"/>
          </w:tcPr>
          <w:p w14:paraId="40FA038F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  <w:shd w:val="clear" w:color="auto" w:fill="CBD7E0" w:themeFill="background2" w:themeFillShade="E6"/>
          </w:tcPr>
          <w:p w14:paraId="5267666E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3082D08A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74BD4C52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Mittausalue</w:t>
            </w:r>
            <w:r>
              <w:rPr>
                <w:szCs w:val="16"/>
              </w:rPr>
              <w:t>en nimi</w:t>
            </w:r>
          </w:p>
        </w:tc>
        <w:tc>
          <w:tcPr>
            <w:tcW w:w="508" w:type="pct"/>
          </w:tcPr>
          <w:p w14:paraId="1D25DA3B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5031C766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20BB7637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52B2CD82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2888BD01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25870F95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Mittausalueen tunnus</w:t>
            </w:r>
          </w:p>
        </w:tc>
        <w:tc>
          <w:tcPr>
            <w:tcW w:w="508" w:type="pct"/>
          </w:tcPr>
          <w:p w14:paraId="496D8B9D" w14:textId="77777777" w:rsidR="00B74170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0A91E0A1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196324C2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0B85D6A9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417BA1E1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20C79E44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Mittausalueen tyyppi</w:t>
            </w:r>
          </w:p>
        </w:tc>
        <w:tc>
          <w:tcPr>
            <w:tcW w:w="508" w:type="pct"/>
          </w:tcPr>
          <w:p w14:paraId="250F5472" w14:textId="77777777" w:rsidR="00B74170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582766AA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7A9A6C02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112E8A48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7631C3B2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  <w:shd w:val="clear" w:color="auto" w:fill="CBD7E0" w:themeFill="background2" w:themeFillShade="E6"/>
          </w:tcPr>
          <w:p w14:paraId="3EFE17A5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Käyttöpaikan osoitteet</w:t>
            </w:r>
          </w:p>
        </w:tc>
        <w:tc>
          <w:tcPr>
            <w:tcW w:w="508" w:type="pct"/>
            <w:shd w:val="clear" w:color="auto" w:fill="CBD7E0" w:themeFill="background2" w:themeFillShade="E6"/>
          </w:tcPr>
          <w:p w14:paraId="34DDE5CA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  <w:shd w:val="clear" w:color="auto" w:fill="CBD7E0" w:themeFill="background2" w:themeFillShade="E6"/>
          </w:tcPr>
          <w:p w14:paraId="3FC54FD9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</w:t>
            </w:r>
            <w:r>
              <w:rPr>
                <w:szCs w:val="16"/>
              </w:rPr>
              <w:t>8</w:t>
            </w:r>
          </w:p>
        </w:tc>
        <w:tc>
          <w:tcPr>
            <w:tcW w:w="1695" w:type="pct"/>
            <w:shd w:val="clear" w:color="auto" w:fill="CBD7E0" w:themeFill="background2" w:themeFillShade="E6"/>
          </w:tcPr>
          <w:p w14:paraId="0F950D07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  <w:shd w:val="clear" w:color="auto" w:fill="CBD7E0" w:themeFill="background2" w:themeFillShade="E6"/>
          </w:tcPr>
          <w:p w14:paraId="64218D2C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3FBED5F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6E2D8763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Osoitteen tyyppi</w:t>
            </w:r>
          </w:p>
        </w:tc>
        <w:tc>
          <w:tcPr>
            <w:tcW w:w="508" w:type="pct"/>
          </w:tcPr>
          <w:p w14:paraId="63AFC764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69812CDB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1BA2AC1F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Pääosoite</w:t>
            </w:r>
          </w:p>
          <w:p w14:paraId="4AB1DD94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Lisäosoite</w:t>
            </w:r>
          </w:p>
        </w:tc>
        <w:tc>
          <w:tcPr>
            <w:tcW w:w="503" w:type="pct"/>
          </w:tcPr>
          <w:p w14:paraId="248E5913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A3443A3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72CE0337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Kadun nimi</w:t>
            </w:r>
          </w:p>
        </w:tc>
        <w:tc>
          <w:tcPr>
            <w:tcW w:w="508" w:type="pct"/>
          </w:tcPr>
          <w:p w14:paraId="645E4D8A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10D18B04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51CED0CC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062D12BB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447E2DF7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1213846E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Talonumero</w:t>
            </w:r>
          </w:p>
        </w:tc>
        <w:tc>
          <w:tcPr>
            <w:tcW w:w="508" w:type="pct"/>
          </w:tcPr>
          <w:p w14:paraId="11CC3CF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634C8542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09A11C88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04D041EF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40E6B2DE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37B622CA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Porrastunnus</w:t>
            </w:r>
          </w:p>
        </w:tc>
        <w:tc>
          <w:tcPr>
            <w:tcW w:w="508" w:type="pct"/>
          </w:tcPr>
          <w:p w14:paraId="616172DA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727FFC5E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3301A6EC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616D807A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87A90B2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6D68D3B9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Huoneisto</w:t>
            </w:r>
          </w:p>
        </w:tc>
        <w:tc>
          <w:tcPr>
            <w:tcW w:w="508" w:type="pct"/>
          </w:tcPr>
          <w:p w14:paraId="698F61A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3CA34B9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5F98CC74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03E8791A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28B66A02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610DC39F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Postinumero</w:t>
            </w:r>
          </w:p>
        </w:tc>
        <w:tc>
          <w:tcPr>
            <w:tcW w:w="508" w:type="pct"/>
          </w:tcPr>
          <w:p w14:paraId="68168520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42FDF8B6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243B4106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103A5408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51954B0B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790DA3EB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Postitoimipaikka</w:t>
            </w:r>
          </w:p>
        </w:tc>
        <w:tc>
          <w:tcPr>
            <w:tcW w:w="508" w:type="pct"/>
          </w:tcPr>
          <w:p w14:paraId="1B565C5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5B224E80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4E2A61DC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4AF91B33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2496B1A4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676CC4D4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Maa</w:t>
            </w:r>
          </w:p>
        </w:tc>
        <w:tc>
          <w:tcPr>
            <w:tcW w:w="508" w:type="pct"/>
          </w:tcPr>
          <w:p w14:paraId="52C7DF11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58C57826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2A9F3601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Käytetään ISO 3166I mukaista tunnusta.</w:t>
            </w:r>
          </w:p>
        </w:tc>
        <w:tc>
          <w:tcPr>
            <w:tcW w:w="503" w:type="pct"/>
          </w:tcPr>
          <w:p w14:paraId="38E782EE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327853BD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44299780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Osoitteen tarkenne</w:t>
            </w:r>
          </w:p>
        </w:tc>
        <w:tc>
          <w:tcPr>
            <w:tcW w:w="508" w:type="pct"/>
          </w:tcPr>
          <w:p w14:paraId="0AA5E8D0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19E128D7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0..1</w:t>
            </w:r>
          </w:p>
        </w:tc>
        <w:tc>
          <w:tcPr>
            <w:tcW w:w="1695" w:type="pct"/>
          </w:tcPr>
          <w:p w14:paraId="6DE87933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0A7E831B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6369F3C6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4D314497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Kieli</w:t>
            </w:r>
          </w:p>
        </w:tc>
        <w:tc>
          <w:tcPr>
            <w:tcW w:w="508" w:type="pct"/>
          </w:tcPr>
          <w:p w14:paraId="762120E8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6FF84C21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238D84E7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 xml:space="preserve">fi, </w:t>
            </w:r>
            <w:proofErr w:type="spellStart"/>
            <w:r>
              <w:t>sv</w:t>
            </w:r>
            <w:proofErr w:type="spellEnd"/>
          </w:p>
        </w:tc>
        <w:tc>
          <w:tcPr>
            <w:tcW w:w="503" w:type="pct"/>
          </w:tcPr>
          <w:p w14:paraId="07304F96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1623E73C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  <w:shd w:val="clear" w:color="auto" w:fill="CBD7E0" w:themeFill="background2" w:themeFillShade="E6"/>
          </w:tcPr>
          <w:p w14:paraId="72B9DB4D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Koordinaatisto</w:t>
            </w:r>
          </w:p>
        </w:tc>
        <w:tc>
          <w:tcPr>
            <w:tcW w:w="508" w:type="pct"/>
            <w:shd w:val="clear" w:color="auto" w:fill="CBD7E0" w:themeFill="background2" w:themeFillShade="E6"/>
          </w:tcPr>
          <w:p w14:paraId="5F1F1A26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793" w:type="pct"/>
            <w:shd w:val="clear" w:color="auto" w:fill="CBD7E0" w:themeFill="background2" w:themeFillShade="E6"/>
          </w:tcPr>
          <w:p w14:paraId="473B0357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0..1</w:t>
            </w:r>
          </w:p>
        </w:tc>
        <w:tc>
          <w:tcPr>
            <w:tcW w:w="1695" w:type="pct"/>
            <w:shd w:val="clear" w:color="auto" w:fill="CBD7E0" w:themeFill="background2" w:themeFillShade="E6"/>
          </w:tcPr>
          <w:p w14:paraId="3DFBEAC9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  <w:shd w:val="clear" w:color="auto" w:fill="CBD7E0" w:themeFill="background2" w:themeFillShade="E6"/>
          </w:tcPr>
          <w:p w14:paraId="046AF41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 xml:space="preserve"> </w:t>
            </w:r>
          </w:p>
        </w:tc>
      </w:tr>
      <w:tr w:rsidR="00B74170" w:rsidRPr="00E40C0C" w14:paraId="07367ADC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7A6AB572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Leveysaste</w:t>
            </w:r>
          </w:p>
        </w:tc>
        <w:tc>
          <w:tcPr>
            <w:tcW w:w="508" w:type="pct"/>
          </w:tcPr>
          <w:p w14:paraId="6ABFCFA5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5B8DE93F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6E39FCD6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41A58D9C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 xml:space="preserve"> </w:t>
            </w:r>
          </w:p>
        </w:tc>
      </w:tr>
      <w:tr w:rsidR="00B74170" w:rsidRPr="00E40C0C" w14:paraId="22FF4F2D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5013ED96" w14:textId="77777777" w:rsidR="00B74170" w:rsidRPr="00E40C0C" w:rsidRDefault="00B74170" w:rsidP="00B74170">
            <w:pPr>
              <w:pStyle w:val="Taulukkoteksti"/>
              <w:rPr>
                <w:szCs w:val="16"/>
              </w:rPr>
            </w:pPr>
            <w:r w:rsidRPr="00E40C0C">
              <w:rPr>
                <w:szCs w:val="16"/>
              </w:rPr>
              <w:t>Pituusaste</w:t>
            </w:r>
          </w:p>
        </w:tc>
        <w:tc>
          <w:tcPr>
            <w:tcW w:w="508" w:type="pct"/>
          </w:tcPr>
          <w:p w14:paraId="278E7F04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20AB8908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6FB4C3C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04C8B61E" w14:textId="77777777" w:rsidR="00B74170" w:rsidRPr="00E40C0C" w:rsidRDefault="00B74170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40C0C">
              <w:rPr>
                <w:szCs w:val="16"/>
              </w:rPr>
              <w:t xml:space="preserve"> </w:t>
            </w:r>
          </w:p>
        </w:tc>
      </w:tr>
      <w:tr w:rsidR="00CA3307" w:rsidRPr="00E40C0C" w14:paraId="4086D9F2" w14:textId="77777777" w:rsidTr="00701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gridSpan w:val="2"/>
            <w:shd w:val="clear" w:color="auto" w:fill="CBD7E0" w:themeFill="background2" w:themeFillShade="E6"/>
          </w:tcPr>
          <w:p w14:paraId="4B0A2685" w14:textId="477A55D9" w:rsidR="00CA3307" w:rsidRPr="00E40C0C" w:rsidRDefault="00CA3307" w:rsidP="00B74170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Myyntisopimus</w:t>
            </w:r>
          </w:p>
        </w:tc>
        <w:tc>
          <w:tcPr>
            <w:tcW w:w="0" w:type="pct"/>
            <w:shd w:val="clear" w:color="auto" w:fill="CBD7E0" w:themeFill="background2" w:themeFillShade="E6"/>
          </w:tcPr>
          <w:p w14:paraId="5F74AC68" w14:textId="766C022C" w:rsidR="00CA3307" w:rsidRDefault="00CA3307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0" w:type="pct"/>
            <w:shd w:val="clear" w:color="auto" w:fill="CBD7E0" w:themeFill="background2" w:themeFillShade="E6"/>
          </w:tcPr>
          <w:p w14:paraId="1A0707CC" w14:textId="160A6E32" w:rsidR="00CA3307" w:rsidRPr="00E40C0C" w:rsidRDefault="00CA3307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0..1</w:t>
            </w:r>
          </w:p>
        </w:tc>
        <w:tc>
          <w:tcPr>
            <w:tcW w:w="0" w:type="pct"/>
            <w:shd w:val="clear" w:color="auto" w:fill="CBD7E0" w:themeFill="background2" w:themeFillShade="E6"/>
          </w:tcPr>
          <w:p w14:paraId="1AC2D3CF" w14:textId="77777777" w:rsidR="00CA3307" w:rsidRPr="00E40C0C" w:rsidRDefault="00CA3307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0" w:type="pct"/>
            <w:shd w:val="clear" w:color="auto" w:fill="CBD7E0" w:themeFill="background2" w:themeFillShade="E6"/>
          </w:tcPr>
          <w:p w14:paraId="3F44769A" w14:textId="3AF700DA" w:rsidR="00CA3307" w:rsidRPr="00E40C0C" w:rsidRDefault="00CA3307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[3]</w:t>
            </w:r>
          </w:p>
        </w:tc>
      </w:tr>
      <w:tr w:rsidR="00CA3307" w:rsidRPr="00E40C0C" w14:paraId="26711F51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pct"/>
            <w:gridSpan w:val="2"/>
          </w:tcPr>
          <w:p w14:paraId="61C8582C" w14:textId="5F0D6B01" w:rsidR="00CA3307" w:rsidRPr="00E40C0C" w:rsidRDefault="00CA3307" w:rsidP="00B74170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Myyntisopimuksen aloituspäivä</w:t>
            </w:r>
          </w:p>
        </w:tc>
        <w:tc>
          <w:tcPr>
            <w:tcW w:w="508" w:type="pct"/>
          </w:tcPr>
          <w:p w14:paraId="5DEB6EC4" w14:textId="49678560" w:rsidR="00CA3307" w:rsidRDefault="00CA3307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793" w:type="pct"/>
          </w:tcPr>
          <w:p w14:paraId="2C054CCA" w14:textId="09205EE5" w:rsidR="00CA3307" w:rsidRPr="00E40C0C" w:rsidRDefault="00CA3307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1..1</w:t>
            </w:r>
          </w:p>
        </w:tc>
        <w:tc>
          <w:tcPr>
            <w:tcW w:w="1695" w:type="pct"/>
          </w:tcPr>
          <w:p w14:paraId="625FB753" w14:textId="77777777" w:rsidR="00CA3307" w:rsidRPr="00E40C0C" w:rsidRDefault="00CA3307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503" w:type="pct"/>
          </w:tcPr>
          <w:p w14:paraId="0D08D21B" w14:textId="77777777" w:rsidR="00CA3307" w:rsidRPr="00E40C0C" w:rsidRDefault="00CA3307" w:rsidP="00B7417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B74170" w:rsidRPr="00E40C0C" w14:paraId="064FCA3C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shd w:val="clear" w:color="auto" w:fill="9F0D16" w:themeFill="accent1" w:themeFillShade="BF"/>
          </w:tcPr>
          <w:p w14:paraId="378D469E" w14:textId="77777777" w:rsidR="00B74170" w:rsidRPr="00E40C0C" w:rsidRDefault="00B74170" w:rsidP="00B74170">
            <w:pPr>
              <w:pStyle w:val="Taulukkoteksti"/>
              <w:rPr>
                <w:b/>
              </w:rPr>
            </w:pPr>
            <w:proofErr w:type="spellStart"/>
            <w:r w:rsidRPr="00E40C0C">
              <w:rPr>
                <w:b/>
              </w:rPr>
              <w:t>Huom</w:t>
            </w:r>
            <w:proofErr w:type="spellEnd"/>
            <w:r w:rsidRPr="00E40C0C">
              <w:rPr>
                <w:b/>
              </w:rPr>
              <w:t>:</w:t>
            </w:r>
          </w:p>
        </w:tc>
        <w:tc>
          <w:tcPr>
            <w:tcW w:w="4160" w:type="pct"/>
            <w:gridSpan w:val="5"/>
            <w:shd w:val="clear" w:color="auto" w:fill="9F0D16" w:themeFill="accent1" w:themeFillShade="BF"/>
          </w:tcPr>
          <w:p w14:paraId="41DAEA00" w14:textId="77777777" w:rsidR="00B74170" w:rsidRPr="00E40C0C" w:rsidRDefault="00B74170" w:rsidP="00B7417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E40C0C">
              <w:rPr>
                <w:b/>
              </w:rPr>
              <w:t>Tarkennus</w:t>
            </w:r>
          </w:p>
        </w:tc>
      </w:tr>
      <w:tr w:rsidR="0094074C" w:rsidRPr="00E40C0C" w14:paraId="0801DF14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2A18FCBA" w14:textId="03C79CEF" w:rsidR="0094074C" w:rsidRDefault="0094074C" w:rsidP="0094074C">
            <w:pPr>
              <w:pStyle w:val="Taulukkoteksti"/>
            </w:pPr>
            <w:r>
              <w:t>[1]</w:t>
            </w:r>
          </w:p>
        </w:tc>
        <w:tc>
          <w:tcPr>
            <w:tcW w:w="4160" w:type="pct"/>
            <w:gridSpan w:val="5"/>
          </w:tcPr>
          <w:p w14:paraId="1BA44543" w14:textId="1BDC2237" w:rsidR="0094074C" w:rsidRPr="00B0131A" w:rsidRDefault="0094074C" w:rsidP="0094074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Mittarinumeroa voidaan käyttää käyttöpaikan tunnistamiseen.</w:t>
            </w:r>
          </w:p>
        </w:tc>
      </w:tr>
      <w:tr w:rsidR="0094074C" w:rsidRPr="00E40C0C" w14:paraId="3AE4CBF2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61B49682" w14:textId="5EFBEF10" w:rsidR="0094074C" w:rsidRDefault="0094074C" w:rsidP="0094074C">
            <w:pPr>
              <w:pStyle w:val="Taulukkoteksti"/>
            </w:pPr>
            <w:r>
              <w:t>[2]</w:t>
            </w:r>
          </w:p>
        </w:tc>
        <w:tc>
          <w:tcPr>
            <w:tcW w:w="4160" w:type="pct"/>
            <w:gridSpan w:val="5"/>
          </w:tcPr>
          <w:p w14:paraId="67FEF408" w14:textId="77777777" w:rsidR="0094074C" w:rsidRDefault="0094074C" w:rsidP="0094074C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0131A">
              <w:t>Energiayhteisön nimi ja tunnus palautetaan, mikäli käyttöpaikka kuuluu</w:t>
            </w:r>
            <w:r>
              <w:t xml:space="preserve"> </w:t>
            </w:r>
            <w:r w:rsidRPr="00B0131A">
              <w:t>energiayhteisöön.</w:t>
            </w:r>
          </w:p>
        </w:tc>
      </w:tr>
      <w:tr w:rsidR="00CA3307" w:rsidRPr="00E40C0C" w14:paraId="0690AA66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0D4D4CC8" w14:textId="07FA9088" w:rsidR="00CA3307" w:rsidRDefault="00CA3307" w:rsidP="0094074C">
            <w:pPr>
              <w:pStyle w:val="Taulukkoteksti"/>
            </w:pPr>
            <w:r>
              <w:t>[3]</w:t>
            </w:r>
          </w:p>
        </w:tc>
        <w:tc>
          <w:tcPr>
            <w:tcW w:w="4160" w:type="pct"/>
            <w:gridSpan w:val="5"/>
          </w:tcPr>
          <w:p w14:paraId="69874C8D" w14:textId="0837583F" w:rsidR="00CA3307" w:rsidRPr="00B0131A" w:rsidRDefault="00CA3307" w:rsidP="0094074C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Palautetaan vain silloin, kun asiakkaan sopimus on alkamassa tulevaisuudessa. Näin osapuoli tietää mistä päivästä alkaen on mahdollista pyytää valtuutusta.</w:t>
            </w:r>
          </w:p>
        </w:tc>
      </w:tr>
    </w:tbl>
    <w:p w14:paraId="7AD4BB02" w14:textId="77777777" w:rsidR="00D323C4" w:rsidRDefault="00D323C4" w:rsidP="0047295D">
      <w:pPr>
        <w:pStyle w:val="NormalIndent"/>
      </w:pPr>
    </w:p>
    <w:p w14:paraId="4886E9E1" w14:textId="77777777" w:rsidR="00732F25" w:rsidRPr="0009419E" w:rsidRDefault="00732F25" w:rsidP="00732F25">
      <w:pPr>
        <w:pStyle w:val="Heading2"/>
      </w:pPr>
      <w:bookmarkStart w:id="51" w:name="_Toc471298087"/>
      <w:bookmarkStart w:id="52" w:name="_Toc438457944"/>
      <w:bookmarkStart w:id="53" w:name="_Toc181790308"/>
      <w:bookmarkStart w:id="54" w:name="_Toc181790309"/>
      <w:bookmarkStart w:id="55" w:name="_Toc188523605"/>
      <w:r w:rsidRPr="0009419E">
        <w:t>DH-811, DH-812, DH-813 Asiakkaan valtuutuksesta ilmoitus osapuolelta</w:t>
      </w:r>
      <w:bookmarkEnd w:id="51"/>
      <w:bookmarkEnd w:id="52"/>
      <w:bookmarkEnd w:id="53"/>
      <w:bookmarkEnd w:id="55"/>
    </w:p>
    <w:p w14:paraId="683E0BA3" w14:textId="020F2636" w:rsidR="00732F25" w:rsidRPr="0092626A" w:rsidRDefault="00732F25" w:rsidP="00732F25">
      <w:pPr>
        <w:pStyle w:val="NormalIndent"/>
        <w:rPr>
          <w:i/>
          <w:iCs/>
          <w:lang w:eastAsia="fi-FI"/>
        </w:rPr>
      </w:pPr>
      <w:r w:rsidRPr="0092626A">
        <w:rPr>
          <w:i/>
          <w:iCs/>
          <w:lang w:eastAsia="fi-FI"/>
        </w:rPr>
        <w:t xml:space="preserve">Tapahtuma poistetaan kokonaisuudessaan käytöstä, kun valtuutuskehityksen uudistukset on toteutettu tuotantoon. </w:t>
      </w:r>
      <w:r w:rsidR="005A2CB8">
        <w:rPr>
          <w:i/>
          <w:iCs/>
          <w:lang w:eastAsia="fi-FI"/>
        </w:rPr>
        <w:t>Tapahtumalla ei voi siirtymäajalla ilmoittaa uusia valtuutustyyppejä</w:t>
      </w:r>
      <w:r w:rsidR="00332B2B">
        <w:rPr>
          <w:i/>
          <w:iCs/>
          <w:lang w:eastAsia="fi-FI"/>
        </w:rPr>
        <w:t xml:space="preserve"> (käyttöpaikkahaku, sopimustiedot)</w:t>
      </w:r>
      <w:r w:rsidR="005A2CB8">
        <w:rPr>
          <w:i/>
          <w:iCs/>
          <w:lang w:eastAsia="fi-FI"/>
        </w:rPr>
        <w:t xml:space="preserve"> eikä yli 2 vuotta voimassa olevia valtuutuksia.</w:t>
      </w:r>
    </w:p>
    <w:p w14:paraId="50902F33" w14:textId="79DB2C43" w:rsidR="00732F25" w:rsidRDefault="00732F25" w:rsidP="00732F25">
      <w:pPr>
        <w:pStyle w:val="Heading2"/>
      </w:pPr>
      <w:bookmarkStart w:id="56" w:name="_Toc188523606"/>
      <w:r w:rsidRPr="0009419E">
        <w:t>DH-821, DH-</w:t>
      </w:r>
      <w:r w:rsidRPr="002A28A1">
        <w:t>822</w:t>
      </w:r>
      <w:r w:rsidRPr="0009419E">
        <w:t>, DH-823</w:t>
      </w:r>
      <w:r>
        <w:t>, DH-824</w:t>
      </w:r>
      <w:r w:rsidRPr="0009419E">
        <w:t xml:space="preserve"> Asiakkaan antamasta valtuutuksesta ilmoitus osapuolelle</w:t>
      </w:r>
      <w:bookmarkEnd w:id="54"/>
      <w:bookmarkEnd w:id="56"/>
    </w:p>
    <w:p w14:paraId="6904F6FE" w14:textId="7FDAB4C8" w:rsidR="0092626A" w:rsidRPr="005A2CB8" w:rsidRDefault="005A2CB8" w:rsidP="0092626A">
      <w:pPr>
        <w:pStyle w:val="NormalIndent"/>
        <w:rPr>
          <w:i/>
          <w:iCs/>
        </w:rPr>
      </w:pPr>
      <w:r>
        <w:rPr>
          <w:i/>
          <w:iCs/>
        </w:rPr>
        <w:t>Muutoksena tapahtumaan, lisätään</w:t>
      </w:r>
      <w:r w:rsidR="0092626A" w:rsidRPr="0092626A">
        <w:rPr>
          <w:i/>
          <w:iCs/>
        </w:rPr>
        <w:t xml:space="preserve"> uudet valtuutustyypit</w:t>
      </w:r>
      <w:r w:rsidR="0092626A">
        <w:rPr>
          <w:i/>
          <w:iCs/>
        </w:rPr>
        <w:t xml:space="preserve"> sekä valtuutuksen loppuajan vapaaehtoisuus</w:t>
      </w:r>
      <w:r w:rsidR="0092626A">
        <w:t>.</w:t>
      </w:r>
      <w:r>
        <w:t xml:space="preserve"> </w:t>
      </w:r>
      <w:r w:rsidR="00343EE8">
        <w:rPr>
          <w:i/>
          <w:iCs/>
        </w:rPr>
        <w:t xml:space="preserve">Poistetaan virheellisesti toteutettu mahdollisuus antaa myyjälle valtuutus tyypillä </w:t>
      </w:r>
      <w:r w:rsidR="00343EE8" w:rsidRPr="005A2CB8">
        <w:rPr>
          <w:i/>
          <w:iCs/>
        </w:rPr>
        <w:t>”</w:t>
      </w:r>
      <w:r w:rsidR="00343EE8" w:rsidRPr="005A2CB8">
        <w:rPr>
          <w:i/>
          <w:iCs/>
          <w:szCs w:val="16"/>
        </w:rPr>
        <w:t xml:space="preserve"> Sopimuksen kilpailutus palveluna”</w:t>
      </w:r>
      <w:r w:rsidR="00343EE8">
        <w:rPr>
          <w:i/>
          <w:iCs/>
          <w:szCs w:val="16"/>
        </w:rPr>
        <w:t>.</w:t>
      </w:r>
    </w:p>
    <w:p w14:paraId="7A891B41" w14:textId="43171B5A" w:rsidR="00732F25" w:rsidRDefault="00732F25" w:rsidP="00732F25">
      <w:pPr>
        <w:pStyle w:val="Caption"/>
      </w:pPr>
      <w:bookmarkStart w:id="57" w:name="_Toc461448616"/>
      <w:bookmarkStart w:id="58" w:name="_Toc463440598"/>
      <w:r>
        <w:t xml:space="preserve">Taulukko </w:t>
      </w:r>
      <w:r>
        <w:rPr>
          <w:noProof/>
        </w:rPr>
        <w:fldChar w:fldCharType="begin"/>
      </w:r>
      <w:r>
        <w:rPr>
          <w:noProof/>
        </w:rPr>
        <w:instrText xml:space="preserve"> SEQ Taulukko \* ARABIC </w:instrText>
      </w:r>
      <w:r>
        <w:rPr>
          <w:noProof/>
        </w:rPr>
        <w:fldChar w:fldCharType="separate"/>
      </w:r>
      <w:r w:rsidR="000F5736">
        <w:rPr>
          <w:noProof/>
        </w:rPr>
        <w:t>4</w:t>
      </w:r>
      <w:r>
        <w:rPr>
          <w:noProof/>
        </w:rPr>
        <w:fldChar w:fldCharType="end"/>
      </w:r>
      <w:r>
        <w:t xml:space="preserve"> Kuvaus </w:t>
      </w:r>
      <w:proofErr w:type="spellStart"/>
      <w:r>
        <w:t>datahubin</w:t>
      </w:r>
      <w:proofErr w:type="spellEnd"/>
      <w:r>
        <w:t xml:space="preserve"> asiakkaan valtuutuksen ilmoitukselle</w:t>
      </w:r>
      <w:bookmarkEnd w:id="57"/>
      <w:bookmarkEnd w:id="58"/>
    </w:p>
    <w:tbl>
      <w:tblPr>
        <w:tblStyle w:val="GridTable4-Accent1"/>
        <w:tblW w:w="9776" w:type="dxa"/>
        <w:jc w:val="center"/>
        <w:tblLook w:val="04A0" w:firstRow="1" w:lastRow="0" w:firstColumn="1" w:lastColumn="0" w:noHBand="0" w:noVBand="1"/>
      </w:tblPr>
      <w:tblGrid>
        <w:gridCol w:w="2080"/>
        <w:gridCol w:w="7696"/>
      </w:tblGrid>
      <w:tr w:rsidR="00732F25" w:rsidRPr="002F16ED" w14:paraId="672E92F1" w14:textId="77777777" w:rsidTr="00B51A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76" w:type="dxa"/>
            <w:gridSpan w:val="2"/>
          </w:tcPr>
          <w:p w14:paraId="78E7943B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Tapahtuman kuvaus</w:t>
            </w:r>
          </w:p>
        </w:tc>
      </w:tr>
      <w:tr w:rsidR="00732F25" w:rsidRPr="002F16ED" w14:paraId="1EB8B028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0C81CF8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Määritelmä</w:t>
            </w:r>
          </w:p>
        </w:tc>
        <w:tc>
          <w:tcPr>
            <w:tcW w:w="7696" w:type="dxa"/>
          </w:tcPr>
          <w:p w14:paraId="180BFB69" w14:textId="77777777" w:rsidR="00732F25" w:rsidRPr="002F16ED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Datahub ilmoittaa asiakkaan valtuutuksen muuttumisesta tai asiakkaalta saadusta uudesta valtuutuksesta valtuutetulle osapuolelle</w:t>
            </w:r>
          </w:p>
        </w:tc>
      </w:tr>
      <w:tr w:rsidR="00732F25" w:rsidRPr="002F16ED" w14:paraId="7FBB5A5E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2E4AB8AD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Osapuolet ja roolit</w:t>
            </w:r>
          </w:p>
        </w:tc>
        <w:tc>
          <w:tcPr>
            <w:tcW w:w="7696" w:type="dxa"/>
          </w:tcPr>
          <w:p w14:paraId="039B8148" w14:textId="77777777" w:rsidR="00732F25" w:rsidRPr="002F16ED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Datahub, Myyjä/Jakeluverkonhaltija/3.osapuoli (Energiapalvelun tarjoaja) /Joustopalveluntarjoaja</w:t>
            </w:r>
          </w:p>
        </w:tc>
      </w:tr>
      <w:tr w:rsidR="00732F25" w:rsidRPr="002F16ED" w14:paraId="38BFDD91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5186BAFA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 w:rsidRPr="00564687">
              <w:rPr>
                <w:b/>
                <w:i/>
                <w:noProof/>
                <w:lang w:eastAsia="nb-NO"/>
              </w:rPr>
              <w:t>Tapahtuman käynnistys</w:t>
            </w:r>
          </w:p>
        </w:tc>
      </w:tr>
      <w:tr w:rsidR="00732F25" w:rsidRPr="002F16ED" w14:paraId="68152494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33A3C7DD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Alkaa, kun</w:t>
            </w:r>
          </w:p>
        </w:tc>
        <w:tc>
          <w:tcPr>
            <w:tcW w:w="7696" w:type="dxa"/>
          </w:tcPr>
          <w:p w14:paraId="2D372800" w14:textId="2C39A09E" w:rsidR="00732F25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Asiakas on sopinut osapuolen kanssa palvelusta ja syöttää valtuutustiedon </w:t>
            </w:r>
            <w:r w:rsidR="004032B3">
              <w:rPr>
                <w:noProof/>
                <w:lang w:eastAsia="nb-NO"/>
              </w:rPr>
              <w:t>valtuutuspal</w:t>
            </w:r>
            <w:r w:rsidR="00A92FDA">
              <w:rPr>
                <w:noProof/>
                <w:lang w:eastAsia="nb-NO"/>
              </w:rPr>
              <w:t>v</w:t>
            </w:r>
            <w:r w:rsidR="004032B3">
              <w:rPr>
                <w:noProof/>
                <w:lang w:eastAsia="nb-NO"/>
              </w:rPr>
              <w:t xml:space="preserve">elussa </w:t>
            </w:r>
            <w:r>
              <w:rPr>
                <w:noProof/>
                <w:lang w:eastAsia="nb-NO"/>
              </w:rPr>
              <w:t xml:space="preserve">tai asiakas päättää voimassaolevan valtuutuksen </w:t>
            </w:r>
            <w:r w:rsidR="004032B3">
              <w:rPr>
                <w:noProof/>
                <w:lang w:eastAsia="nb-NO"/>
              </w:rPr>
              <w:t>valtuutu</w:t>
            </w:r>
            <w:r w:rsidR="00A92FDA">
              <w:rPr>
                <w:noProof/>
                <w:lang w:eastAsia="nb-NO"/>
              </w:rPr>
              <w:t>s</w:t>
            </w:r>
            <w:r w:rsidR="004032B3">
              <w:rPr>
                <w:noProof/>
                <w:lang w:eastAsia="nb-NO"/>
              </w:rPr>
              <w:t>palvelussa</w:t>
            </w:r>
            <w:r>
              <w:rPr>
                <w:noProof/>
                <w:lang w:eastAsia="nb-NO"/>
              </w:rPr>
              <w:t>.</w:t>
            </w:r>
          </w:p>
          <w:p w14:paraId="3806631D" w14:textId="77777777" w:rsidR="00732F25" w:rsidRPr="002F16ED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Muiden markkinaprosessien seurauksena osapuolen valtuutuksen tietoja on ollut tarve päivittää. </w:t>
            </w:r>
          </w:p>
        </w:tc>
      </w:tr>
      <w:tr w:rsidR="00732F25" w:rsidRPr="002F16ED" w14:paraId="2DF5FD80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E2921D4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Ilmoitettavat tiedot</w:t>
            </w:r>
          </w:p>
        </w:tc>
        <w:tc>
          <w:tcPr>
            <w:tcW w:w="7696" w:type="dxa"/>
          </w:tcPr>
          <w:p w14:paraId="5B03703F" w14:textId="39D38A04" w:rsidR="00732F25" w:rsidRPr="002F16ED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Valtuutuksen antaneen asiakkaan yksilöivä tunniste; niiden käyttöpaikkojen tunnukset, joille valtuutus on annettu; päivämäärä, josta valtuutus alkaa; päivämäärä, jolloin valtuutus päättyy; syy/valtuutuksen tarkoitus ja vapaaehtoinen selite</w:t>
            </w:r>
          </w:p>
        </w:tc>
      </w:tr>
      <w:tr w:rsidR="00732F25" w:rsidRPr="002F16ED" w14:paraId="290508DF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510ADE75" w14:textId="77777777" w:rsidR="00732F25" w:rsidRPr="001152FD" w:rsidRDefault="00732F25" w:rsidP="00B51A32">
            <w:pPr>
              <w:pStyle w:val="Taulukkoteksti"/>
              <w:rPr>
                <w:b/>
                <w:i/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Validointi</w:t>
            </w:r>
          </w:p>
        </w:tc>
      </w:tr>
      <w:tr w:rsidR="00732F25" w:rsidRPr="002F16ED" w14:paraId="296956BD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13208BC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Oikeudet tietoihin</w:t>
            </w:r>
          </w:p>
        </w:tc>
        <w:tc>
          <w:tcPr>
            <w:tcW w:w="7696" w:type="dxa"/>
          </w:tcPr>
          <w:p w14:paraId="3785F734" w14:textId="77777777" w:rsidR="00732F25" w:rsidRPr="002F16ED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176199EC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9316A20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Säännöt</w:t>
            </w:r>
          </w:p>
        </w:tc>
        <w:tc>
          <w:tcPr>
            <w:tcW w:w="7696" w:type="dxa"/>
          </w:tcPr>
          <w:p w14:paraId="07C122D2" w14:textId="77777777" w:rsidR="00732F25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63523EF8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165ABF17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 xml:space="preserve">Keskeyttävät </w:t>
            </w:r>
            <w:r>
              <w:rPr>
                <w:noProof/>
                <w:lang w:eastAsia="nb-NO"/>
              </w:rPr>
              <w:t>tapahtumat</w:t>
            </w:r>
          </w:p>
        </w:tc>
        <w:tc>
          <w:tcPr>
            <w:tcW w:w="7696" w:type="dxa"/>
          </w:tcPr>
          <w:p w14:paraId="32618C5B" w14:textId="77777777" w:rsidR="00732F25" w:rsidRPr="002F16ED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34AA41F0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546ADF9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Aikarajat</w:t>
            </w:r>
          </w:p>
        </w:tc>
        <w:tc>
          <w:tcPr>
            <w:tcW w:w="7696" w:type="dxa"/>
          </w:tcPr>
          <w:p w14:paraId="638D094A" w14:textId="77777777" w:rsidR="00732F25" w:rsidRPr="002F16ED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41FEBC4E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02B056CE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 w:rsidRPr="00412AF7">
              <w:rPr>
                <w:b/>
                <w:i/>
                <w:noProof/>
                <w:lang w:eastAsia="nb-NO"/>
              </w:rPr>
              <w:t>Prosessointi</w:t>
            </w:r>
          </w:p>
        </w:tc>
      </w:tr>
      <w:tr w:rsidR="00732F25" w:rsidRPr="002F16ED" w14:paraId="3EF0D1E2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</w:tcPr>
          <w:p w14:paraId="648AE144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0DDCECED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37B09F52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tallennus</w:t>
            </w:r>
          </w:p>
        </w:tc>
      </w:tr>
      <w:tr w:rsidR="00732F25" w:rsidRPr="002F16ED" w14:paraId="6768D5DA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F79F54B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tiedot</w:t>
            </w:r>
          </w:p>
        </w:tc>
        <w:tc>
          <w:tcPr>
            <w:tcW w:w="7696" w:type="dxa"/>
          </w:tcPr>
          <w:p w14:paraId="34C43D1A" w14:textId="77777777" w:rsidR="00732F25" w:rsidRPr="002F16ED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0588BB26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3BE0EA02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Prosessoidut tiedot</w:t>
            </w:r>
          </w:p>
        </w:tc>
        <w:tc>
          <w:tcPr>
            <w:tcW w:w="7696" w:type="dxa"/>
          </w:tcPr>
          <w:p w14:paraId="3E7E1216" w14:textId="77777777" w:rsidR="00732F25" w:rsidRPr="002F16ED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7C6A5199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69805C85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palautus/välitys</w:t>
            </w:r>
          </w:p>
        </w:tc>
      </w:tr>
      <w:tr w:rsidR="00732F25" w:rsidRPr="002F16ED" w14:paraId="2A217FF1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15C96162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palautus</w:t>
            </w:r>
          </w:p>
        </w:tc>
        <w:tc>
          <w:tcPr>
            <w:tcW w:w="7696" w:type="dxa"/>
          </w:tcPr>
          <w:p w14:paraId="69A99762" w14:textId="77777777" w:rsidR="00732F25" w:rsidRPr="002F16ED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0ED6743A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2360542" w14:textId="77777777" w:rsidR="00732F25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välitys</w:t>
            </w:r>
          </w:p>
        </w:tc>
        <w:tc>
          <w:tcPr>
            <w:tcW w:w="7696" w:type="dxa"/>
          </w:tcPr>
          <w:p w14:paraId="4D74A478" w14:textId="77777777" w:rsidR="00732F25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732F25" w:rsidRPr="002F16ED" w14:paraId="2470D849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5435865F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Virheet ja p</w:t>
            </w:r>
            <w:r w:rsidRPr="00215092">
              <w:rPr>
                <w:b/>
                <w:i/>
                <w:noProof/>
                <w:lang w:eastAsia="nb-NO"/>
              </w:rPr>
              <w:t>eruutukset</w:t>
            </w:r>
          </w:p>
        </w:tc>
      </w:tr>
      <w:tr w:rsidR="00732F25" w:rsidRPr="002F16ED" w14:paraId="2140B74C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18261FF8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Merkittävät virheet ja seuraukset</w:t>
            </w:r>
          </w:p>
        </w:tc>
        <w:tc>
          <w:tcPr>
            <w:tcW w:w="7696" w:type="dxa"/>
          </w:tcPr>
          <w:p w14:paraId="09A53075" w14:textId="77777777" w:rsidR="00732F25" w:rsidRPr="002F16ED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Valtuutus ilmoitetaan väärille käyttöpaikoille </w:t>
            </w:r>
            <w:r>
              <w:rPr>
                <w:noProof/>
                <w:lang w:eastAsia="nb-NO"/>
              </w:rPr>
              <w:sym w:font="Wingdings" w:char="F0E0"/>
            </w:r>
            <w:r>
              <w:rPr>
                <w:noProof/>
                <w:lang w:eastAsia="nb-NO"/>
              </w:rPr>
              <w:t xml:space="preserve"> osapuoli saa tietoa, johon sillä ei ole oikeutta. Osapuolen tulee ilmoittaa asiakkaalle virheellisestä valtuutuksesta ja hävittää tiedot, jotka on jo ehtinyt hakea datahubista</w:t>
            </w:r>
          </w:p>
        </w:tc>
      </w:tr>
      <w:tr w:rsidR="00732F25" w:rsidRPr="002F16ED" w14:paraId="78B0FE1E" w14:textId="77777777" w:rsidTr="00B51A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AC49A54" w14:textId="77777777" w:rsidR="00732F25" w:rsidRPr="002F16ED" w:rsidRDefault="00732F25" w:rsidP="00B51A32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Peruutusehdot</w:t>
            </w:r>
          </w:p>
        </w:tc>
        <w:tc>
          <w:tcPr>
            <w:tcW w:w="7696" w:type="dxa"/>
          </w:tcPr>
          <w:p w14:paraId="7361596F" w14:textId="77777777" w:rsidR="00732F25" w:rsidRPr="002F16ED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Ei rajoituksia</w:t>
            </w:r>
          </w:p>
        </w:tc>
      </w:tr>
    </w:tbl>
    <w:p w14:paraId="51AB00E4" w14:textId="77777777" w:rsidR="00732F25" w:rsidRDefault="00732F25" w:rsidP="00732F25">
      <w:pPr>
        <w:pStyle w:val="NormalIndent"/>
      </w:pPr>
    </w:p>
    <w:p w14:paraId="026E17BC" w14:textId="77777777" w:rsidR="00732F25" w:rsidRPr="0009419E" w:rsidRDefault="00732F25" w:rsidP="00732F25">
      <w:pPr>
        <w:rPr>
          <w:lang w:eastAsia="fi-FI"/>
        </w:rPr>
      </w:pPr>
    </w:p>
    <w:p w14:paraId="54914051" w14:textId="77777777" w:rsidR="00732F25" w:rsidRPr="0009419E" w:rsidRDefault="00732F25" w:rsidP="00732F25">
      <w:pPr>
        <w:pStyle w:val="NormalIndent"/>
        <w:jc w:val="center"/>
        <w:rPr>
          <w:lang w:eastAsia="fi-FI"/>
        </w:rPr>
      </w:pPr>
      <w:r>
        <w:rPr>
          <w:noProof/>
          <w:lang w:eastAsia="fi-FI"/>
        </w:rPr>
        <w:drawing>
          <wp:inline distT="0" distB="0" distL="0" distR="0" wp14:anchorId="13B2A170" wp14:editId="5662F16A">
            <wp:extent cx="3524250" cy="1790700"/>
            <wp:effectExtent l="0" t="0" r="0" b="0"/>
            <wp:docPr id="101" name="Picture 10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4608" w14:textId="4D9C827C" w:rsidR="00732F25" w:rsidRDefault="00732F25" w:rsidP="00732F25">
      <w:pPr>
        <w:pStyle w:val="Caption"/>
      </w:pPr>
      <w:bookmarkStart w:id="59" w:name="_Toc471298168"/>
      <w:r w:rsidRPr="0009419E">
        <w:t>Kuva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Kuva_ \* ARABIC </w:instrText>
      </w:r>
      <w:r>
        <w:rPr>
          <w:noProof/>
        </w:rPr>
        <w:fldChar w:fldCharType="separate"/>
      </w:r>
      <w:r w:rsidR="000F5736">
        <w:rPr>
          <w:noProof/>
        </w:rPr>
        <w:t>3</w:t>
      </w:r>
      <w:r>
        <w:rPr>
          <w:noProof/>
        </w:rPr>
        <w:fldChar w:fldCharType="end"/>
      </w:r>
      <w:r w:rsidRPr="0009419E">
        <w:t xml:space="preserve"> DH-820-</w:t>
      </w:r>
      <w:r w:rsidRPr="002A28A1">
        <w:t>Asiakkaan</w:t>
      </w:r>
      <w:r w:rsidRPr="0009419E">
        <w:t xml:space="preserve"> antaman valtuutuksen ilmoitus</w:t>
      </w:r>
      <w:bookmarkEnd w:id="59"/>
    </w:p>
    <w:p w14:paraId="0C549340" w14:textId="676652B2" w:rsidR="00732F25" w:rsidRDefault="007F104E" w:rsidP="00732F25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7D79A797" wp14:editId="66343055">
            <wp:extent cx="4210050" cy="2120751"/>
            <wp:effectExtent l="0" t="0" r="0" b="0"/>
            <wp:docPr id="9773891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8915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3262" cy="212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9244" w14:textId="77777777" w:rsidR="000627F2" w:rsidRDefault="000627F2" w:rsidP="00732F25">
      <w:pPr>
        <w:pStyle w:val="Caption"/>
      </w:pPr>
    </w:p>
    <w:p w14:paraId="23A1B8C5" w14:textId="4BF41238" w:rsidR="00732F25" w:rsidRDefault="00732F25" w:rsidP="00732F25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5</w:t>
      </w:r>
      <w:r>
        <w:rPr>
          <w:noProof/>
        </w:rPr>
        <w:fldChar w:fldCharType="end"/>
      </w:r>
      <w:r>
        <w:t xml:space="preserve"> Asiakkaan asiakasportaalissa määrittämän valtuutuksen ilmoitus osapuolelle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2256"/>
        <w:gridCol w:w="179"/>
        <w:gridCol w:w="938"/>
        <w:gridCol w:w="1533"/>
        <w:gridCol w:w="3736"/>
        <w:gridCol w:w="986"/>
      </w:tblGrid>
      <w:tr w:rsidR="00732F25" w:rsidRPr="002A28A1" w14:paraId="464511EE" w14:textId="77777777" w:rsidTr="00732F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2" w:type="pct"/>
          </w:tcPr>
          <w:p w14:paraId="0E3A3217" w14:textId="77777777" w:rsidR="00732F25" w:rsidRPr="002A28A1" w:rsidRDefault="00732F25" w:rsidP="00B51A32">
            <w:pPr>
              <w:pStyle w:val="Taulukkoteksti"/>
            </w:pPr>
            <w:r w:rsidRPr="002A28A1">
              <w:t>Tietokenttä</w:t>
            </w:r>
          </w:p>
        </w:tc>
        <w:tc>
          <w:tcPr>
            <w:tcW w:w="580" w:type="pct"/>
            <w:gridSpan w:val="2"/>
          </w:tcPr>
          <w:p w14:paraId="69A04BA2" w14:textId="77777777" w:rsidR="00732F25" w:rsidRPr="002A28A1" w:rsidRDefault="00732F25" w:rsidP="00B51A32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Taso</w:t>
            </w:r>
          </w:p>
        </w:tc>
        <w:tc>
          <w:tcPr>
            <w:tcW w:w="796" w:type="pct"/>
          </w:tcPr>
          <w:p w14:paraId="4582774B" w14:textId="77777777" w:rsidR="00732F25" w:rsidRPr="002A28A1" w:rsidRDefault="00732F25" w:rsidP="00B51A32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Pakollisuus</w:t>
            </w:r>
          </w:p>
        </w:tc>
        <w:tc>
          <w:tcPr>
            <w:tcW w:w="1940" w:type="pct"/>
          </w:tcPr>
          <w:p w14:paraId="3927523C" w14:textId="77777777" w:rsidR="00732F25" w:rsidRPr="002A28A1" w:rsidRDefault="00732F25" w:rsidP="00B51A32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Kommentti</w:t>
            </w:r>
          </w:p>
        </w:tc>
        <w:tc>
          <w:tcPr>
            <w:tcW w:w="512" w:type="pct"/>
          </w:tcPr>
          <w:p w14:paraId="348AA768" w14:textId="77777777" w:rsidR="00732F25" w:rsidRPr="002A28A1" w:rsidRDefault="00732F25" w:rsidP="00B51A32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A28A1">
              <w:t>Huom</w:t>
            </w:r>
            <w:proofErr w:type="spellEnd"/>
            <w:r w:rsidRPr="002A28A1">
              <w:t>:</w:t>
            </w:r>
          </w:p>
        </w:tc>
      </w:tr>
      <w:tr w:rsidR="00732F25" w:rsidRPr="002A28A1" w14:paraId="7167BFDA" w14:textId="77777777" w:rsidTr="00732F25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62CDA66F" w14:textId="77777777" w:rsidR="00732F25" w:rsidRPr="002A28A1" w:rsidRDefault="00732F25" w:rsidP="00B51A32">
            <w:pPr>
              <w:pStyle w:val="Taulukkoteksti"/>
            </w:pPr>
            <w:r w:rsidRPr="00F11820">
              <w:t>Tapahtumatiedot</w:t>
            </w:r>
            <w:r w:rsidRPr="0009419E">
              <w:t xml:space="preserve"> 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0676DB67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szCs w:val="16"/>
              </w:rPr>
              <w:t>1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18CBA130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szCs w:val="16"/>
              </w:rPr>
              <w:t>1..</w:t>
            </w:r>
            <w:r>
              <w:rPr>
                <w:szCs w:val="16"/>
              </w:rPr>
              <w:t>1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56F36CB4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539E0D0E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2F25" w:rsidRPr="002A28A1" w14:paraId="0C540B7B" w14:textId="77777777" w:rsidTr="00732F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3438125F" w14:textId="77777777" w:rsidR="00732F25" w:rsidRPr="002A28A1" w:rsidRDefault="00732F25" w:rsidP="00B51A32">
            <w:pPr>
              <w:pStyle w:val="Taulukkoteksti"/>
            </w:pPr>
            <w:r w:rsidRPr="002A28A1">
              <w:rPr>
                <w:szCs w:val="16"/>
              </w:rPr>
              <w:t>Valtuutuksen aikaväli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662589DF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4927152A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1..1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7B63CE56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3EEFB087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32F25" w:rsidRPr="002A28A1" w14:paraId="17FDA835" w14:textId="77777777" w:rsidTr="00732F25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0F491865" w14:textId="77777777" w:rsidR="00732F25" w:rsidRPr="002A28A1" w:rsidRDefault="00732F25" w:rsidP="00B51A32">
            <w:pPr>
              <w:pStyle w:val="Taulukkoteksti"/>
            </w:pPr>
            <w:r w:rsidRPr="002A28A1">
              <w:rPr>
                <w:szCs w:val="16"/>
              </w:rPr>
              <w:t>Alkuaika</w:t>
            </w:r>
          </w:p>
        </w:tc>
        <w:tc>
          <w:tcPr>
            <w:tcW w:w="580" w:type="pct"/>
            <w:gridSpan w:val="2"/>
          </w:tcPr>
          <w:p w14:paraId="0239A2B4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3</w:t>
            </w:r>
          </w:p>
        </w:tc>
        <w:tc>
          <w:tcPr>
            <w:tcW w:w="796" w:type="pct"/>
          </w:tcPr>
          <w:p w14:paraId="782375DB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1..1</w:t>
            </w:r>
          </w:p>
        </w:tc>
        <w:tc>
          <w:tcPr>
            <w:tcW w:w="1940" w:type="pct"/>
          </w:tcPr>
          <w:p w14:paraId="036D41AF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szCs w:val="16"/>
              </w:rPr>
              <w:t xml:space="preserve"> </w:t>
            </w:r>
          </w:p>
        </w:tc>
        <w:tc>
          <w:tcPr>
            <w:tcW w:w="512" w:type="pct"/>
          </w:tcPr>
          <w:p w14:paraId="117D8901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szCs w:val="16"/>
              </w:rPr>
              <w:t xml:space="preserve"> </w:t>
            </w:r>
          </w:p>
        </w:tc>
      </w:tr>
      <w:tr w:rsidR="00732F25" w:rsidRPr="002A28A1" w14:paraId="7C5A18FE" w14:textId="77777777" w:rsidTr="00732F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792ABF9C" w14:textId="77777777" w:rsidR="00732F25" w:rsidRPr="002A28A1" w:rsidRDefault="00732F25" w:rsidP="00B51A32">
            <w:pPr>
              <w:pStyle w:val="Taulukkoteksti"/>
            </w:pPr>
            <w:r w:rsidRPr="002A28A1">
              <w:rPr>
                <w:szCs w:val="16"/>
              </w:rPr>
              <w:t>Loppuaika</w:t>
            </w:r>
          </w:p>
        </w:tc>
        <w:tc>
          <w:tcPr>
            <w:tcW w:w="580" w:type="pct"/>
            <w:gridSpan w:val="2"/>
          </w:tcPr>
          <w:p w14:paraId="7805B303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3</w:t>
            </w:r>
          </w:p>
        </w:tc>
        <w:tc>
          <w:tcPr>
            <w:tcW w:w="796" w:type="pct"/>
          </w:tcPr>
          <w:p w14:paraId="0DB1774C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Pr="002A28A1">
              <w:rPr>
                <w:color w:val="000000"/>
                <w:szCs w:val="16"/>
              </w:rPr>
              <w:t>..1</w:t>
            </w:r>
          </w:p>
        </w:tc>
        <w:tc>
          <w:tcPr>
            <w:tcW w:w="1940" w:type="pct"/>
          </w:tcPr>
          <w:p w14:paraId="6C3A662A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szCs w:val="16"/>
              </w:rPr>
              <w:t xml:space="preserve"> </w:t>
            </w:r>
          </w:p>
        </w:tc>
        <w:tc>
          <w:tcPr>
            <w:tcW w:w="512" w:type="pct"/>
          </w:tcPr>
          <w:p w14:paraId="176E4502" w14:textId="4C6EB905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32F25" w:rsidRPr="002A28A1" w14:paraId="4082B563" w14:textId="77777777" w:rsidTr="00732F25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277DBC1D" w14:textId="77777777" w:rsidR="00732F25" w:rsidRPr="002A28A1" w:rsidRDefault="00732F25" w:rsidP="00B51A32">
            <w:pPr>
              <w:pStyle w:val="Taulukkoteksti"/>
            </w:pPr>
            <w:r w:rsidRPr="002A28A1">
              <w:rPr>
                <w:szCs w:val="16"/>
              </w:rPr>
              <w:t>Valtuutuksen tarkoitus</w:t>
            </w:r>
          </w:p>
        </w:tc>
        <w:tc>
          <w:tcPr>
            <w:tcW w:w="580" w:type="pct"/>
            <w:gridSpan w:val="2"/>
          </w:tcPr>
          <w:p w14:paraId="1DA6777C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</w:tcPr>
          <w:p w14:paraId="16428673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1..1</w:t>
            </w:r>
          </w:p>
        </w:tc>
        <w:tc>
          <w:tcPr>
            <w:tcW w:w="1940" w:type="pct"/>
          </w:tcPr>
          <w:p w14:paraId="112C9850" w14:textId="77777777" w:rsidR="00732F25" w:rsidRPr="006D657A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6D657A">
              <w:rPr>
                <w:szCs w:val="16"/>
              </w:rPr>
              <w:t>Energiaraportointi</w:t>
            </w:r>
            <w:r>
              <w:rPr>
                <w:szCs w:val="16"/>
              </w:rPr>
              <w:t xml:space="preserve"> (asiakkaalla sopimus käyttöpaikalle)</w:t>
            </w:r>
          </w:p>
          <w:p w14:paraId="76DBE0D1" w14:textId="77777777" w:rsidR="00732F25" w:rsidRPr="006D657A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6D657A">
              <w:rPr>
                <w:szCs w:val="16"/>
              </w:rPr>
              <w:t>Tarjouspyyntö</w:t>
            </w:r>
            <w:r>
              <w:rPr>
                <w:szCs w:val="16"/>
              </w:rPr>
              <w:t xml:space="preserve"> (asiakkaalla sopimus käyttöpaikalle)</w:t>
            </w:r>
          </w:p>
          <w:p w14:paraId="6C4CB51F" w14:textId="77777777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6D657A">
              <w:rPr>
                <w:szCs w:val="16"/>
              </w:rPr>
              <w:t>Sopimuksen kilpailutus palveluna</w:t>
            </w:r>
            <w:r>
              <w:rPr>
                <w:szCs w:val="16"/>
              </w:rPr>
              <w:t xml:space="preserve"> (asiakkaalla sopimus käyttöpaikalle)</w:t>
            </w:r>
          </w:p>
          <w:p w14:paraId="55CD6890" w14:textId="19722D06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Tarjouspyyntö (asiakkaalla ei sopimusta käyttöpaikalle)</w:t>
            </w:r>
          </w:p>
          <w:p w14:paraId="4431315B" w14:textId="1C35111A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Sopimuksen kilpailutus palveluna (asiakkaalla ei sopimusta käyttöpaikalle)</w:t>
            </w:r>
          </w:p>
          <w:p w14:paraId="40F0EAF5" w14:textId="77777777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3A41E2">
              <w:rPr>
                <w:szCs w:val="16"/>
              </w:rPr>
              <w:t>Käyttöpaikan tasevastuutiedot (asiakkaalla sopimus käyttöpaikalla)</w:t>
            </w:r>
          </w:p>
          <w:p w14:paraId="5B752632" w14:textId="62027B2D" w:rsidR="00732F25" w:rsidRDefault="00732F25" w:rsidP="00732F2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2F25">
              <w:rPr>
                <w:szCs w:val="16"/>
              </w:rPr>
              <w:t>Sopimustiedot</w:t>
            </w:r>
          </w:p>
          <w:p w14:paraId="2E3F501E" w14:textId="384730DE" w:rsidR="00732F25" w:rsidRP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2F25">
              <w:rPr>
                <w:szCs w:val="16"/>
              </w:rPr>
              <w:t>Käyttöpaikkahaku</w:t>
            </w:r>
          </w:p>
        </w:tc>
        <w:tc>
          <w:tcPr>
            <w:tcW w:w="512" w:type="pct"/>
          </w:tcPr>
          <w:p w14:paraId="4DF1637E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23DD">
              <w:rPr>
                <w:szCs w:val="16"/>
              </w:rPr>
              <w:t xml:space="preserve"> [2]</w:t>
            </w:r>
          </w:p>
        </w:tc>
      </w:tr>
      <w:tr w:rsidR="00732F25" w:rsidRPr="002A28A1" w14:paraId="61DF6FB2" w14:textId="77777777" w:rsidTr="00732F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71755DEB" w14:textId="77777777" w:rsidR="00732F25" w:rsidRPr="002A28A1" w:rsidRDefault="00732F25" w:rsidP="00B51A32">
            <w:pPr>
              <w:pStyle w:val="Taulukkoteksti"/>
              <w:rPr>
                <w:szCs w:val="16"/>
              </w:rPr>
            </w:pPr>
            <w:r w:rsidRPr="002A28A1">
              <w:rPr>
                <w:szCs w:val="16"/>
              </w:rPr>
              <w:t>Selite</w:t>
            </w:r>
          </w:p>
        </w:tc>
        <w:tc>
          <w:tcPr>
            <w:tcW w:w="580" w:type="pct"/>
            <w:gridSpan w:val="2"/>
          </w:tcPr>
          <w:p w14:paraId="3EA10119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41B3F852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0..1</w:t>
            </w:r>
          </w:p>
        </w:tc>
        <w:tc>
          <w:tcPr>
            <w:tcW w:w="1940" w:type="pct"/>
          </w:tcPr>
          <w:p w14:paraId="304A2C45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2A28A1">
              <w:t>Vapaamuotoinen selite</w:t>
            </w:r>
          </w:p>
        </w:tc>
        <w:tc>
          <w:tcPr>
            <w:tcW w:w="512" w:type="pct"/>
          </w:tcPr>
          <w:p w14:paraId="28911BAC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732F25" w:rsidRPr="002A28A1" w14:paraId="14E58204" w14:textId="77777777" w:rsidTr="00732F25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53CCF42D" w14:textId="77777777" w:rsidR="00732F25" w:rsidRPr="002A28A1" w:rsidRDefault="00732F25" w:rsidP="00B51A32">
            <w:pPr>
              <w:pStyle w:val="Taulukkoteksti"/>
              <w:rPr>
                <w:szCs w:val="16"/>
              </w:rPr>
            </w:pPr>
            <w:r w:rsidRPr="002A28A1">
              <w:rPr>
                <w:szCs w:val="16"/>
              </w:rPr>
              <w:t>Osapuolitunnus</w:t>
            </w:r>
          </w:p>
        </w:tc>
        <w:tc>
          <w:tcPr>
            <w:tcW w:w="580" w:type="pct"/>
            <w:gridSpan w:val="2"/>
          </w:tcPr>
          <w:p w14:paraId="78C04D7E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0469D13D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1..1</w:t>
            </w:r>
          </w:p>
        </w:tc>
        <w:tc>
          <w:tcPr>
            <w:tcW w:w="1940" w:type="pct"/>
          </w:tcPr>
          <w:p w14:paraId="6A8CCB61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2A28A1">
              <w:t>Valtuutetun osapuolen tunnus</w:t>
            </w:r>
          </w:p>
        </w:tc>
        <w:tc>
          <w:tcPr>
            <w:tcW w:w="512" w:type="pct"/>
          </w:tcPr>
          <w:p w14:paraId="36632740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732F25" w:rsidRPr="002A28A1" w14:paraId="60CFC0BD" w14:textId="77777777" w:rsidTr="00732F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43B99D08" w14:textId="77777777" w:rsidR="00732F25" w:rsidRPr="002A28A1" w:rsidRDefault="00732F25" w:rsidP="00B51A32">
            <w:pPr>
              <w:pStyle w:val="Taulukkoteksti"/>
              <w:rPr>
                <w:szCs w:val="16"/>
              </w:rPr>
            </w:pPr>
            <w:r w:rsidRPr="002A28A1">
              <w:rPr>
                <w:szCs w:val="16"/>
              </w:rPr>
              <w:t>Käyttöpaikan tunnus</w:t>
            </w:r>
          </w:p>
        </w:tc>
        <w:tc>
          <w:tcPr>
            <w:tcW w:w="580" w:type="pct"/>
            <w:gridSpan w:val="2"/>
          </w:tcPr>
          <w:p w14:paraId="42CA23FB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</w:tcPr>
          <w:p w14:paraId="5FD3397C" w14:textId="143C48D7" w:rsidR="00732F25" w:rsidRPr="002A28A1" w:rsidRDefault="00432179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="00732F25" w:rsidRPr="002A28A1">
              <w:rPr>
                <w:color w:val="000000"/>
                <w:szCs w:val="16"/>
              </w:rPr>
              <w:t>..1</w:t>
            </w:r>
          </w:p>
        </w:tc>
        <w:tc>
          <w:tcPr>
            <w:tcW w:w="1940" w:type="pct"/>
          </w:tcPr>
          <w:p w14:paraId="45513A11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szCs w:val="16"/>
              </w:rPr>
              <w:t xml:space="preserve"> </w:t>
            </w:r>
          </w:p>
        </w:tc>
        <w:tc>
          <w:tcPr>
            <w:tcW w:w="512" w:type="pct"/>
          </w:tcPr>
          <w:p w14:paraId="582D66DB" w14:textId="67C30B43" w:rsidR="00732F25" w:rsidRPr="002A28A1" w:rsidRDefault="00432179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[3]</w:t>
            </w:r>
          </w:p>
        </w:tc>
      </w:tr>
      <w:tr w:rsidR="00732F25" w:rsidRPr="002A28A1" w14:paraId="1EAE9258" w14:textId="77777777" w:rsidTr="00732F25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1D22030E" w14:textId="77777777" w:rsidR="00732F25" w:rsidRPr="002A28A1" w:rsidRDefault="00732F25" w:rsidP="00B51A32">
            <w:pPr>
              <w:pStyle w:val="Taulukkoteksti"/>
              <w:rPr>
                <w:szCs w:val="16"/>
              </w:rPr>
            </w:pPr>
            <w:r w:rsidRPr="002A28A1">
              <w:t>Asiakkaiden tiedot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3CDBF53F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</w:rPr>
            </w:pPr>
            <w:r>
              <w:t>2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5D5C3E76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1..1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36D52722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2A4B1D44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2A28A1">
              <w:rPr>
                <w:szCs w:val="16"/>
              </w:rPr>
              <w:t>[1]</w:t>
            </w:r>
          </w:p>
        </w:tc>
      </w:tr>
      <w:tr w:rsidR="00732F25" w:rsidRPr="002A28A1" w14:paraId="3CAB5E59" w14:textId="77777777" w:rsidTr="00732F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2A310F3D" w14:textId="77777777" w:rsidR="00732F25" w:rsidRPr="002A28A1" w:rsidRDefault="00732F25" w:rsidP="00B51A32">
            <w:pPr>
              <w:pStyle w:val="Taulukkoteksti"/>
              <w:rPr>
                <w:szCs w:val="16"/>
              </w:rPr>
            </w:pPr>
            <w:r w:rsidRPr="002A28A1">
              <w:t>Asiakkaan tunniste</w:t>
            </w:r>
          </w:p>
        </w:tc>
        <w:tc>
          <w:tcPr>
            <w:tcW w:w="580" w:type="pct"/>
            <w:gridSpan w:val="2"/>
          </w:tcPr>
          <w:p w14:paraId="372265C3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>
              <w:t>3</w:t>
            </w:r>
          </w:p>
        </w:tc>
        <w:tc>
          <w:tcPr>
            <w:tcW w:w="796" w:type="pct"/>
          </w:tcPr>
          <w:p w14:paraId="3DA6B212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t>1..1</w:t>
            </w:r>
          </w:p>
        </w:tc>
        <w:tc>
          <w:tcPr>
            <w:tcW w:w="1940" w:type="pct"/>
          </w:tcPr>
          <w:p w14:paraId="3F0A3A46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t xml:space="preserve"> </w:t>
            </w:r>
          </w:p>
        </w:tc>
        <w:tc>
          <w:tcPr>
            <w:tcW w:w="512" w:type="pct"/>
          </w:tcPr>
          <w:p w14:paraId="066A7230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2A28A1">
              <w:t xml:space="preserve"> </w:t>
            </w:r>
          </w:p>
        </w:tc>
      </w:tr>
      <w:tr w:rsidR="00732F25" w:rsidRPr="002A28A1" w14:paraId="05731FF2" w14:textId="77777777" w:rsidTr="00B51A32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  <w:shd w:val="clear" w:color="auto" w:fill="9F0D16" w:themeFill="accent1" w:themeFillShade="BF"/>
          </w:tcPr>
          <w:p w14:paraId="154F5E0B" w14:textId="77777777" w:rsidR="00732F25" w:rsidRPr="002A28A1" w:rsidRDefault="00732F25" w:rsidP="00B51A32">
            <w:pPr>
              <w:pStyle w:val="Taulukkoteksti"/>
              <w:rPr>
                <w:b/>
              </w:rPr>
            </w:pPr>
            <w:proofErr w:type="spellStart"/>
            <w:r w:rsidRPr="002A28A1">
              <w:rPr>
                <w:b/>
              </w:rPr>
              <w:t>Huom</w:t>
            </w:r>
            <w:proofErr w:type="spellEnd"/>
            <w:r w:rsidRPr="002A28A1">
              <w:rPr>
                <w:b/>
              </w:rPr>
              <w:t>:</w:t>
            </w:r>
          </w:p>
        </w:tc>
        <w:tc>
          <w:tcPr>
            <w:tcW w:w="3735" w:type="pct"/>
            <w:gridSpan w:val="4"/>
            <w:tcBorders>
              <w:bottom w:val="single" w:sz="4" w:space="0" w:color="auto"/>
            </w:tcBorders>
            <w:shd w:val="clear" w:color="auto" w:fill="9F0D16" w:themeFill="accent1" w:themeFillShade="BF"/>
          </w:tcPr>
          <w:p w14:paraId="20D77A14" w14:textId="77777777" w:rsidR="00732F25" w:rsidRPr="002A28A1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A28A1">
              <w:rPr>
                <w:b/>
              </w:rPr>
              <w:t>Tarkennus</w:t>
            </w:r>
          </w:p>
        </w:tc>
      </w:tr>
      <w:tr w:rsidR="00732F25" w:rsidRPr="002A28A1" w14:paraId="4AF07CEA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  <w:tcBorders>
              <w:bottom w:val="single" w:sz="4" w:space="0" w:color="auto"/>
            </w:tcBorders>
          </w:tcPr>
          <w:p w14:paraId="2C9D2FC0" w14:textId="77777777" w:rsidR="00732F25" w:rsidRPr="002A28A1" w:rsidRDefault="00732F25" w:rsidP="00B51A32">
            <w:pPr>
              <w:pStyle w:val="Taulukkoteksti"/>
            </w:pPr>
            <w:r w:rsidRPr="002A28A1">
              <w:t>[1]</w:t>
            </w:r>
          </w:p>
        </w:tc>
        <w:tc>
          <w:tcPr>
            <w:tcW w:w="3735" w:type="pct"/>
            <w:gridSpan w:val="4"/>
            <w:tcBorders>
              <w:bottom w:val="single" w:sz="2" w:space="0" w:color="auto"/>
            </w:tcBorders>
          </w:tcPr>
          <w:p w14:paraId="253DB25E" w14:textId="77777777" w:rsidR="00732F25" w:rsidRPr="002A28A1" w:rsidRDefault="00732F25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2A28A1">
              <w:rPr>
                <w:szCs w:val="16"/>
              </w:rPr>
              <w:t>Asiakas voi antaa valtuutuksen vain omiin tietoihinsa</w:t>
            </w:r>
          </w:p>
        </w:tc>
      </w:tr>
      <w:tr w:rsidR="00732F25" w:rsidRPr="002A28A1" w14:paraId="0144075F" w14:textId="77777777" w:rsidTr="00B51A32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06F502C4" w14:textId="77777777" w:rsidR="00732F25" w:rsidRPr="002A28A1" w:rsidRDefault="00732F25" w:rsidP="00B51A32">
            <w:pPr>
              <w:pStyle w:val="Taulukkoteksti"/>
            </w:pPr>
            <w:r>
              <w:t>[2]</w:t>
            </w:r>
          </w:p>
        </w:tc>
        <w:tc>
          <w:tcPr>
            <w:tcW w:w="3735" w:type="pct"/>
            <w:gridSpan w:val="4"/>
          </w:tcPr>
          <w:p w14:paraId="0077BFF2" w14:textId="77777777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Asiakas voi antaa valtuutuksen tarkoituksen riippuen osapuolesta.</w:t>
            </w:r>
          </w:p>
          <w:p w14:paraId="0D0B56DF" w14:textId="77777777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Myyjälle (DH-821) sallitut valtuutuksen tarkoitukset:</w:t>
            </w:r>
          </w:p>
          <w:p w14:paraId="07106615" w14:textId="77777777" w:rsidR="00732F25" w:rsidRPr="009269D4" w:rsidRDefault="00732F25" w:rsidP="00732F25">
            <w:pPr>
              <w:pStyle w:val="Taulukkoteksti"/>
              <w:numPr>
                <w:ilvl w:val="0"/>
                <w:numId w:val="97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9269D4">
              <w:rPr>
                <w:szCs w:val="16"/>
              </w:rPr>
              <w:t>Tarjouspyyntö (asiakkaalla sopimus käyttöpaikalle)</w:t>
            </w:r>
          </w:p>
          <w:p w14:paraId="0D26A22D" w14:textId="77777777" w:rsidR="00732F25" w:rsidRPr="009269D4" w:rsidRDefault="00732F25" w:rsidP="00732F25">
            <w:pPr>
              <w:pStyle w:val="Taulukkoteksti"/>
              <w:numPr>
                <w:ilvl w:val="0"/>
                <w:numId w:val="97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9269D4">
              <w:rPr>
                <w:szCs w:val="16"/>
              </w:rPr>
              <w:t>Tarjouspyyntö (asiakkaalla ei sopimusta käyttöpaikalle)</w:t>
            </w:r>
          </w:p>
          <w:p w14:paraId="4410B908" w14:textId="28DADC63" w:rsidR="00006C8D" w:rsidRPr="006759FE" w:rsidRDefault="00006C8D" w:rsidP="006759FE">
            <w:pPr>
              <w:pStyle w:val="Taulukkoteksti"/>
              <w:numPr>
                <w:ilvl w:val="0"/>
                <w:numId w:val="97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006C8D">
              <w:rPr>
                <w:szCs w:val="16"/>
              </w:rPr>
              <w:t>Käyttöpaikkahaku</w:t>
            </w:r>
          </w:p>
          <w:p w14:paraId="0AB3E21C" w14:textId="77777777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340C14">
              <w:rPr>
                <w:bCs w:val="0"/>
                <w:szCs w:val="16"/>
              </w:rPr>
              <w:t>3.</w:t>
            </w:r>
            <w:r>
              <w:rPr>
                <w:szCs w:val="16"/>
              </w:rPr>
              <w:t xml:space="preserve"> osapuolelle (DH-822) sallitut valtuutuksen tarkoitukset:</w:t>
            </w:r>
          </w:p>
          <w:p w14:paraId="31F5F7E5" w14:textId="77777777" w:rsidR="00732F25" w:rsidRPr="00E16E40" w:rsidRDefault="00732F25" w:rsidP="00732F25">
            <w:pPr>
              <w:pStyle w:val="Taulukkoteksti"/>
              <w:numPr>
                <w:ilvl w:val="0"/>
                <w:numId w:val="98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16E40">
              <w:rPr>
                <w:szCs w:val="16"/>
              </w:rPr>
              <w:t>Energiaraportointi (asiakkaalla sopimus käyttöpaikalle)</w:t>
            </w:r>
          </w:p>
          <w:p w14:paraId="4433D25D" w14:textId="77777777" w:rsidR="00732F25" w:rsidRDefault="00732F25" w:rsidP="00732F25">
            <w:pPr>
              <w:pStyle w:val="Taulukkoteksti"/>
              <w:numPr>
                <w:ilvl w:val="0"/>
                <w:numId w:val="98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16E40">
              <w:rPr>
                <w:szCs w:val="16"/>
              </w:rPr>
              <w:t>Sopimuksen kilpailutus palveluna (asiakkaalla sopimus käyttöpaikalle)</w:t>
            </w:r>
          </w:p>
          <w:p w14:paraId="20B3A67B" w14:textId="77777777" w:rsidR="00732F25" w:rsidRDefault="00732F25" w:rsidP="00732F25">
            <w:pPr>
              <w:pStyle w:val="Taulukkoteksti"/>
              <w:numPr>
                <w:ilvl w:val="0"/>
                <w:numId w:val="98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340C14">
              <w:rPr>
                <w:szCs w:val="16"/>
              </w:rPr>
              <w:t>Sopimuksen kilpailutus palveluna (asiakkaalla ei sopimusta käyttöpaikalle)</w:t>
            </w:r>
          </w:p>
          <w:p w14:paraId="6D984E70" w14:textId="6F457F54" w:rsidR="00732F25" w:rsidRDefault="00732F25" w:rsidP="00732F25">
            <w:pPr>
              <w:pStyle w:val="Taulukkoteksti"/>
              <w:numPr>
                <w:ilvl w:val="0"/>
                <w:numId w:val="98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2F25">
              <w:rPr>
                <w:szCs w:val="16"/>
              </w:rPr>
              <w:t>Sopimustiedot</w:t>
            </w:r>
          </w:p>
          <w:p w14:paraId="1A0C8E48" w14:textId="569A0400" w:rsidR="00732F25" w:rsidRPr="00732F25" w:rsidRDefault="00732F25" w:rsidP="00732F25">
            <w:pPr>
              <w:pStyle w:val="Taulukkoteksti"/>
              <w:numPr>
                <w:ilvl w:val="0"/>
                <w:numId w:val="98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732F25">
              <w:rPr>
                <w:szCs w:val="16"/>
              </w:rPr>
              <w:t>Käyttöpaikkahaku</w:t>
            </w:r>
          </w:p>
          <w:p w14:paraId="682C7CD1" w14:textId="77777777" w:rsidR="00732F25" w:rsidRPr="00142486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Jakeluverkonhaltijalle (DH-823) ei sallita valtuutusta millään (tällä hetkellä käytössä olevalla) tarkoituksella.</w:t>
            </w:r>
          </w:p>
          <w:p w14:paraId="0DBD4C99" w14:textId="77777777" w:rsidR="00732F25" w:rsidRDefault="00732F25" w:rsidP="00B51A3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bCs w:val="0"/>
                <w:szCs w:val="16"/>
              </w:rPr>
              <w:t xml:space="preserve">Joustopalveluntarjoajalle </w:t>
            </w:r>
            <w:r>
              <w:rPr>
                <w:szCs w:val="16"/>
              </w:rPr>
              <w:t>(DH-824) sallitut valtuutuksen tarkoitukset:</w:t>
            </w:r>
          </w:p>
          <w:p w14:paraId="323047EC" w14:textId="77777777" w:rsidR="00732F25" w:rsidRPr="002A28A1" w:rsidRDefault="00732F25" w:rsidP="00732F25">
            <w:pPr>
              <w:pStyle w:val="Taulukkoteksti"/>
              <w:numPr>
                <w:ilvl w:val="0"/>
                <w:numId w:val="10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Käyttöpaikan tasevastuutiedot</w:t>
            </w:r>
            <w:r w:rsidRPr="00E16E40">
              <w:rPr>
                <w:szCs w:val="16"/>
              </w:rPr>
              <w:t xml:space="preserve"> (asiakkaalla sopimus käyttöpaikalle)</w:t>
            </w:r>
          </w:p>
        </w:tc>
      </w:tr>
      <w:tr w:rsidR="00432179" w:rsidRPr="002A28A1" w14:paraId="2D3F3183" w14:textId="77777777" w:rsidTr="00B51A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1A0388EE" w14:textId="28C639D3" w:rsidR="00432179" w:rsidRDefault="00432179" w:rsidP="00B51A32">
            <w:pPr>
              <w:pStyle w:val="Taulukkoteksti"/>
            </w:pPr>
            <w:r>
              <w:t>[3]</w:t>
            </w:r>
          </w:p>
        </w:tc>
        <w:tc>
          <w:tcPr>
            <w:tcW w:w="3735" w:type="pct"/>
            <w:gridSpan w:val="4"/>
          </w:tcPr>
          <w:p w14:paraId="14A8DD51" w14:textId="68EDAD37" w:rsidR="00432179" w:rsidRDefault="00432179" w:rsidP="00B51A32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Jos valtuutuksen tarkoitus on ”Käyttöpaikkahaku”</w:t>
            </w:r>
            <w:r w:rsidR="00366DAD">
              <w:rPr>
                <w:szCs w:val="16"/>
              </w:rPr>
              <w:t>,</w:t>
            </w:r>
            <w:r>
              <w:rPr>
                <w:szCs w:val="16"/>
              </w:rPr>
              <w:t xml:space="preserve"> ei sanomassa palauteta käyttöpaikkatunnusta.</w:t>
            </w:r>
          </w:p>
        </w:tc>
      </w:tr>
    </w:tbl>
    <w:p w14:paraId="130CD492" w14:textId="2C479850" w:rsidR="008F0030" w:rsidRDefault="008F0030" w:rsidP="008F0030">
      <w:pPr>
        <w:pStyle w:val="Heading2"/>
      </w:pPr>
      <w:bookmarkStart w:id="60" w:name="_Toc188523607"/>
      <w:r>
        <w:t>DH</w:t>
      </w:r>
      <w:r w:rsidR="00540E6B">
        <w:t>-831</w:t>
      </w:r>
      <w:r w:rsidR="00732F25">
        <w:t xml:space="preserve">, </w:t>
      </w:r>
      <w:r w:rsidR="00540E6B">
        <w:t>DH</w:t>
      </w:r>
      <w:r w:rsidR="005A5D5E">
        <w:t>-832</w:t>
      </w:r>
      <w:r w:rsidR="00732F25">
        <w:t>, DH-834</w:t>
      </w:r>
      <w:r w:rsidR="005A5D5E">
        <w:t xml:space="preserve"> </w:t>
      </w:r>
      <w:r w:rsidR="00A857A3">
        <w:t>Valtuutuspyyntö</w:t>
      </w:r>
      <w:r w:rsidR="00A857A3" w:rsidRPr="0009419E">
        <w:t xml:space="preserve"> osapuolelta</w:t>
      </w:r>
      <w:r w:rsidR="00A857A3">
        <w:t xml:space="preserve"> asiakkaalle</w:t>
      </w:r>
      <w:bookmarkEnd w:id="60"/>
    </w:p>
    <w:p w14:paraId="6DD9A4B0" w14:textId="00425E58" w:rsidR="00EC024E" w:rsidRPr="0092626A" w:rsidRDefault="00EC024E" w:rsidP="00EC024E">
      <w:pPr>
        <w:pStyle w:val="NormalIndent"/>
        <w:rPr>
          <w:i/>
          <w:iCs/>
        </w:rPr>
      </w:pPr>
      <w:r w:rsidRPr="0092626A">
        <w:rPr>
          <w:i/>
          <w:iCs/>
        </w:rPr>
        <w:t>Uusi tapahtuma valtuutuspyyn</w:t>
      </w:r>
      <w:r w:rsidR="00343EE8">
        <w:rPr>
          <w:i/>
          <w:iCs/>
        </w:rPr>
        <w:t>nön ilmoitukselle</w:t>
      </w:r>
      <w:r w:rsidR="008E2BC7" w:rsidRPr="0092626A">
        <w:rPr>
          <w:i/>
          <w:iCs/>
        </w:rPr>
        <w:t>.</w:t>
      </w:r>
    </w:p>
    <w:p w14:paraId="78535F60" w14:textId="49F14019" w:rsidR="00665D93" w:rsidRDefault="00665D93" w:rsidP="00665D93">
      <w:pPr>
        <w:pStyle w:val="Caption"/>
      </w:pPr>
      <w:bookmarkStart w:id="61" w:name="_Toc461448615"/>
      <w:bookmarkStart w:id="62" w:name="_Toc463440597"/>
      <w:r>
        <w:t xml:space="preserve">Taulukko </w:t>
      </w:r>
      <w:r>
        <w:rPr>
          <w:noProof/>
        </w:rPr>
        <w:fldChar w:fldCharType="begin"/>
      </w:r>
      <w:r>
        <w:rPr>
          <w:noProof/>
        </w:rPr>
        <w:instrText xml:space="preserve"> SEQ Taulukko \* ARABIC </w:instrText>
      </w:r>
      <w:r>
        <w:rPr>
          <w:noProof/>
        </w:rPr>
        <w:fldChar w:fldCharType="separate"/>
      </w:r>
      <w:r w:rsidR="000F5736">
        <w:rPr>
          <w:noProof/>
        </w:rPr>
        <w:t>5</w:t>
      </w:r>
      <w:r>
        <w:rPr>
          <w:noProof/>
        </w:rPr>
        <w:fldChar w:fldCharType="end"/>
      </w:r>
      <w:r>
        <w:t xml:space="preserve"> Kuvaus osapuolen valtuutuspyynnöstä asiakkaalle</w:t>
      </w:r>
      <w:bookmarkEnd w:id="61"/>
      <w:bookmarkEnd w:id="62"/>
      <w:r>
        <w:t xml:space="preserve"> </w:t>
      </w:r>
    </w:p>
    <w:tbl>
      <w:tblPr>
        <w:tblStyle w:val="GridTable4-Accent1"/>
        <w:tblW w:w="5000" w:type="pct"/>
        <w:jc w:val="center"/>
        <w:tblLook w:val="04A0" w:firstRow="1" w:lastRow="0" w:firstColumn="1" w:lastColumn="0" w:noHBand="0" w:noVBand="1"/>
      </w:tblPr>
      <w:tblGrid>
        <w:gridCol w:w="1991"/>
        <w:gridCol w:w="7637"/>
      </w:tblGrid>
      <w:tr w:rsidR="00665D93" w:rsidRPr="002F16ED" w14:paraId="6DBA6EA9" w14:textId="77777777" w:rsidTr="79353E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</w:tcPr>
          <w:p w14:paraId="317EEF98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Tapahtuman kuvaus</w:t>
            </w:r>
          </w:p>
        </w:tc>
      </w:tr>
      <w:tr w:rsidR="00665D93" w:rsidRPr="002F16ED" w14:paraId="1469690A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24343E6F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Määritelmä</w:t>
            </w:r>
          </w:p>
        </w:tc>
        <w:tc>
          <w:tcPr>
            <w:tcW w:w="3966" w:type="pct"/>
          </w:tcPr>
          <w:p w14:paraId="034BF7AD" w14:textId="236DA8E4" w:rsidR="00665D93" w:rsidRPr="002F16ED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Datahubiin rekisteröity myyjä</w:t>
            </w:r>
            <w:r w:rsidR="00732F25">
              <w:rPr>
                <w:noProof/>
                <w:lang w:eastAsia="nb-NO"/>
              </w:rPr>
              <w:t xml:space="preserve">, </w:t>
            </w:r>
            <w:r>
              <w:rPr>
                <w:noProof/>
                <w:lang w:eastAsia="nb-NO"/>
              </w:rPr>
              <w:t>3.osapuoli</w:t>
            </w:r>
            <w:r w:rsidR="00732F25">
              <w:rPr>
                <w:noProof/>
                <w:lang w:eastAsia="nb-NO"/>
              </w:rPr>
              <w:t xml:space="preserve"> tai joustopalveluntarjoaja</w:t>
            </w:r>
            <w:r>
              <w:rPr>
                <w:noProof/>
                <w:lang w:eastAsia="nb-NO"/>
              </w:rPr>
              <w:t xml:space="preserve"> pyytää oikeutta asiakkaan tietoihin</w:t>
            </w:r>
            <w:r w:rsidR="008E2BC7">
              <w:rPr>
                <w:noProof/>
                <w:lang w:eastAsia="nb-NO"/>
              </w:rPr>
              <w:t>, ja lähettää tästä pyynnön datahubiin asiakkaan hyväksyttäväksi.</w:t>
            </w:r>
          </w:p>
        </w:tc>
      </w:tr>
      <w:tr w:rsidR="00665D93" w:rsidRPr="002F16ED" w14:paraId="13FDA9A1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2AEF5929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Osapuolet ja roolit</w:t>
            </w:r>
          </w:p>
        </w:tc>
        <w:tc>
          <w:tcPr>
            <w:tcW w:w="3966" w:type="pct"/>
          </w:tcPr>
          <w:p w14:paraId="3B3C5109" w14:textId="53FC3C12" w:rsidR="00665D93" w:rsidRPr="002F16ED" w:rsidRDefault="002E7E8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Datahub, </w:t>
            </w:r>
            <w:r w:rsidR="00665D93">
              <w:rPr>
                <w:noProof/>
                <w:lang w:eastAsia="nb-NO"/>
              </w:rPr>
              <w:t>Myyjä/3.osapuoli (Energiapalvelun tarjoaja)</w:t>
            </w:r>
            <w:r>
              <w:rPr>
                <w:noProof/>
                <w:lang w:eastAsia="nb-NO"/>
              </w:rPr>
              <w:t>/Joustopalveluntarjoaja</w:t>
            </w:r>
          </w:p>
        </w:tc>
      </w:tr>
      <w:tr w:rsidR="00665D93" w:rsidRPr="002F16ED" w14:paraId="7CFE76F8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0561336C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 w:rsidRPr="00564687">
              <w:rPr>
                <w:b/>
                <w:i/>
                <w:noProof/>
                <w:lang w:eastAsia="nb-NO"/>
              </w:rPr>
              <w:t>Tapahtuman käynnistys</w:t>
            </w:r>
          </w:p>
        </w:tc>
      </w:tr>
      <w:tr w:rsidR="00665D93" w:rsidRPr="002F16ED" w14:paraId="7A83CFE9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92705E6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Alkaa, kun</w:t>
            </w:r>
          </w:p>
        </w:tc>
        <w:tc>
          <w:tcPr>
            <w:tcW w:w="3966" w:type="pct"/>
          </w:tcPr>
          <w:p w14:paraId="791A217E" w14:textId="77777777" w:rsidR="00665D93" w:rsidRPr="002F16ED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Osapuolella on liiketoiminnallinen tarve saada oikeus asiakkaan tietoihin datahubissa</w:t>
            </w:r>
          </w:p>
        </w:tc>
      </w:tr>
      <w:tr w:rsidR="00665D93" w:rsidRPr="002F16ED" w14:paraId="06A6A162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2DCC28A3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Ilmoitettavat tiedot</w:t>
            </w:r>
          </w:p>
        </w:tc>
        <w:tc>
          <w:tcPr>
            <w:tcW w:w="3966" w:type="pct"/>
          </w:tcPr>
          <w:p w14:paraId="0C3FCCF6" w14:textId="3F9531B5" w:rsidR="00981AA8" w:rsidRPr="002F16ED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omistavien asiakkaiden yksilöivät tunnisteet; niiden käyttöpaikkojen tunnukset, joille valtuutus pyydetään</w:t>
            </w:r>
            <w:r w:rsidR="00CC2E11">
              <w:rPr>
                <w:noProof/>
                <w:lang w:eastAsia="nb-NO"/>
              </w:rPr>
              <w:t>,</w:t>
            </w:r>
            <w:r w:rsidR="00853D02">
              <w:rPr>
                <w:noProof/>
                <w:lang w:eastAsia="nb-NO"/>
              </w:rPr>
              <w:t xml:space="preserve"> mikäli ei pyydetä asiakkaan kaikille käyttöpaikoille</w:t>
            </w:r>
            <w:r>
              <w:rPr>
                <w:noProof/>
                <w:lang w:eastAsia="nb-NO"/>
              </w:rPr>
              <w:t>; päivämäärä, josta valtuutus alkaa</w:t>
            </w:r>
            <w:r w:rsidR="00B15961">
              <w:rPr>
                <w:noProof/>
                <w:lang w:eastAsia="nb-NO"/>
              </w:rPr>
              <w:t xml:space="preserve"> (valinnainen)</w:t>
            </w:r>
            <w:r>
              <w:rPr>
                <w:noProof/>
                <w:lang w:eastAsia="nb-NO"/>
              </w:rPr>
              <w:t>; päivämäärä, jolloin valtuutus päättyy</w:t>
            </w:r>
            <w:r w:rsidR="00853D02">
              <w:rPr>
                <w:noProof/>
                <w:lang w:eastAsia="nb-NO"/>
              </w:rPr>
              <w:t xml:space="preserve"> (valinnainen)</w:t>
            </w:r>
            <w:r>
              <w:rPr>
                <w:noProof/>
                <w:lang w:eastAsia="nb-NO"/>
              </w:rPr>
              <w:t>; valtuutuksen tarkoitus (lista)</w:t>
            </w:r>
            <w:r w:rsidR="00981AA8">
              <w:rPr>
                <w:noProof/>
                <w:lang w:eastAsia="nb-NO"/>
              </w:rPr>
              <w:t>;</w:t>
            </w:r>
            <w:r w:rsidR="00853D02">
              <w:rPr>
                <w:noProof/>
                <w:lang w:eastAsia="nb-NO"/>
              </w:rPr>
              <w:t xml:space="preserve"> </w:t>
            </w:r>
            <w:r w:rsidR="00981AA8">
              <w:rPr>
                <w:noProof/>
                <w:lang w:eastAsia="nb-NO"/>
              </w:rPr>
              <w:t xml:space="preserve">pyynnön voimassaoloaika (valinnainen); </w:t>
            </w:r>
            <w:r w:rsidR="00241F4B">
              <w:rPr>
                <w:noProof/>
                <w:lang w:eastAsia="nb-NO"/>
              </w:rPr>
              <w:t>pyyynnön vastaanottajan sähköpostiosoite (valinnainen)</w:t>
            </w:r>
            <w:r w:rsidR="00981AA8">
              <w:rPr>
                <w:noProof/>
                <w:lang w:eastAsia="nb-NO"/>
              </w:rPr>
              <w:t>, viest</w:t>
            </w:r>
            <w:r w:rsidR="00725750">
              <w:rPr>
                <w:noProof/>
                <w:lang w:eastAsia="nb-NO"/>
              </w:rPr>
              <w:t>i</w:t>
            </w:r>
            <w:r w:rsidR="00981AA8">
              <w:rPr>
                <w:noProof/>
                <w:lang w:eastAsia="nb-NO"/>
              </w:rPr>
              <w:t xml:space="preserve"> asiakkaalle</w:t>
            </w:r>
            <w:r w:rsidR="005E27C9">
              <w:rPr>
                <w:noProof/>
                <w:lang w:eastAsia="nb-NO"/>
              </w:rPr>
              <w:t xml:space="preserve"> (valinnainen</w:t>
            </w:r>
            <w:r w:rsidR="00981AA8">
              <w:rPr>
                <w:noProof/>
                <w:lang w:eastAsia="nb-NO"/>
              </w:rPr>
              <w:t>) ja</w:t>
            </w:r>
            <w:r w:rsidR="00B15961">
              <w:rPr>
                <w:noProof/>
                <w:lang w:eastAsia="nb-NO"/>
              </w:rPr>
              <w:t xml:space="preserve"> muistutusaika (valinnainen).</w:t>
            </w:r>
          </w:p>
        </w:tc>
      </w:tr>
      <w:tr w:rsidR="00665D93" w:rsidRPr="002F16ED" w14:paraId="61607132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4189DFED" w14:textId="77777777" w:rsidR="00665D93" w:rsidRPr="001152FD" w:rsidRDefault="00665D93" w:rsidP="00F87286">
            <w:pPr>
              <w:pStyle w:val="Taulukkoteksti"/>
              <w:rPr>
                <w:b/>
                <w:i/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Validointi</w:t>
            </w:r>
          </w:p>
        </w:tc>
      </w:tr>
      <w:tr w:rsidR="00665D93" w:rsidRPr="002F16ED" w14:paraId="1B5A91C9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BE36CCC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Oikeudet tietoihin</w:t>
            </w:r>
          </w:p>
        </w:tc>
        <w:tc>
          <w:tcPr>
            <w:tcW w:w="3966" w:type="pct"/>
          </w:tcPr>
          <w:p w14:paraId="7A4A9C49" w14:textId="5BCF8188" w:rsidR="00665D93" w:rsidRPr="002F16ED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Osapuolen tulee olla rekisteröity datahubiin.</w:t>
            </w:r>
          </w:p>
        </w:tc>
      </w:tr>
      <w:tr w:rsidR="00665D93" w:rsidRPr="002F16ED" w14:paraId="714D2688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7C9789D5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 w:rsidRPr="79353E20">
              <w:rPr>
                <w:noProof/>
                <w:lang w:eastAsia="nb-NO"/>
              </w:rPr>
              <w:t>Säännöt</w:t>
            </w:r>
          </w:p>
        </w:tc>
        <w:tc>
          <w:tcPr>
            <w:tcW w:w="3966" w:type="pct"/>
          </w:tcPr>
          <w:p w14:paraId="5C8FAAF6" w14:textId="14A5870B" w:rsidR="00665D93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asiakkaat ja käyttöpaikka löytyvät datahubista.</w:t>
            </w:r>
          </w:p>
          <w:p w14:paraId="0E9E7F81" w14:textId="131AE3A7" w:rsidR="00665D93" w:rsidRDefault="00011E21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nb-NO"/>
              </w:rPr>
              <w:t>Jos pyynnössä on mukana käytöpaikkatunnus, se</w:t>
            </w:r>
            <w:r w:rsidR="00665D93">
              <w:rPr>
                <w:noProof/>
                <w:lang w:eastAsia="nb-NO"/>
              </w:rPr>
              <w:t xml:space="preserve"> </w:t>
            </w:r>
            <w:r w:rsidR="00665D93">
              <w:t>ei ole tilassa ”Poistettu” tai ”Poistettu käytöstä”.</w:t>
            </w:r>
          </w:p>
          <w:p w14:paraId="6B3C96F8" w14:textId="6B37E565" w:rsidR="00027FD6" w:rsidRPr="00701B18" w:rsidRDefault="00027FD6" w:rsidP="00027FD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noProof/>
                <w:lang w:eastAsia="nb-NO"/>
              </w:rPr>
              <w:t>Jos pyynnössä on mukana käytöpaikkatunnus ja pyydetään valtuutusta tyypeillä ”</w:t>
            </w:r>
            <w:r w:rsidRPr="00E16E40">
              <w:rPr>
                <w:szCs w:val="16"/>
              </w:rPr>
              <w:t xml:space="preserve"> Energiaraportointi</w:t>
            </w:r>
            <w:r>
              <w:rPr>
                <w:szCs w:val="16"/>
              </w:rPr>
              <w:t>”, ” Sopimustiedot” tai ”</w:t>
            </w:r>
            <w:r w:rsidRPr="00A33C33">
              <w:rPr>
                <w:szCs w:val="16"/>
              </w:rPr>
              <w:t>Käyttöpaikkahaku</w:t>
            </w:r>
            <w:r>
              <w:rPr>
                <w:szCs w:val="16"/>
              </w:rPr>
              <w:t xml:space="preserve">”, tulee asiakkaalla olla </w:t>
            </w:r>
            <w:proofErr w:type="gramStart"/>
            <w:r>
              <w:rPr>
                <w:szCs w:val="16"/>
              </w:rPr>
              <w:t>voimassaoleva</w:t>
            </w:r>
            <w:proofErr w:type="gramEnd"/>
            <w:r>
              <w:rPr>
                <w:szCs w:val="16"/>
              </w:rPr>
              <w:t xml:space="preserve"> sopimus käyttöpaikalla.</w:t>
            </w:r>
          </w:p>
          <w:p w14:paraId="65B052BE" w14:textId="5C2BAD5A" w:rsidR="00665D93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Myyjä (DH-8</w:t>
            </w:r>
            <w:r w:rsidR="00A857A3">
              <w:rPr>
                <w:szCs w:val="16"/>
              </w:rPr>
              <w:t>3</w:t>
            </w:r>
            <w:r>
              <w:rPr>
                <w:szCs w:val="16"/>
              </w:rPr>
              <w:t>1) voi ilmoittaa valtuutuspyynnön seuraavilla tarkoituksilla:</w:t>
            </w:r>
          </w:p>
          <w:p w14:paraId="386320E9" w14:textId="56A3FFAD" w:rsidR="00665D93" w:rsidRPr="009269D4" w:rsidRDefault="00665D93" w:rsidP="00665D93">
            <w:pPr>
              <w:pStyle w:val="Taulukkoteksti"/>
              <w:numPr>
                <w:ilvl w:val="0"/>
                <w:numId w:val="9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9269D4">
              <w:rPr>
                <w:szCs w:val="16"/>
              </w:rPr>
              <w:t>Tarjouspyyntö</w:t>
            </w:r>
          </w:p>
          <w:p w14:paraId="31E9380D" w14:textId="77777777" w:rsidR="00665D93" w:rsidRDefault="00665D93" w:rsidP="00665D93">
            <w:pPr>
              <w:pStyle w:val="Taulukkoteksti"/>
              <w:numPr>
                <w:ilvl w:val="0"/>
                <w:numId w:val="9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Käyttöpaikkahaku</w:t>
            </w:r>
          </w:p>
          <w:p w14:paraId="5B18168C" w14:textId="799A9D85" w:rsidR="00665D93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8C7B6C">
              <w:rPr>
                <w:bCs w:val="0"/>
                <w:szCs w:val="16"/>
              </w:rPr>
              <w:t>3.</w:t>
            </w:r>
            <w:r>
              <w:rPr>
                <w:szCs w:val="16"/>
              </w:rPr>
              <w:t xml:space="preserve"> osapuoli (DH-8</w:t>
            </w:r>
            <w:r w:rsidR="00A857A3">
              <w:rPr>
                <w:szCs w:val="16"/>
              </w:rPr>
              <w:t>3</w:t>
            </w:r>
            <w:r>
              <w:rPr>
                <w:szCs w:val="16"/>
              </w:rPr>
              <w:t xml:space="preserve">2) voi </w:t>
            </w:r>
            <w:r w:rsidR="00A857A3">
              <w:rPr>
                <w:szCs w:val="16"/>
              </w:rPr>
              <w:t xml:space="preserve">ilmoittaa valtuutuspyynnön </w:t>
            </w:r>
            <w:r>
              <w:rPr>
                <w:szCs w:val="16"/>
              </w:rPr>
              <w:t>tarkoituksilla:</w:t>
            </w:r>
          </w:p>
          <w:p w14:paraId="4625F22B" w14:textId="064F0491" w:rsidR="00665D93" w:rsidRPr="00E16E40" w:rsidRDefault="00665D93" w:rsidP="00665D93">
            <w:pPr>
              <w:pStyle w:val="Taulukkoteksti"/>
              <w:numPr>
                <w:ilvl w:val="0"/>
                <w:numId w:val="9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16E40">
              <w:rPr>
                <w:szCs w:val="16"/>
              </w:rPr>
              <w:t>Energiaraportointi</w:t>
            </w:r>
          </w:p>
          <w:p w14:paraId="38C83862" w14:textId="206ED112" w:rsidR="00665D93" w:rsidRDefault="00665D93" w:rsidP="00665D93">
            <w:pPr>
              <w:pStyle w:val="Taulukkoteksti"/>
              <w:numPr>
                <w:ilvl w:val="0"/>
                <w:numId w:val="9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E16E40">
              <w:rPr>
                <w:szCs w:val="16"/>
              </w:rPr>
              <w:t>Sopimuksen kilpailutus palveluna</w:t>
            </w:r>
          </w:p>
          <w:p w14:paraId="74BCAECF" w14:textId="50F8D168" w:rsidR="00665D93" w:rsidRDefault="00665D93" w:rsidP="00A33C33">
            <w:pPr>
              <w:pStyle w:val="Taulukkoteksti"/>
              <w:numPr>
                <w:ilvl w:val="0"/>
                <w:numId w:val="9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Sopimustiedot</w:t>
            </w:r>
          </w:p>
          <w:p w14:paraId="55EE7E41" w14:textId="37752E1D" w:rsidR="00403705" w:rsidRDefault="002E7E89" w:rsidP="00A33C33">
            <w:pPr>
              <w:pStyle w:val="Taulukkoteksti"/>
              <w:numPr>
                <w:ilvl w:val="0"/>
                <w:numId w:val="9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A33C33">
              <w:rPr>
                <w:szCs w:val="16"/>
              </w:rPr>
              <w:t>Käyttöpaikkahaku</w:t>
            </w:r>
          </w:p>
          <w:p w14:paraId="2AB2807E" w14:textId="626BAE93" w:rsidR="002E7E89" w:rsidRDefault="002E7E89" w:rsidP="00A33C33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Joustopalveluntarjoaja (DH-834) voi ilmoittaa valtuutuspyynnön tarkoituksella:</w:t>
            </w:r>
          </w:p>
          <w:p w14:paraId="3F990F9F" w14:textId="40E8F85B" w:rsidR="002E7E89" w:rsidRDefault="002E7E89" w:rsidP="002E7E89">
            <w:pPr>
              <w:pStyle w:val="Taulukkoteksti"/>
              <w:numPr>
                <w:ilvl w:val="0"/>
                <w:numId w:val="9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Käyttöpaikan tasevastuutiedot (asiakkaalla sopimus käyttöpaikalla)</w:t>
            </w:r>
          </w:p>
          <w:p w14:paraId="49C04CBF" w14:textId="335CC137" w:rsidR="00611131" w:rsidRPr="006665AF" w:rsidRDefault="006B0E09" w:rsidP="006B0E09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szCs w:val="16"/>
              </w:rPr>
              <w:t xml:space="preserve">Samaan pyyntöön voi liittää useamman valtuutustyypin, mikäli ne voidaan antaa samalle aikajaksolle. </w:t>
            </w:r>
            <w:r w:rsidR="0094074C">
              <w:rPr>
                <w:szCs w:val="16"/>
              </w:rPr>
              <w:t>E</w:t>
            </w:r>
            <w:r>
              <w:rPr>
                <w:szCs w:val="16"/>
              </w:rPr>
              <w:t>nergiaraportointi, sopimustiedot ja käyttöpaikkahaku voidaan pyytää yhdellä pyynnöllä, koska niillä voi olla sama voimassaoloaika</w:t>
            </w:r>
            <w:r w:rsidR="006D52DE">
              <w:t>. Muun tyyppiset valtuutukset tulee pyytää erillisinä.</w:t>
            </w:r>
          </w:p>
        </w:tc>
      </w:tr>
      <w:tr w:rsidR="00665D93" w:rsidRPr="002F16ED" w14:paraId="75F13471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37CC25DE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 xml:space="preserve">Keskeyttävät </w:t>
            </w:r>
            <w:r>
              <w:rPr>
                <w:noProof/>
                <w:lang w:eastAsia="nb-NO"/>
              </w:rPr>
              <w:t>tapahtumat</w:t>
            </w:r>
          </w:p>
        </w:tc>
        <w:tc>
          <w:tcPr>
            <w:tcW w:w="3966" w:type="pct"/>
          </w:tcPr>
          <w:p w14:paraId="2DD5963C" w14:textId="77777777" w:rsidR="00665D93" w:rsidRPr="002F16ED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65D93" w:rsidRPr="002F16ED" w14:paraId="50EF86BF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175B92E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Aikarajat</w:t>
            </w:r>
          </w:p>
        </w:tc>
        <w:tc>
          <w:tcPr>
            <w:tcW w:w="3966" w:type="pct"/>
          </w:tcPr>
          <w:p w14:paraId="3160281C" w14:textId="461B4224" w:rsidR="00665D93" w:rsidRPr="002F16ED" w:rsidRDefault="00665D93" w:rsidP="00701B18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Alkuaika ei saa olla menneisyydessä eikä yli 90 vuorokautta tulevaisuudessa.</w:t>
            </w:r>
          </w:p>
        </w:tc>
      </w:tr>
      <w:tr w:rsidR="00665D93" w:rsidRPr="002F16ED" w14:paraId="00C3C396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10113FA8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 w:rsidRPr="00412AF7">
              <w:rPr>
                <w:b/>
                <w:i/>
                <w:noProof/>
                <w:lang w:eastAsia="nb-NO"/>
              </w:rPr>
              <w:t>Prosessointi</w:t>
            </w:r>
          </w:p>
        </w:tc>
      </w:tr>
      <w:tr w:rsidR="00665D93" w:rsidRPr="002F16ED" w14:paraId="6D6BBD48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4C5E8E6" w14:textId="522ACEBD" w:rsidR="00011E21" w:rsidRDefault="00011E21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  <w:p w14:paraId="0A2FF8E2" w14:textId="4507915C" w:rsidR="00665D93" w:rsidRPr="007A299C" w:rsidRDefault="00665D93" w:rsidP="00F87286">
            <w:pPr>
              <w:pStyle w:val="Taulukkoteksti"/>
              <w:rPr>
                <w:bCs/>
                <w:noProof/>
                <w:lang w:eastAsia="nb-NO"/>
              </w:rPr>
            </w:pPr>
          </w:p>
        </w:tc>
      </w:tr>
      <w:tr w:rsidR="00665D93" w:rsidRPr="002F16ED" w14:paraId="6F51BF65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5949626C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tallennus</w:t>
            </w:r>
          </w:p>
        </w:tc>
      </w:tr>
      <w:tr w:rsidR="00665D93" w:rsidRPr="002F16ED" w14:paraId="7583AF9D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2E2870B1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tiedot</w:t>
            </w:r>
          </w:p>
        </w:tc>
        <w:tc>
          <w:tcPr>
            <w:tcW w:w="3966" w:type="pct"/>
          </w:tcPr>
          <w:p w14:paraId="6077F876" w14:textId="4E6054FB" w:rsidR="00665D93" w:rsidRPr="002F16ED" w:rsidRDefault="007C003E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Valtuutuspyyntö tallennetaan datahubiin siten, että se voidaan tarpeen mukaan perua kokonaisuudessaan.</w:t>
            </w:r>
          </w:p>
        </w:tc>
      </w:tr>
      <w:tr w:rsidR="00665D93" w:rsidRPr="002F16ED" w14:paraId="4D0CFB3B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57F517B0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Prosessoidut tiedot</w:t>
            </w:r>
          </w:p>
        </w:tc>
        <w:tc>
          <w:tcPr>
            <w:tcW w:w="3966" w:type="pct"/>
          </w:tcPr>
          <w:p w14:paraId="04E129CB" w14:textId="6D37823B" w:rsidR="00665D93" w:rsidRPr="002F16ED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</w:p>
        </w:tc>
      </w:tr>
      <w:tr w:rsidR="00665D93" w:rsidRPr="002F16ED" w14:paraId="03B04FC1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060EDFE7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palautus/välitys</w:t>
            </w:r>
          </w:p>
        </w:tc>
      </w:tr>
      <w:tr w:rsidR="00665D93" w:rsidRPr="002F16ED" w14:paraId="29515D01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1DF04062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palautus</w:t>
            </w:r>
          </w:p>
        </w:tc>
        <w:tc>
          <w:tcPr>
            <w:tcW w:w="3966" w:type="pct"/>
          </w:tcPr>
          <w:p w14:paraId="24E2BBF5" w14:textId="058C10BE" w:rsidR="00665D93" w:rsidRPr="002F16ED" w:rsidRDefault="004A593F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 Positiivinen tai negatiivinen kuittaus.</w:t>
            </w:r>
          </w:p>
        </w:tc>
      </w:tr>
      <w:tr w:rsidR="00665D93" w:rsidRPr="002F16ED" w14:paraId="520FCC88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3169AF47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välitys</w:t>
            </w:r>
          </w:p>
        </w:tc>
        <w:tc>
          <w:tcPr>
            <w:tcW w:w="3966" w:type="pct"/>
          </w:tcPr>
          <w:p w14:paraId="3E760E4F" w14:textId="77777777" w:rsidR="00665D93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665D93" w:rsidRPr="002F16ED" w14:paraId="32C2687B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43266375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Virheet ja p</w:t>
            </w:r>
            <w:r w:rsidRPr="00215092">
              <w:rPr>
                <w:b/>
                <w:i/>
                <w:noProof/>
                <w:lang w:eastAsia="nb-NO"/>
              </w:rPr>
              <w:t>eruutukset</w:t>
            </w:r>
          </w:p>
        </w:tc>
      </w:tr>
      <w:tr w:rsidR="00665D93" w:rsidRPr="002F16ED" w14:paraId="14DB9815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672EFC84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Merkittävät virheet ja seuraukset</w:t>
            </w:r>
          </w:p>
        </w:tc>
        <w:tc>
          <w:tcPr>
            <w:tcW w:w="3966" w:type="pct"/>
          </w:tcPr>
          <w:p w14:paraId="109A38E2" w14:textId="7219A39D" w:rsidR="00665D93" w:rsidRDefault="00A857A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Pyydetään valtuutusta väärälle käyttöpaikalle</w:t>
            </w:r>
            <w:r w:rsidR="009917D2">
              <w:rPr>
                <w:noProof/>
                <w:lang w:eastAsia="nb-NO"/>
              </w:rPr>
              <w:t>, asiakas voi tarkistaa</w:t>
            </w:r>
            <w:r w:rsidR="00981AA8">
              <w:rPr>
                <w:noProof/>
                <w:lang w:eastAsia="nb-NO"/>
              </w:rPr>
              <w:t xml:space="preserve"> hyväksymisen yhdeydessä.</w:t>
            </w:r>
          </w:p>
          <w:p w14:paraId="07850348" w14:textId="77777777" w:rsidR="00665D93" w:rsidRPr="002F16ED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</w:p>
        </w:tc>
      </w:tr>
      <w:tr w:rsidR="00665D93" w:rsidRPr="002F16ED" w14:paraId="7BD21C17" w14:textId="77777777" w:rsidTr="79353E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7661693" w14:textId="77777777" w:rsidR="00665D93" w:rsidRDefault="00665D93" w:rsidP="00F87286">
            <w:pPr>
              <w:pStyle w:val="Taulukkoteksti"/>
              <w:rPr>
                <w:noProof/>
                <w:lang w:eastAsia="nb-NO"/>
              </w:rPr>
            </w:pPr>
          </w:p>
        </w:tc>
        <w:tc>
          <w:tcPr>
            <w:tcW w:w="3966" w:type="pct"/>
          </w:tcPr>
          <w:p w14:paraId="327CE10A" w14:textId="77777777" w:rsidR="00665D93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</w:p>
        </w:tc>
      </w:tr>
      <w:tr w:rsidR="00665D93" w:rsidRPr="002F16ED" w14:paraId="0BEF930C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68C87EE" w14:textId="77777777" w:rsidR="00665D93" w:rsidRPr="002F16ED" w:rsidRDefault="00665D93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Peruutusehdot</w:t>
            </w:r>
          </w:p>
        </w:tc>
        <w:tc>
          <w:tcPr>
            <w:tcW w:w="3966" w:type="pct"/>
          </w:tcPr>
          <w:p w14:paraId="18478CC1" w14:textId="1F634B4A" w:rsidR="00665D93" w:rsidRPr="002F16ED" w:rsidRDefault="00477C16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t>Valtuutuspyyntö voidaan peruuttaa kokonaisuudessaan</w:t>
            </w:r>
            <w:r w:rsidR="00343EE8">
              <w:t xml:space="preserve"> erillisellä peruutustapahtumalla</w:t>
            </w:r>
            <w:r>
              <w:t>. Mikäli asiakas on ehtinyt hyväksyä pyynnön, pitää varsinaiset valtuutukset päättää tai perua.</w:t>
            </w:r>
          </w:p>
        </w:tc>
      </w:tr>
    </w:tbl>
    <w:p w14:paraId="242BAD05" w14:textId="1C141F2E" w:rsidR="00665D93" w:rsidRPr="0009419E" w:rsidRDefault="00665D93" w:rsidP="00665D93">
      <w:pPr>
        <w:pStyle w:val="NormalIndent"/>
        <w:rPr>
          <w:lang w:eastAsia="fi-FI"/>
        </w:rPr>
      </w:pPr>
      <w:r w:rsidRPr="0009419E">
        <w:rPr>
          <w:lang w:eastAsia="fi-FI"/>
        </w:rPr>
        <w:t xml:space="preserve"> </w:t>
      </w:r>
    </w:p>
    <w:p w14:paraId="3A995416" w14:textId="4DD478B8" w:rsidR="00665D93" w:rsidRPr="0009419E" w:rsidRDefault="00DB5F6B" w:rsidP="00665D93">
      <w:pPr>
        <w:pStyle w:val="NormalIndent"/>
        <w:jc w:val="center"/>
      </w:pPr>
      <w:r>
        <w:rPr>
          <w:noProof/>
        </w:rPr>
        <w:drawing>
          <wp:inline distT="0" distB="0" distL="0" distR="0" wp14:anchorId="6B280894" wp14:editId="537EAE63">
            <wp:extent cx="4102873" cy="3274332"/>
            <wp:effectExtent l="0" t="0" r="0" b="2540"/>
            <wp:docPr id="1866982852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82852" name="Picture 1" descr="A diagram of a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7972" cy="327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9D78" w14:textId="3A5F6539" w:rsidR="00665D93" w:rsidRDefault="00665D93" w:rsidP="00665D93">
      <w:pPr>
        <w:pStyle w:val="Caption"/>
      </w:pPr>
      <w:bookmarkStart w:id="63" w:name="_Toc471298167"/>
      <w:r w:rsidRPr="0009419E">
        <w:t>Kuva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Kuva_ \* ARABIC </w:instrText>
      </w:r>
      <w:r>
        <w:rPr>
          <w:noProof/>
        </w:rPr>
        <w:fldChar w:fldCharType="separate"/>
      </w:r>
      <w:r w:rsidR="000F5736">
        <w:rPr>
          <w:noProof/>
        </w:rPr>
        <w:t>4</w:t>
      </w:r>
      <w:r>
        <w:rPr>
          <w:noProof/>
        </w:rPr>
        <w:fldChar w:fldCharType="end"/>
      </w:r>
      <w:r w:rsidRPr="0009419E">
        <w:t xml:space="preserve"> DH-8</w:t>
      </w:r>
      <w:r w:rsidR="007D79CA">
        <w:t>3</w:t>
      </w:r>
      <w:r w:rsidRPr="0009419E">
        <w:t>0-</w:t>
      </w:r>
      <w:bookmarkEnd w:id="63"/>
      <w:r w:rsidR="007D79CA">
        <w:t>Valtuutuspyynnön ilmoitus</w:t>
      </w:r>
    </w:p>
    <w:p w14:paraId="3514D764" w14:textId="4EA6BDB2" w:rsidR="00665D93" w:rsidRDefault="00485F08" w:rsidP="00665D93">
      <w:pPr>
        <w:pStyle w:val="NormalIndent"/>
        <w:jc w:val="center"/>
      </w:pPr>
      <w:r>
        <w:rPr>
          <w:noProof/>
        </w:rPr>
        <w:drawing>
          <wp:inline distT="0" distB="0" distL="0" distR="0" wp14:anchorId="4C97FF36" wp14:editId="762A4010">
            <wp:extent cx="4432300" cy="3007139"/>
            <wp:effectExtent l="0" t="0" r="6350" b="3175"/>
            <wp:docPr id="1438004487" name="Picture 1" descr="A diagram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04487" name="Picture 1" descr="A diagram of a compute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6506" cy="30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E626" w14:textId="59CEC1B1" w:rsidR="00665D93" w:rsidRDefault="00665D93" w:rsidP="00665D93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6</w:t>
      </w:r>
      <w:r>
        <w:rPr>
          <w:noProof/>
        </w:rPr>
        <w:fldChar w:fldCharType="end"/>
      </w:r>
      <w:r>
        <w:t xml:space="preserve"> Valtuu</w:t>
      </w:r>
      <w:r w:rsidR="000F7BA0">
        <w:t>tuspyynnön</w:t>
      </w:r>
      <w:r>
        <w:t xml:space="preserve"> tietosisältö</w:t>
      </w:r>
    </w:p>
    <w:p w14:paraId="0D65434F" w14:textId="77777777" w:rsidR="00665D93" w:rsidRPr="003903AE" w:rsidRDefault="00665D93" w:rsidP="00665D93">
      <w:pPr>
        <w:pStyle w:val="NormalIndent"/>
      </w:pP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2256"/>
        <w:gridCol w:w="179"/>
        <w:gridCol w:w="938"/>
        <w:gridCol w:w="1533"/>
        <w:gridCol w:w="3736"/>
        <w:gridCol w:w="986"/>
      </w:tblGrid>
      <w:tr w:rsidR="00665D93" w:rsidRPr="00D73B3F" w14:paraId="6FCE7B6A" w14:textId="77777777" w:rsidTr="00F87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2" w:type="pct"/>
          </w:tcPr>
          <w:p w14:paraId="00D3D8CA" w14:textId="77777777" w:rsidR="00665D93" w:rsidRPr="00D73B3F" w:rsidRDefault="00665D93" w:rsidP="00F87286">
            <w:pPr>
              <w:pStyle w:val="Taulukkoteksti"/>
            </w:pPr>
            <w:r w:rsidRPr="00D73B3F">
              <w:t>Tietokenttä</w:t>
            </w:r>
          </w:p>
        </w:tc>
        <w:tc>
          <w:tcPr>
            <w:tcW w:w="580" w:type="pct"/>
            <w:gridSpan w:val="2"/>
          </w:tcPr>
          <w:p w14:paraId="5A305B81" w14:textId="77777777" w:rsidR="00665D93" w:rsidRPr="00D73B3F" w:rsidRDefault="00665D93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t>Taso</w:t>
            </w:r>
          </w:p>
        </w:tc>
        <w:tc>
          <w:tcPr>
            <w:tcW w:w="796" w:type="pct"/>
          </w:tcPr>
          <w:p w14:paraId="0C333E75" w14:textId="77777777" w:rsidR="00665D93" w:rsidRPr="00D73B3F" w:rsidRDefault="00665D93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t>Pakollisuus</w:t>
            </w:r>
          </w:p>
        </w:tc>
        <w:tc>
          <w:tcPr>
            <w:tcW w:w="1940" w:type="pct"/>
          </w:tcPr>
          <w:p w14:paraId="24EFBE3C" w14:textId="77777777" w:rsidR="00665D93" w:rsidRPr="00D73B3F" w:rsidRDefault="00665D93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t>Kommentti</w:t>
            </w:r>
          </w:p>
        </w:tc>
        <w:tc>
          <w:tcPr>
            <w:tcW w:w="512" w:type="pct"/>
          </w:tcPr>
          <w:p w14:paraId="1C61D253" w14:textId="77777777" w:rsidR="00665D93" w:rsidRPr="00D73B3F" w:rsidRDefault="00665D93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73B3F">
              <w:t>Huom</w:t>
            </w:r>
            <w:proofErr w:type="spellEnd"/>
            <w:r w:rsidRPr="00D73B3F">
              <w:t>:</w:t>
            </w:r>
          </w:p>
        </w:tc>
      </w:tr>
      <w:tr w:rsidR="00665D93" w:rsidRPr="00D73B3F" w14:paraId="14DF5821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5F61735D" w14:textId="77777777" w:rsidR="00665D93" w:rsidRPr="00D73B3F" w:rsidRDefault="00665D93" w:rsidP="00F87286">
            <w:pPr>
              <w:pStyle w:val="Taulukkoteksti"/>
            </w:pPr>
            <w:r w:rsidRPr="00F11820">
              <w:t>Tapahtumatiedot</w:t>
            </w:r>
            <w:r w:rsidRPr="0009419E">
              <w:t xml:space="preserve"> 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38939951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szCs w:val="16"/>
              </w:rPr>
              <w:t>1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116D8CCC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szCs w:val="16"/>
              </w:rPr>
              <w:t>1..</w:t>
            </w:r>
            <w:r>
              <w:rPr>
                <w:szCs w:val="16"/>
              </w:rPr>
              <w:t>1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32BF35D1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6C80663E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5D93" w:rsidRPr="00D73B3F" w14:paraId="7043FB3F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5744AA5A" w14:textId="77777777" w:rsidR="00665D93" w:rsidRPr="00D73B3F" w:rsidRDefault="00665D93" w:rsidP="00F87286">
            <w:pPr>
              <w:pStyle w:val="Taulukkoteksti"/>
            </w:pPr>
            <w:r w:rsidRPr="00D73B3F">
              <w:rPr>
                <w:szCs w:val="16"/>
              </w:rPr>
              <w:t>Valtuutuksen aikaväli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004819AA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73B3F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690D2F80" w14:textId="708FE059" w:rsidR="00665D93" w:rsidRPr="00D73B3F" w:rsidRDefault="00981AA8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="00665D93" w:rsidRPr="00D73B3F">
              <w:rPr>
                <w:color w:val="000000"/>
                <w:szCs w:val="16"/>
              </w:rPr>
              <w:t>..1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39E429CD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01247FB5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65D93" w:rsidRPr="00D73B3F" w14:paraId="084A04C2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7B0A9E70" w14:textId="77777777" w:rsidR="00665D93" w:rsidRPr="00D73B3F" w:rsidRDefault="00665D93" w:rsidP="00F87286">
            <w:pPr>
              <w:pStyle w:val="Taulukkoteksti"/>
            </w:pPr>
            <w:r w:rsidRPr="00D73B3F">
              <w:rPr>
                <w:szCs w:val="16"/>
              </w:rPr>
              <w:t>Alkuaika</w:t>
            </w:r>
          </w:p>
        </w:tc>
        <w:tc>
          <w:tcPr>
            <w:tcW w:w="580" w:type="pct"/>
            <w:gridSpan w:val="2"/>
          </w:tcPr>
          <w:p w14:paraId="616D327C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color w:val="000000"/>
                <w:szCs w:val="16"/>
              </w:rPr>
              <w:t>3</w:t>
            </w:r>
          </w:p>
        </w:tc>
        <w:tc>
          <w:tcPr>
            <w:tcW w:w="796" w:type="pct"/>
          </w:tcPr>
          <w:p w14:paraId="3536AC5E" w14:textId="5A9EA5AD" w:rsidR="00665D93" w:rsidRPr="00D73B3F" w:rsidRDefault="001575C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="00665D93" w:rsidRPr="00D73B3F">
              <w:rPr>
                <w:color w:val="000000"/>
                <w:szCs w:val="16"/>
              </w:rPr>
              <w:t>..1</w:t>
            </w:r>
          </w:p>
        </w:tc>
        <w:tc>
          <w:tcPr>
            <w:tcW w:w="1940" w:type="pct"/>
          </w:tcPr>
          <w:p w14:paraId="0D7F6C84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szCs w:val="16"/>
              </w:rPr>
              <w:t xml:space="preserve"> </w:t>
            </w:r>
          </w:p>
        </w:tc>
        <w:tc>
          <w:tcPr>
            <w:tcW w:w="512" w:type="pct"/>
          </w:tcPr>
          <w:p w14:paraId="6C72B9AD" w14:textId="0BD84309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szCs w:val="16"/>
              </w:rPr>
              <w:t xml:space="preserve"> </w:t>
            </w:r>
            <w:r w:rsidR="001575C4">
              <w:rPr>
                <w:szCs w:val="16"/>
              </w:rPr>
              <w:t>[</w:t>
            </w:r>
            <w:r w:rsidR="00981AA8">
              <w:rPr>
                <w:szCs w:val="16"/>
              </w:rPr>
              <w:t>1</w:t>
            </w:r>
            <w:r w:rsidR="001575C4">
              <w:rPr>
                <w:szCs w:val="16"/>
              </w:rPr>
              <w:t>]</w:t>
            </w:r>
          </w:p>
        </w:tc>
      </w:tr>
      <w:tr w:rsidR="00665D93" w:rsidRPr="00D73B3F" w14:paraId="46CA6F1F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1AA530F7" w14:textId="77777777" w:rsidR="00665D93" w:rsidRPr="00D73B3F" w:rsidRDefault="00665D93" w:rsidP="00F87286">
            <w:pPr>
              <w:pStyle w:val="Taulukkoteksti"/>
            </w:pPr>
            <w:r w:rsidRPr="00D73B3F">
              <w:rPr>
                <w:szCs w:val="16"/>
              </w:rPr>
              <w:t>Loppuaika</w:t>
            </w:r>
          </w:p>
        </w:tc>
        <w:tc>
          <w:tcPr>
            <w:tcW w:w="580" w:type="pct"/>
            <w:gridSpan w:val="2"/>
          </w:tcPr>
          <w:p w14:paraId="4E5426D5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73B3F">
              <w:rPr>
                <w:color w:val="000000"/>
                <w:szCs w:val="16"/>
              </w:rPr>
              <w:t>3</w:t>
            </w:r>
          </w:p>
        </w:tc>
        <w:tc>
          <w:tcPr>
            <w:tcW w:w="796" w:type="pct"/>
          </w:tcPr>
          <w:p w14:paraId="0D628E93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Pr="00D73B3F">
              <w:rPr>
                <w:color w:val="000000"/>
                <w:szCs w:val="16"/>
              </w:rPr>
              <w:t>..1</w:t>
            </w:r>
          </w:p>
        </w:tc>
        <w:tc>
          <w:tcPr>
            <w:tcW w:w="1940" w:type="pct"/>
          </w:tcPr>
          <w:p w14:paraId="19046509" w14:textId="6F472A6F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12" w:type="pct"/>
          </w:tcPr>
          <w:p w14:paraId="58A4D69F" w14:textId="572A5FC9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73B3F">
              <w:rPr>
                <w:szCs w:val="16"/>
              </w:rPr>
              <w:t xml:space="preserve"> </w:t>
            </w:r>
            <w:r w:rsidR="00981AA8">
              <w:rPr>
                <w:szCs w:val="16"/>
              </w:rPr>
              <w:t>[2]</w:t>
            </w:r>
          </w:p>
        </w:tc>
      </w:tr>
      <w:tr w:rsidR="00665D93" w:rsidRPr="00D73B3F" w14:paraId="28D8B9C7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5F15DE8A" w14:textId="77777777" w:rsidR="00665D93" w:rsidRPr="00D73B3F" w:rsidRDefault="00665D93" w:rsidP="00F87286">
            <w:pPr>
              <w:pStyle w:val="Taulukkoteksti"/>
            </w:pPr>
            <w:r w:rsidRPr="00D73B3F">
              <w:rPr>
                <w:szCs w:val="16"/>
              </w:rPr>
              <w:t>Valtuutuksen tarkoitus</w:t>
            </w:r>
          </w:p>
        </w:tc>
        <w:tc>
          <w:tcPr>
            <w:tcW w:w="580" w:type="pct"/>
            <w:gridSpan w:val="2"/>
          </w:tcPr>
          <w:p w14:paraId="65072BA6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</w:tcPr>
          <w:p w14:paraId="5F225F23" w14:textId="15D66EA1" w:rsidR="00665D93" w:rsidRPr="00D73B3F" w:rsidRDefault="00485F08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="00665D93" w:rsidRPr="00D73B3F">
              <w:rPr>
                <w:color w:val="000000"/>
                <w:szCs w:val="16"/>
              </w:rPr>
              <w:t>..</w:t>
            </w:r>
            <w:r>
              <w:rPr>
                <w:color w:val="000000"/>
                <w:szCs w:val="16"/>
              </w:rPr>
              <w:t>6</w:t>
            </w:r>
          </w:p>
        </w:tc>
        <w:tc>
          <w:tcPr>
            <w:tcW w:w="1940" w:type="pct"/>
          </w:tcPr>
          <w:p w14:paraId="44A8A7C4" w14:textId="5E5ECEAF" w:rsidR="00665D93" w:rsidRPr="00DB5F6B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t>Energiaraportointi</w:t>
            </w:r>
          </w:p>
          <w:p w14:paraId="1538F32E" w14:textId="762BF240" w:rsidR="00665D93" w:rsidRPr="00DB5F6B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t>Tarjouspyyntö</w:t>
            </w:r>
          </w:p>
          <w:p w14:paraId="44D5F18B" w14:textId="0EF989EC" w:rsidR="00665D93" w:rsidRPr="00DB5F6B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t>Sopimuksen kilpailutus palveluna</w:t>
            </w:r>
          </w:p>
          <w:p w14:paraId="6027CE00" w14:textId="1ACAE76D" w:rsidR="002E7E89" w:rsidRPr="00DB5F6B" w:rsidRDefault="002E7E89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7E89">
              <w:t>Käyttöpaikan tasevastuutiedot</w:t>
            </w:r>
          </w:p>
          <w:p w14:paraId="47C9DEE4" w14:textId="7405B77A" w:rsidR="002E7E89" w:rsidRDefault="002E7E89" w:rsidP="001575C4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t>Sopimustiedot</w:t>
            </w:r>
          </w:p>
          <w:p w14:paraId="35A9F24A" w14:textId="1D00EE7C" w:rsidR="00665D93" w:rsidRPr="00DB5F6B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t>Käyttöpaikkahaku</w:t>
            </w:r>
          </w:p>
        </w:tc>
        <w:tc>
          <w:tcPr>
            <w:tcW w:w="512" w:type="pct"/>
          </w:tcPr>
          <w:p w14:paraId="53C0DC85" w14:textId="1A5CC553" w:rsidR="00665D93" w:rsidRPr="00DB5F6B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rPr>
                <w:szCs w:val="16"/>
              </w:rPr>
              <w:t xml:space="preserve"> [</w:t>
            </w:r>
            <w:r w:rsidR="00981AA8">
              <w:rPr>
                <w:szCs w:val="16"/>
              </w:rPr>
              <w:t>3</w:t>
            </w:r>
            <w:r w:rsidRPr="00DB5F6B">
              <w:rPr>
                <w:szCs w:val="16"/>
              </w:rPr>
              <w:t>]</w:t>
            </w:r>
          </w:p>
        </w:tc>
      </w:tr>
      <w:tr w:rsidR="00665D93" w:rsidRPr="00D73B3F" w14:paraId="43396BD0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1D5BCA82" w14:textId="77777777" w:rsidR="00665D93" w:rsidRPr="00D73B3F" w:rsidRDefault="00665D93" w:rsidP="00F87286">
            <w:pPr>
              <w:pStyle w:val="Taulukkoteksti"/>
              <w:rPr>
                <w:szCs w:val="16"/>
              </w:rPr>
            </w:pPr>
            <w:r w:rsidRPr="00D73B3F">
              <w:rPr>
                <w:szCs w:val="16"/>
              </w:rPr>
              <w:t>Selite</w:t>
            </w:r>
          </w:p>
        </w:tc>
        <w:tc>
          <w:tcPr>
            <w:tcW w:w="580" w:type="pct"/>
            <w:gridSpan w:val="2"/>
          </w:tcPr>
          <w:p w14:paraId="65748E14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D73B3F"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437B7F97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D73B3F">
              <w:rPr>
                <w:szCs w:val="16"/>
              </w:rPr>
              <w:t>0..1</w:t>
            </w:r>
          </w:p>
        </w:tc>
        <w:tc>
          <w:tcPr>
            <w:tcW w:w="1940" w:type="pct"/>
          </w:tcPr>
          <w:p w14:paraId="73DA9407" w14:textId="740ABA52" w:rsidR="00665D93" w:rsidRPr="00D73B3F" w:rsidRDefault="005E27C9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t>Viesti asiakkaalle, joka näytetään valtuutuspalveluss</w:t>
            </w:r>
            <w:r w:rsidR="00C14970">
              <w:t>a</w:t>
            </w:r>
            <w:r>
              <w:t>.</w:t>
            </w:r>
          </w:p>
        </w:tc>
        <w:tc>
          <w:tcPr>
            <w:tcW w:w="512" w:type="pct"/>
          </w:tcPr>
          <w:p w14:paraId="236DB805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7C003E" w:rsidRPr="00D73B3F" w14:paraId="28CA16E3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3E3FC2D8" w14:textId="19204C7E" w:rsidR="007C003E" w:rsidRPr="00D73B3F" w:rsidRDefault="007C003E" w:rsidP="00F87286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Pyynnön vastaanottajan sähköpostiosoite</w:t>
            </w:r>
          </w:p>
        </w:tc>
        <w:tc>
          <w:tcPr>
            <w:tcW w:w="580" w:type="pct"/>
            <w:gridSpan w:val="2"/>
          </w:tcPr>
          <w:p w14:paraId="2F229EC1" w14:textId="439C05DE" w:rsidR="007C003E" w:rsidRPr="00D73B3F" w:rsidRDefault="007C003E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5E311420" w14:textId="417F7DBA" w:rsidR="007C003E" w:rsidRPr="00D73B3F" w:rsidRDefault="007C003E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0..1</w:t>
            </w:r>
          </w:p>
        </w:tc>
        <w:tc>
          <w:tcPr>
            <w:tcW w:w="1940" w:type="pct"/>
          </w:tcPr>
          <w:p w14:paraId="1BDDEA71" w14:textId="77777777" w:rsidR="007C003E" w:rsidRPr="00D73B3F" w:rsidRDefault="007C003E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2" w:type="pct"/>
          </w:tcPr>
          <w:p w14:paraId="2B77AA39" w14:textId="77777777" w:rsidR="007C003E" w:rsidRPr="00D73B3F" w:rsidRDefault="007C003E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7C003E" w:rsidRPr="00D73B3F" w14:paraId="2164A04F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4DEDF9B9" w14:textId="1C26D96C" w:rsidR="007C003E" w:rsidRPr="00D73B3F" w:rsidRDefault="007C003E" w:rsidP="00F87286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Pyynnön loppuaika</w:t>
            </w:r>
          </w:p>
        </w:tc>
        <w:tc>
          <w:tcPr>
            <w:tcW w:w="580" w:type="pct"/>
            <w:gridSpan w:val="2"/>
          </w:tcPr>
          <w:p w14:paraId="3D920A72" w14:textId="2FAACB27" w:rsidR="007C003E" w:rsidRPr="00D73B3F" w:rsidRDefault="007C003E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26A781E5" w14:textId="770D993E" w:rsidR="007C003E" w:rsidRPr="00D73B3F" w:rsidRDefault="007C003E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0..1</w:t>
            </w:r>
          </w:p>
        </w:tc>
        <w:tc>
          <w:tcPr>
            <w:tcW w:w="1940" w:type="pct"/>
          </w:tcPr>
          <w:p w14:paraId="032EF6CD" w14:textId="14AEBF00" w:rsidR="007C003E" w:rsidRPr="00D73B3F" w:rsidRDefault="00A33C3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Pyynnön voimassaoloaika päättyy</w:t>
            </w:r>
          </w:p>
        </w:tc>
        <w:tc>
          <w:tcPr>
            <w:tcW w:w="512" w:type="pct"/>
          </w:tcPr>
          <w:p w14:paraId="3BBECA53" w14:textId="77777777" w:rsidR="007C003E" w:rsidRPr="00D73B3F" w:rsidRDefault="007C003E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C14970" w:rsidRPr="00D73B3F" w14:paraId="13FC7139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3D92CC1B" w14:textId="67178B48" w:rsidR="00C14970" w:rsidRDefault="00C14970" w:rsidP="00F87286">
            <w:pPr>
              <w:pStyle w:val="Taulukkoteksti"/>
              <w:rPr>
                <w:szCs w:val="16"/>
              </w:rPr>
            </w:pPr>
            <w:r>
              <w:rPr>
                <w:szCs w:val="16"/>
              </w:rPr>
              <w:t>Muistutus</w:t>
            </w:r>
            <w:r w:rsidR="005C42FC">
              <w:rPr>
                <w:szCs w:val="16"/>
              </w:rPr>
              <w:t>aika</w:t>
            </w:r>
          </w:p>
        </w:tc>
        <w:tc>
          <w:tcPr>
            <w:tcW w:w="580" w:type="pct"/>
            <w:gridSpan w:val="2"/>
          </w:tcPr>
          <w:p w14:paraId="43AD01A6" w14:textId="6B7CBE89" w:rsidR="00C14970" w:rsidRDefault="00C14970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5F250EFA" w14:textId="3192D767" w:rsidR="00C14970" w:rsidRDefault="00C14970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0..1</w:t>
            </w:r>
          </w:p>
        </w:tc>
        <w:tc>
          <w:tcPr>
            <w:tcW w:w="1940" w:type="pct"/>
          </w:tcPr>
          <w:p w14:paraId="2BBC6636" w14:textId="54E53F8C" w:rsidR="00C14970" w:rsidRDefault="005C42FC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Päivien määrä, jonka jälkeen asiakkaalle lähetetään muistutus.</w:t>
            </w:r>
          </w:p>
        </w:tc>
        <w:tc>
          <w:tcPr>
            <w:tcW w:w="512" w:type="pct"/>
          </w:tcPr>
          <w:p w14:paraId="75A9F3D7" w14:textId="77777777" w:rsidR="00C14970" w:rsidRPr="00D73B3F" w:rsidRDefault="00C14970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665D93" w:rsidRPr="00D73B3F" w14:paraId="582F8DE6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0CE9D5CB" w14:textId="77777777" w:rsidR="00665D93" w:rsidRPr="00D73B3F" w:rsidRDefault="00665D93" w:rsidP="00F87286">
            <w:pPr>
              <w:pStyle w:val="Taulukkoteksti"/>
              <w:rPr>
                <w:szCs w:val="16"/>
              </w:rPr>
            </w:pPr>
            <w:r w:rsidRPr="00D73B3F">
              <w:rPr>
                <w:szCs w:val="16"/>
              </w:rPr>
              <w:t>Osapuolitunnus</w:t>
            </w:r>
          </w:p>
        </w:tc>
        <w:tc>
          <w:tcPr>
            <w:tcW w:w="580" w:type="pct"/>
            <w:gridSpan w:val="2"/>
          </w:tcPr>
          <w:p w14:paraId="01BB8E50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D73B3F"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134F4412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D73B3F">
              <w:rPr>
                <w:szCs w:val="16"/>
              </w:rPr>
              <w:t>1..1</w:t>
            </w:r>
          </w:p>
        </w:tc>
        <w:tc>
          <w:tcPr>
            <w:tcW w:w="1940" w:type="pct"/>
          </w:tcPr>
          <w:p w14:paraId="62F31213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D73B3F">
              <w:t>Ilmoittavan osapuolen tunnus</w:t>
            </w:r>
          </w:p>
        </w:tc>
        <w:tc>
          <w:tcPr>
            <w:tcW w:w="512" w:type="pct"/>
          </w:tcPr>
          <w:p w14:paraId="220941D7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665D93" w:rsidRPr="00D73B3F" w14:paraId="3B9AB9D7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3363A49F" w14:textId="77777777" w:rsidR="00665D93" w:rsidRPr="00D73B3F" w:rsidRDefault="00665D93" w:rsidP="00F87286">
            <w:pPr>
              <w:pStyle w:val="Taulukkoteksti"/>
              <w:rPr>
                <w:szCs w:val="16"/>
              </w:rPr>
            </w:pPr>
            <w:r w:rsidRPr="00D73B3F">
              <w:rPr>
                <w:szCs w:val="16"/>
              </w:rPr>
              <w:t>Käyttöpaikan tunnus</w:t>
            </w:r>
          </w:p>
        </w:tc>
        <w:tc>
          <w:tcPr>
            <w:tcW w:w="580" w:type="pct"/>
            <w:gridSpan w:val="2"/>
          </w:tcPr>
          <w:p w14:paraId="10AF291A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</w:tcPr>
          <w:p w14:paraId="2AC88CE9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Pr="00D73B3F">
              <w:rPr>
                <w:color w:val="000000"/>
                <w:szCs w:val="16"/>
              </w:rPr>
              <w:t>..</w:t>
            </w:r>
            <w:r>
              <w:rPr>
                <w:color w:val="000000"/>
                <w:szCs w:val="16"/>
              </w:rPr>
              <w:t>n</w:t>
            </w:r>
          </w:p>
        </w:tc>
        <w:tc>
          <w:tcPr>
            <w:tcW w:w="1940" w:type="pct"/>
          </w:tcPr>
          <w:p w14:paraId="6AD27E8A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rPr>
                <w:szCs w:val="16"/>
              </w:rPr>
              <w:t xml:space="preserve"> </w:t>
            </w:r>
          </w:p>
        </w:tc>
        <w:tc>
          <w:tcPr>
            <w:tcW w:w="512" w:type="pct"/>
          </w:tcPr>
          <w:p w14:paraId="284D614E" w14:textId="5A9ACC54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</w:t>
            </w:r>
            <w:r w:rsidR="00981AA8">
              <w:t>4</w:t>
            </w:r>
            <w:r>
              <w:t>]</w:t>
            </w:r>
            <w:r w:rsidRPr="00D73B3F">
              <w:t xml:space="preserve"> </w:t>
            </w:r>
          </w:p>
        </w:tc>
      </w:tr>
      <w:tr w:rsidR="00665D93" w:rsidRPr="00D73B3F" w14:paraId="01B87027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39D8320A" w14:textId="77777777" w:rsidR="00665D93" w:rsidRPr="00D73B3F" w:rsidRDefault="00665D93" w:rsidP="00F87286">
            <w:pPr>
              <w:pStyle w:val="Taulukkoteksti"/>
              <w:rPr>
                <w:szCs w:val="16"/>
              </w:rPr>
            </w:pPr>
            <w:r w:rsidRPr="00D73B3F">
              <w:t>Asiakkaiden tiedot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360487AB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>
              <w:t>2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66D58362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73B3F">
              <w:t>1..n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281E45C2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2C66E052" w14:textId="77777777" w:rsidR="00665D93" w:rsidRPr="00D73B3F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</w:p>
        </w:tc>
      </w:tr>
      <w:tr w:rsidR="00665D93" w:rsidRPr="00D73B3F" w14:paraId="63E0B90F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1BB32ACA" w14:textId="77777777" w:rsidR="00665D93" w:rsidRPr="00D73B3F" w:rsidRDefault="00665D93" w:rsidP="00F87286">
            <w:pPr>
              <w:pStyle w:val="Taulukkoteksti"/>
              <w:rPr>
                <w:szCs w:val="16"/>
              </w:rPr>
            </w:pPr>
            <w:r w:rsidRPr="00D73B3F">
              <w:t>Asiakkaan tunniste</w:t>
            </w:r>
          </w:p>
        </w:tc>
        <w:tc>
          <w:tcPr>
            <w:tcW w:w="580" w:type="pct"/>
            <w:gridSpan w:val="2"/>
          </w:tcPr>
          <w:p w14:paraId="437D37B7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</w:rPr>
            </w:pPr>
            <w:r>
              <w:t>3</w:t>
            </w:r>
          </w:p>
        </w:tc>
        <w:tc>
          <w:tcPr>
            <w:tcW w:w="796" w:type="pct"/>
          </w:tcPr>
          <w:p w14:paraId="35CF3808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t>1..1</w:t>
            </w:r>
          </w:p>
        </w:tc>
        <w:tc>
          <w:tcPr>
            <w:tcW w:w="1940" w:type="pct"/>
          </w:tcPr>
          <w:p w14:paraId="69A5487F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3B3F">
              <w:t xml:space="preserve"> </w:t>
            </w:r>
          </w:p>
        </w:tc>
        <w:tc>
          <w:tcPr>
            <w:tcW w:w="512" w:type="pct"/>
          </w:tcPr>
          <w:p w14:paraId="04DB15D1" w14:textId="77777777" w:rsidR="00665D93" w:rsidRPr="00D73B3F" w:rsidRDefault="00665D93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D73B3F">
              <w:t xml:space="preserve"> </w:t>
            </w:r>
          </w:p>
        </w:tc>
      </w:tr>
      <w:tr w:rsidR="00665D93" w:rsidRPr="003E02A9" w14:paraId="7BAFF619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  <w:shd w:val="clear" w:color="auto" w:fill="9F0D16" w:themeFill="accent1" w:themeFillShade="BF"/>
          </w:tcPr>
          <w:p w14:paraId="3F284EE3" w14:textId="77777777" w:rsidR="00665D93" w:rsidRPr="003E02A9" w:rsidRDefault="00665D93" w:rsidP="00F87286">
            <w:pPr>
              <w:pStyle w:val="Taulukkoteksti"/>
              <w:rPr>
                <w:b/>
              </w:rPr>
            </w:pPr>
            <w:proofErr w:type="spellStart"/>
            <w:r w:rsidRPr="003E02A9">
              <w:rPr>
                <w:b/>
              </w:rPr>
              <w:t>Huom</w:t>
            </w:r>
            <w:proofErr w:type="spellEnd"/>
            <w:r w:rsidRPr="003E02A9">
              <w:rPr>
                <w:b/>
              </w:rPr>
              <w:t>:</w:t>
            </w:r>
          </w:p>
        </w:tc>
        <w:tc>
          <w:tcPr>
            <w:tcW w:w="3735" w:type="pct"/>
            <w:gridSpan w:val="4"/>
            <w:shd w:val="clear" w:color="auto" w:fill="9F0D16" w:themeFill="accent1" w:themeFillShade="BF"/>
          </w:tcPr>
          <w:p w14:paraId="08673D86" w14:textId="77777777" w:rsidR="00665D93" w:rsidRPr="003E02A9" w:rsidRDefault="00665D93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E02A9">
              <w:rPr>
                <w:b/>
              </w:rPr>
              <w:t>Tarkennus</w:t>
            </w:r>
          </w:p>
        </w:tc>
      </w:tr>
      <w:tr w:rsidR="001575C4" w:rsidRPr="00D73B3F" w14:paraId="49B75EA2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53B899BE" w14:textId="2031132F" w:rsidR="001575C4" w:rsidRDefault="001575C4" w:rsidP="00F87286">
            <w:pPr>
              <w:pStyle w:val="Taulukkoteksti"/>
            </w:pPr>
            <w:r>
              <w:t>[</w:t>
            </w:r>
            <w:r w:rsidR="00884445">
              <w:t>1</w:t>
            </w:r>
            <w:r>
              <w:t>]</w:t>
            </w:r>
          </w:p>
        </w:tc>
        <w:tc>
          <w:tcPr>
            <w:tcW w:w="3735" w:type="pct"/>
            <w:gridSpan w:val="4"/>
          </w:tcPr>
          <w:p w14:paraId="5593CFD6" w14:textId="1A83B778" w:rsidR="00884445" w:rsidRDefault="001575C4" w:rsidP="0088444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Alkuaika ei ole pakollinen</w:t>
            </w:r>
            <w:r w:rsidR="00884445">
              <w:rPr>
                <w:szCs w:val="16"/>
              </w:rPr>
              <w:t xml:space="preserve"> pyynnössä. Tällöin valtuutuksen alkuajaksi asetetaan hetki, jolloin asiakas hyväksyy valtuutuksen valtuutuspalvelussa tai asiakkaan määrittämä muu alkuaika.</w:t>
            </w:r>
          </w:p>
          <w:p w14:paraId="6BEEF845" w14:textId="12833DC0" w:rsidR="001575C4" w:rsidRDefault="001575C4" w:rsidP="0088444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 xml:space="preserve">Jos halutaan että valtuutus alkaa tietystä päivästä, </w:t>
            </w:r>
            <w:r w:rsidR="00884445">
              <w:rPr>
                <w:szCs w:val="16"/>
              </w:rPr>
              <w:t>voidaan</w:t>
            </w:r>
            <w:r>
              <w:rPr>
                <w:szCs w:val="16"/>
              </w:rPr>
              <w:t xml:space="preserve"> alkuaika</w:t>
            </w:r>
            <w:r w:rsidR="00884445">
              <w:rPr>
                <w:szCs w:val="16"/>
              </w:rPr>
              <w:t xml:space="preserve"> antaa pyynnössä</w:t>
            </w:r>
            <w:r>
              <w:rPr>
                <w:szCs w:val="16"/>
              </w:rPr>
              <w:t>.</w:t>
            </w:r>
          </w:p>
        </w:tc>
      </w:tr>
      <w:tr w:rsidR="00981AA8" w:rsidRPr="00D73B3F" w14:paraId="61B66CAE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78631640" w14:textId="78751F88" w:rsidR="00981AA8" w:rsidRDefault="00884445" w:rsidP="00F87286">
            <w:pPr>
              <w:pStyle w:val="Taulukkoteksti"/>
            </w:pPr>
            <w:r>
              <w:t>[2</w:t>
            </w:r>
            <w:r w:rsidR="00981AA8">
              <w:t>]</w:t>
            </w:r>
          </w:p>
        </w:tc>
        <w:tc>
          <w:tcPr>
            <w:tcW w:w="3735" w:type="pct"/>
            <w:gridSpan w:val="4"/>
          </w:tcPr>
          <w:p w14:paraId="4575E021" w14:textId="0106DEC3" w:rsidR="00981AA8" w:rsidRDefault="00981AA8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 xml:space="preserve">Loppuaika </w:t>
            </w:r>
            <w:r w:rsidR="00884445">
              <w:rPr>
                <w:szCs w:val="16"/>
              </w:rPr>
              <w:t>ei ole pakollinen pyynnössä</w:t>
            </w:r>
            <w:r>
              <w:rPr>
                <w:szCs w:val="16"/>
              </w:rPr>
              <w:t xml:space="preserve">. </w:t>
            </w:r>
          </w:p>
          <w:p w14:paraId="42140FB1" w14:textId="5010C12E" w:rsidR="00981AA8" w:rsidRDefault="00981AA8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”Tarjouspyyntö” ja ”</w:t>
            </w:r>
            <w:r w:rsidRPr="00E16E40">
              <w:rPr>
                <w:szCs w:val="16"/>
              </w:rPr>
              <w:t>Sopimuksen kilpailutus palveluna</w:t>
            </w:r>
            <w:r>
              <w:rPr>
                <w:szCs w:val="16"/>
              </w:rPr>
              <w:t xml:space="preserve">” tarkoituksella pyydetyille valtuutuksille asetetaan asiakkaan hyväksymisen yhteydessä määrätyt </w:t>
            </w:r>
            <w:r w:rsidR="00485F08">
              <w:rPr>
                <w:szCs w:val="16"/>
              </w:rPr>
              <w:t>maksimivoimassaoloajat, mikäli muuta aikaa ei ole annettu</w:t>
            </w:r>
            <w:r>
              <w:rPr>
                <w:szCs w:val="16"/>
              </w:rPr>
              <w:t>.</w:t>
            </w:r>
          </w:p>
          <w:p w14:paraId="0C5987AB" w14:textId="57CFE839" w:rsidR="00981AA8" w:rsidRDefault="00884445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Jos</w:t>
            </w:r>
            <w:r w:rsidR="00981AA8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pyyntö muulla valtuutustyypillä (”Energiaraportointi”, ”Sopimustiedot”, ”Käyttöpaikkahaku”) tehdään ilman </w:t>
            </w:r>
            <w:r w:rsidR="00981AA8">
              <w:rPr>
                <w:szCs w:val="16"/>
              </w:rPr>
              <w:t xml:space="preserve">loppuaikaa, asiakkaalta pyydetään toistaiseksi voimassa olevaa valtuutusta. Valtuutuksen voimassaoloajan pitää vastata asiakkaan kanssa sovittua </w:t>
            </w:r>
            <w:r>
              <w:rPr>
                <w:szCs w:val="16"/>
              </w:rPr>
              <w:t>voimassaoloa. Mikäli asiakkaan kanssa on sovittu määräaikaisesta palvelusta, tulee pyydetyt valtuutukset ilmoittaa myös määräaikaisina.</w:t>
            </w:r>
          </w:p>
        </w:tc>
      </w:tr>
      <w:tr w:rsidR="00884445" w:rsidRPr="00D73B3F" w14:paraId="2A2401A4" w14:textId="77777777" w:rsidTr="00F8728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2B709EE8" w14:textId="4E35CC7C" w:rsidR="00884445" w:rsidRDefault="00884445" w:rsidP="00884445">
            <w:pPr>
              <w:pStyle w:val="Taulukkoteksti"/>
            </w:pPr>
            <w:r>
              <w:t>[3]</w:t>
            </w:r>
          </w:p>
        </w:tc>
        <w:tc>
          <w:tcPr>
            <w:tcW w:w="3735" w:type="pct"/>
            <w:gridSpan w:val="4"/>
          </w:tcPr>
          <w:p w14:paraId="7736908F" w14:textId="77777777" w:rsidR="00884445" w:rsidRDefault="00884445" w:rsidP="0088444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DH-831-tapahtumassa (myyjän ilmoitus) sallitut valtuutuksen tarkoitukset:</w:t>
            </w:r>
          </w:p>
          <w:p w14:paraId="0354C2A7" w14:textId="0E853626" w:rsidR="00884445" w:rsidRPr="009269D4" w:rsidRDefault="00884445" w:rsidP="00884445">
            <w:pPr>
              <w:pStyle w:val="Taulukkoteksti"/>
              <w:numPr>
                <w:ilvl w:val="0"/>
                <w:numId w:val="9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9269D4">
              <w:rPr>
                <w:szCs w:val="16"/>
              </w:rPr>
              <w:t xml:space="preserve">Tarjouspyyntö </w:t>
            </w:r>
          </w:p>
          <w:p w14:paraId="01BEBF69" w14:textId="77777777" w:rsidR="00884445" w:rsidRPr="005C550F" w:rsidRDefault="00884445" w:rsidP="00884445">
            <w:pPr>
              <w:pStyle w:val="Taulukkoteksti"/>
              <w:numPr>
                <w:ilvl w:val="0"/>
                <w:numId w:val="9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550F">
              <w:t>Käyttöpaikkahaku</w:t>
            </w:r>
          </w:p>
          <w:p w14:paraId="0DC1C1C4" w14:textId="77777777" w:rsidR="00884445" w:rsidRDefault="00884445" w:rsidP="0088444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DH-832-tapahtumassa (3. osapuolen ilmoitus) sallitut valtuutuksen tarkoitukset:</w:t>
            </w:r>
          </w:p>
          <w:p w14:paraId="5D332C88" w14:textId="03BF9C08" w:rsidR="00884445" w:rsidRPr="00E16E40" w:rsidRDefault="00884445" w:rsidP="00884445">
            <w:pPr>
              <w:pStyle w:val="Taulukkoteksti"/>
              <w:numPr>
                <w:ilvl w:val="0"/>
                <w:numId w:val="9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16E40">
              <w:rPr>
                <w:szCs w:val="16"/>
              </w:rPr>
              <w:t>Energiaraportointi</w:t>
            </w:r>
          </w:p>
          <w:p w14:paraId="0F405452" w14:textId="62049BA1" w:rsidR="00884445" w:rsidRPr="0054053C" w:rsidRDefault="00884445" w:rsidP="00884445">
            <w:pPr>
              <w:pStyle w:val="Taulukkoteksti"/>
              <w:numPr>
                <w:ilvl w:val="0"/>
                <w:numId w:val="9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E16E40">
              <w:rPr>
                <w:szCs w:val="16"/>
              </w:rPr>
              <w:t>Sopimuksen kilpailutus palveluna</w:t>
            </w:r>
          </w:p>
          <w:p w14:paraId="4DC2EDEA" w14:textId="77777777" w:rsidR="00884445" w:rsidRPr="00DB5F6B" w:rsidRDefault="00884445" w:rsidP="00884445">
            <w:pPr>
              <w:pStyle w:val="Taulukkoteksti"/>
              <w:numPr>
                <w:ilvl w:val="0"/>
                <w:numId w:val="9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t>Käyttöpaikkahaku</w:t>
            </w:r>
          </w:p>
          <w:p w14:paraId="4A2E1681" w14:textId="77777777" w:rsidR="00884445" w:rsidRDefault="00884445" w:rsidP="00884445">
            <w:pPr>
              <w:pStyle w:val="Taulukkoteksti"/>
              <w:numPr>
                <w:ilvl w:val="0"/>
                <w:numId w:val="9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F6B">
              <w:t>Sopimustiedot</w:t>
            </w:r>
          </w:p>
          <w:p w14:paraId="65222D4D" w14:textId="77777777" w:rsidR="00884445" w:rsidRPr="002E7E89" w:rsidRDefault="00884445" w:rsidP="0088444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7E89">
              <w:t>DH-8</w:t>
            </w:r>
            <w:r>
              <w:t>3</w:t>
            </w:r>
            <w:r w:rsidRPr="002E7E89">
              <w:t>4</w:t>
            </w:r>
            <w:r>
              <w:t>-tapahtumassa (</w:t>
            </w:r>
            <w:r w:rsidRPr="002E7E89">
              <w:t>Joustopalveluntarjo</w:t>
            </w:r>
            <w:r>
              <w:t>aja)</w:t>
            </w:r>
            <w:r w:rsidRPr="002E7E89">
              <w:t xml:space="preserve"> sallitut valtuutuksen tarkoitukset:</w:t>
            </w:r>
          </w:p>
          <w:p w14:paraId="6B30C607" w14:textId="77777777" w:rsidR="00884445" w:rsidRDefault="00884445" w:rsidP="00884445">
            <w:pPr>
              <w:pStyle w:val="Taulukkoteksti"/>
              <w:numPr>
                <w:ilvl w:val="0"/>
                <w:numId w:val="10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7E89">
              <w:t>Käyttöpaikan tasevastuutiedot (asiakkaalla sopimus käyttöpaikalle)</w:t>
            </w:r>
          </w:p>
          <w:p w14:paraId="1A8CE46E" w14:textId="0BEF71BA" w:rsidR="00E4658D" w:rsidRPr="00B1414A" w:rsidRDefault="00884445" w:rsidP="00884445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Tapahtumassa voi ilmoittaa useamman valtuutustyypin, mikäli niille voidaan asettaa sama voimassaoloaika.</w:t>
            </w:r>
            <w:r w:rsidR="00B1414A">
              <w:t xml:space="preserve"> Käytännössä tämä tarkoittaa sitä, että 3. osapuoli voi liittää samaan valtuutuspyyntöön valtuutustyypit ”Energiaraportointi”, ”Käyttöpaikkahaku” ja ”Sopimustiedot”. Muun tyyppiset valtuutukset tulee pyytää erillisinä.</w:t>
            </w:r>
          </w:p>
        </w:tc>
      </w:tr>
      <w:tr w:rsidR="00884445" w:rsidRPr="00D73B3F" w14:paraId="247D5400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28974C02" w14:textId="76C0D478" w:rsidR="00884445" w:rsidRDefault="00884445" w:rsidP="00884445">
            <w:pPr>
              <w:pStyle w:val="Taulukkoteksti"/>
            </w:pPr>
            <w:r>
              <w:t>[4]</w:t>
            </w:r>
          </w:p>
        </w:tc>
        <w:tc>
          <w:tcPr>
            <w:tcW w:w="3735" w:type="pct"/>
            <w:gridSpan w:val="4"/>
          </w:tcPr>
          <w:p w14:paraId="4F4BA81E" w14:textId="7F9C9C47" w:rsidR="00884445" w:rsidRDefault="00884445" w:rsidP="00884445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>Jos pyyntö tehdään ilman käyttöpaikkatunnuksia, koskee se asiakkaan kaikkia käyttöpaikkoja</w:t>
            </w:r>
            <w:r w:rsidR="005E27C9">
              <w:rPr>
                <w:szCs w:val="16"/>
              </w:rPr>
              <w:t xml:space="preserve">, joille </w:t>
            </w:r>
            <w:r w:rsidR="00D47311">
              <w:rPr>
                <w:szCs w:val="16"/>
              </w:rPr>
              <w:t>tä</w:t>
            </w:r>
            <w:r w:rsidR="005E27C9">
              <w:rPr>
                <w:szCs w:val="16"/>
              </w:rPr>
              <w:t>llä on sopimus</w:t>
            </w:r>
            <w:r>
              <w:rPr>
                <w:szCs w:val="16"/>
              </w:rPr>
              <w:t xml:space="preserve">. </w:t>
            </w:r>
          </w:p>
        </w:tc>
      </w:tr>
    </w:tbl>
    <w:p w14:paraId="6E4397FD" w14:textId="36244DE6" w:rsidR="008F0030" w:rsidRDefault="001A42CE" w:rsidP="008F0030">
      <w:pPr>
        <w:pStyle w:val="Heading2"/>
      </w:pPr>
      <w:bookmarkStart w:id="64" w:name="_Toc188523608"/>
      <w:r>
        <w:t>DH-841</w:t>
      </w:r>
      <w:r w:rsidR="00B15961">
        <w:t xml:space="preserve">, </w:t>
      </w:r>
      <w:r>
        <w:t>DH-842</w:t>
      </w:r>
      <w:r w:rsidR="009B31F6">
        <w:t>,</w:t>
      </w:r>
      <w:r w:rsidR="00B15961">
        <w:t xml:space="preserve"> DH-844</w:t>
      </w:r>
      <w:r w:rsidR="00EC024E">
        <w:t xml:space="preserve"> </w:t>
      </w:r>
      <w:r w:rsidR="00DB1DE7">
        <w:t>Osapuolen ilmoitus valtuutuksen päättymisestä</w:t>
      </w:r>
      <w:bookmarkEnd w:id="64"/>
    </w:p>
    <w:p w14:paraId="322ABE08" w14:textId="737288A6" w:rsidR="008F0030" w:rsidRPr="00701B18" w:rsidRDefault="008F0030" w:rsidP="008F0030">
      <w:pPr>
        <w:pStyle w:val="NormalIndent"/>
        <w:rPr>
          <w:i/>
          <w:iCs/>
        </w:rPr>
      </w:pPr>
      <w:r w:rsidRPr="00701B18">
        <w:rPr>
          <w:i/>
          <w:iCs/>
        </w:rPr>
        <w:t xml:space="preserve">Uusi </w:t>
      </w:r>
      <w:r w:rsidR="00EC024E" w:rsidRPr="00701B18">
        <w:rPr>
          <w:i/>
          <w:iCs/>
        </w:rPr>
        <w:t>tapahtuma valtuutuksen päättämiselle</w:t>
      </w:r>
      <w:r w:rsidR="00343EE8">
        <w:rPr>
          <w:i/>
          <w:iCs/>
        </w:rPr>
        <w:t>.</w:t>
      </w:r>
      <w:r w:rsidR="003E317F">
        <w:rPr>
          <w:i/>
          <w:iCs/>
        </w:rPr>
        <w:t xml:space="preserve"> Siirtymäajalla valtuutuksia voi päättää tällä uudella tapahtumalla tai DH-810 tapahtumilla, niin kauan kun se on käytettävissä.</w:t>
      </w:r>
    </w:p>
    <w:p w14:paraId="35B73FED" w14:textId="4CE4F5F8" w:rsidR="00DB1DE7" w:rsidRDefault="00DB1DE7" w:rsidP="00DB1DE7">
      <w:pPr>
        <w:pStyle w:val="Caption"/>
      </w:pPr>
      <w:r>
        <w:t xml:space="preserve">Taulukko </w:t>
      </w:r>
      <w:r>
        <w:rPr>
          <w:noProof/>
        </w:rPr>
        <w:fldChar w:fldCharType="begin"/>
      </w:r>
      <w:r>
        <w:rPr>
          <w:noProof/>
        </w:rPr>
        <w:instrText xml:space="preserve"> SEQ Taulukko \* ARABIC </w:instrText>
      </w:r>
      <w:r>
        <w:rPr>
          <w:noProof/>
        </w:rPr>
        <w:fldChar w:fldCharType="separate"/>
      </w:r>
      <w:r w:rsidR="000F5736">
        <w:rPr>
          <w:noProof/>
        </w:rPr>
        <w:t>6</w:t>
      </w:r>
      <w:r>
        <w:rPr>
          <w:noProof/>
        </w:rPr>
        <w:fldChar w:fldCharType="end"/>
      </w:r>
      <w:r>
        <w:t xml:space="preserve"> Kuvaus osapuolen ilmoituksesta valtuutuksen päättymisestä</w:t>
      </w:r>
    </w:p>
    <w:tbl>
      <w:tblPr>
        <w:tblStyle w:val="GridTable4-Accent1"/>
        <w:tblW w:w="9776" w:type="dxa"/>
        <w:jc w:val="center"/>
        <w:tblLook w:val="04A0" w:firstRow="1" w:lastRow="0" w:firstColumn="1" w:lastColumn="0" w:noHBand="0" w:noVBand="1"/>
      </w:tblPr>
      <w:tblGrid>
        <w:gridCol w:w="2080"/>
        <w:gridCol w:w="7696"/>
      </w:tblGrid>
      <w:tr w:rsidR="00DB1DE7" w:rsidRPr="002F16ED" w14:paraId="1D78F0F4" w14:textId="77777777" w:rsidTr="00F87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76" w:type="dxa"/>
            <w:gridSpan w:val="2"/>
          </w:tcPr>
          <w:p w14:paraId="521C29B5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Tapahtuman kuvaus</w:t>
            </w:r>
          </w:p>
        </w:tc>
      </w:tr>
      <w:tr w:rsidR="00DB1DE7" w:rsidRPr="002F16ED" w14:paraId="16C11640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3C07F35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Määritelmä</w:t>
            </w:r>
          </w:p>
        </w:tc>
        <w:tc>
          <w:tcPr>
            <w:tcW w:w="7696" w:type="dxa"/>
          </w:tcPr>
          <w:p w14:paraId="4ADCE16E" w14:textId="77777777" w:rsidR="00DB1DE7" w:rsidRPr="002F16ED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Osapuoli ilmoittaa Datahubiin asiakkaan valtuutuksen päättymisestä</w:t>
            </w:r>
          </w:p>
        </w:tc>
      </w:tr>
      <w:tr w:rsidR="00DB1DE7" w:rsidRPr="002F16ED" w14:paraId="51502AEE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87F4E33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Osapuolet ja roolit</w:t>
            </w:r>
          </w:p>
        </w:tc>
        <w:tc>
          <w:tcPr>
            <w:tcW w:w="7696" w:type="dxa"/>
          </w:tcPr>
          <w:p w14:paraId="16E7AFCE" w14:textId="2508A956" w:rsidR="00DB1DE7" w:rsidRPr="002F16ED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Datahub, Myyjä/3.osapuoli (Energiapalvelun tarjoaja)</w:t>
            </w:r>
            <w:r w:rsidR="002E7E89">
              <w:rPr>
                <w:noProof/>
                <w:lang w:eastAsia="nb-NO"/>
              </w:rPr>
              <w:t>/Joustopalveluntarjoaja</w:t>
            </w:r>
          </w:p>
        </w:tc>
      </w:tr>
      <w:tr w:rsidR="00DB1DE7" w:rsidRPr="002F16ED" w14:paraId="0E9EEE7D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0B8BD60A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 w:rsidRPr="00564687">
              <w:rPr>
                <w:b/>
                <w:i/>
                <w:noProof/>
                <w:lang w:eastAsia="nb-NO"/>
              </w:rPr>
              <w:t>Tapahtuman käynnistys</w:t>
            </w:r>
          </w:p>
        </w:tc>
      </w:tr>
      <w:tr w:rsidR="00DB1DE7" w:rsidRPr="002F16ED" w14:paraId="624ADA0D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22FF560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>Alkaa, kun</w:t>
            </w:r>
          </w:p>
        </w:tc>
        <w:tc>
          <w:tcPr>
            <w:tcW w:w="7696" w:type="dxa"/>
          </w:tcPr>
          <w:p w14:paraId="04E50DB0" w14:textId="37C2918A" w:rsidR="00DB1DE7" w:rsidRPr="002F16ED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Asiakkaan ja osapuolen välinen sopimus</w:t>
            </w:r>
            <w:r w:rsidR="00C76A20">
              <w:rPr>
                <w:noProof/>
                <w:lang w:eastAsia="nb-NO"/>
              </w:rPr>
              <w:t xml:space="preserve"> päättyy, jolloin asiakkaan antama voimassa oleva valtuutus tulee päättä tai tulevaisuudessa alkava valtuutus tulee peruuttaa.</w:t>
            </w:r>
          </w:p>
        </w:tc>
      </w:tr>
      <w:tr w:rsidR="00DB1DE7" w:rsidRPr="002F16ED" w14:paraId="2D9C29F9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C9C0FA2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Ilmoitettavat tiedot</w:t>
            </w:r>
          </w:p>
        </w:tc>
        <w:tc>
          <w:tcPr>
            <w:tcW w:w="7696" w:type="dxa"/>
          </w:tcPr>
          <w:p w14:paraId="3A10B27D" w14:textId="6F654797" w:rsidR="00DB1DE7" w:rsidRPr="002F16ED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Valtuutuksen antaneen asiakkaan yksilöivä tunniste; niiden käyttöpaikkojen tunnukset, joille valtuutus on annettu; päivämäärä, jolloin valtuutus päättyy; syy/valtuutuksen tarkoitus (lista) ja vapaaehtoinen selite</w:t>
            </w:r>
          </w:p>
        </w:tc>
      </w:tr>
      <w:tr w:rsidR="00DB1DE7" w:rsidRPr="002F16ED" w14:paraId="1AD6FD2E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5B02F0A6" w14:textId="77777777" w:rsidR="00DB1DE7" w:rsidRPr="001152FD" w:rsidRDefault="00DB1DE7" w:rsidP="00F87286">
            <w:pPr>
              <w:pStyle w:val="Taulukkoteksti"/>
              <w:rPr>
                <w:b/>
                <w:i/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Validointi</w:t>
            </w:r>
          </w:p>
        </w:tc>
      </w:tr>
      <w:tr w:rsidR="00DB1DE7" w:rsidRPr="002F16ED" w14:paraId="418349D3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44BB7E44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Oikeudet tietoihin</w:t>
            </w:r>
          </w:p>
        </w:tc>
        <w:tc>
          <w:tcPr>
            <w:tcW w:w="7696" w:type="dxa"/>
          </w:tcPr>
          <w:p w14:paraId="67E7C527" w14:textId="77777777" w:rsidR="00DB1DE7" w:rsidRPr="002F16ED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Osapuolen tulee olla rekisteröity datahubiin.</w:t>
            </w:r>
          </w:p>
        </w:tc>
      </w:tr>
      <w:tr w:rsidR="00DB1DE7" w:rsidRPr="002F16ED" w14:paraId="58E05FE8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4B409A1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Säännöt</w:t>
            </w:r>
          </w:p>
        </w:tc>
        <w:tc>
          <w:tcPr>
            <w:tcW w:w="7696" w:type="dxa"/>
          </w:tcPr>
          <w:p w14:paraId="69E2477E" w14:textId="3E5638F2" w:rsidR="00DB1DE7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asiakkaat ja käyttöpaik</w:t>
            </w:r>
            <w:r w:rsidR="00C76A20">
              <w:rPr>
                <w:noProof/>
                <w:lang w:eastAsia="nb-NO"/>
              </w:rPr>
              <w:t>at</w:t>
            </w:r>
            <w:r>
              <w:rPr>
                <w:noProof/>
                <w:lang w:eastAsia="nb-NO"/>
              </w:rPr>
              <w:t xml:space="preserve"> löytyvät datahubista.</w:t>
            </w:r>
          </w:p>
          <w:p w14:paraId="28DD9D18" w14:textId="79861C42" w:rsidR="00C76A20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Valtuutus</w:t>
            </w:r>
            <w:r w:rsidR="005E27C9">
              <w:rPr>
                <w:noProof/>
                <w:lang w:eastAsia="nb-NO"/>
              </w:rPr>
              <w:t>/valtuutukset</w:t>
            </w:r>
            <w:r>
              <w:rPr>
                <w:noProof/>
                <w:lang w:eastAsia="nb-NO"/>
              </w:rPr>
              <w:t xml:space="preserve"> löytyy datahubista ja on voimassa ilmoitettuna päättymisaikana</w:t>
            </w:r>
            <w:r w:rsidR="00C76A20">
              <w:rPr>
                <w:noProof/>
                <w:lang w:eastAsia="nb-NO"/>
              </w:rPr>
              <w:t xml:space="preserve"> tai tulevat voimaan tulevaisuudessa, jolloin ne perutaan.</w:t>
            </w:r>
          </w:p>
        </w:tc>
      </w:tr>
      <w:tr w:rsidR="00DB1DE7" w:rsidRPr="002F16ED" w14:paraId="3CF4C293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32CC3E58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 w:rsidRPr="002F16ED">
              <w:rPr>
                <w:noProof/>
                <w:lang w:eastAsia="nb-NO"/>
              </w:rPr>
              <w:t xml:space="preserve">Keskeyttävät </w:t>
            </w:r>
            <w:r>
              <w:rPr>
                <w:noProof/>
                <w:lang w:eastAsia="nb-NO"/>
              </w:rPr>
              <w:t>tapahtumat</w:t>
            </w:r>
          </w:p>
        </w:tc>
        <w:tc>
          <w:tcPr>
            <w:tcW w:w="7696" w:type="dxa"/>
          </w:tcPr>
          <w:p w14:paraId="6080817F" w14:textId="77777777" w:rsidR="00DB1DE7" w:rsidRPr="002F16ED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B1DE7" w:rsidRPr="002F16ED" w14:paraId="67633082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14D9484A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Aikarajat</w:t>
            </w:r>
          </w:p>
        </w:tc>
        <w:tc>
          <w:tcPr>
            <w:tcW w:w="7696" w:type="dxa"/>
          </w:tcPr>
          <w:p w14:paraId="6EB6EBEA" w14:textId="0CD35F47" w:rsidR="00DB1DE7" w:rsidRDefault="001D0682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Päättymisaika saa olla a</w:t>
            </w:r>
            <w:r w:rsidR="00361613">
              <w:rPr>
                <w:noProof/>
                <w:lang w:eastAsia="nb-NO"/>
              </w:rPr>
              <w:t>Ikaisinta</w:t>
            </w:r>
            <w:r>
              <w:rPr>
                <w:noProof/>
                <w:lang w:eastAsia="nb-NO"/>
              </w:rPr>
              <w:t>an</w:t>
            </w:r>
            <w:r w:rsidR="00361613">
              <w:rPr>
                <w:noProof/>
                <w:lang w:eastAsia="nb-NO"/>
              </w:rPr>
              <w:t xml:space="preserve"> kuluva</w:t>
            </w:r>
            <w:r>
              <w:rPr>
                <w:noProof/>
                <w:lang w:eastAsia="nb-NO"/>
              </w:rPr>
              <w:t>lle</w:t>
            </w:r>
            <w:r w:rsidR="00361613">
              <w:rPr>
                <w:noProof/>
                <w:lang w:eastAsia="nb-NO"/>
              </w:rPr>
              <w:t xml:space="preserve"> päivä</w:t>
            </w:r>
            <w:r>
              <w:rPr>
                <w:noProof/>
                <w:lang w:eastAsia="nb-NO"/>
              </w:rPr>
              <w:t>lle.</w:t>
            </w:r>
          </w:p>
          <w:p w14:paraId="7A855036" w14:textId="77777777" w:rsidR="00DB1DE7" w:rsidRPr="002F16ED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Päättymisaika ei saa olla yli 90 vuorokautta tulevaisuudessa.</w:t>
            </w:r>
          </w:p>
        </w:tc>
      </w:tr>
      <w:tr w:rsidR="00DB1DE7" w:rsidRPr="002F16ED" w14:paraId="7EADB5F1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6348E608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 w:rsidRPr="00412AF7">
              <w:rPr>
                <w:b/>
                <w:i/>
                <w:noProof/>
                <w:lang w:eastAsia="nb-NO"/>
              </w:rPr>
              <w:t>Prosessointi</w:t>
            </w:r>
          </w:p>
        </w:tc>
      </w:tr>
      <w:tr w:rsidR="00DB1DE7" w:rsidRPr="002F16ED" w14:paraId="04BB363A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</w:tcPr>
          <w:p w14:paraId="1FBA3C6C" w14:textId="77777777" w:rsidR="00C76A20" w:rsidRDefault="00C76A20" w:rsidP="00C76A20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Jos ilmoitettuun päättämiseen liittyy useampi asiakas ja/tai käyttöpaikka, päättää datahub jokaisen asiakkaan ilmoitetuille käyttöpaikoille tallennetun valtuutuksen.</w:t>
            </w:r>
          </w:p>
          <w:p w14:paraId="46ACADD0" w14:textId="46E0C60B" w:rsidR="00C76A20" w:rsidRDefault="00C76A20" w:rsidP="00C76A20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Jos ilmoitettuun päättämiseen ei ole liitetty käyttöpaikkaa, päättää datahub valtuutuksen asiakkaan kaikilta käyttöpaikoilta, joilla valtuutus on voimassa. </w:t>
            </w:r>
          </w:p>
          <w:p w14:paraId="060BF423" w14:textId="23FAE596" w:rsidR="00DB1DE7" w:rsidRDefault="00C76A20" w:rsidP="00C76A20">
            <w:pPr>
              <w:pStyle w:val="Taulukkoteksti"/>
              <w:rPr>
                <w:bCs/>
                <w:noProof/>
                <w:lang w:eastAsia="nb-NO"/>
              </w:rPr>
            </w:pPr>
            <w:r>
              <w:rPr>
                <w:noProof/>
                <w:lang w:eastAsia="nb-NO"/>
              </w:rPr>
              <w:t>Jos ilmoitettuun päättämiseen on liitetty yksi tai useampi valtuutustyyppi, päättää datahub asiakkaan valtuutuksista vain näillä tyypeillä tallennetut valtuutukset.</w:t>
            </w:r>
          </w:p>
          <w:p w14:paraId="229096D9" w14:textId="77777777" w:rsidR="00C76A20" w:rsidRDefault="00C76A20" w:rsidP="00C76A20">
            <w:pPr>
              <w:pStyle w:val="Taulukkoteksti"/>
              <w:rPr>
                <w:bCs/>
                <w:noProof/>
                <w:lang w:eastAsia="nb-NO"/>
              </w:rPr>
            </w:pPr>
            <w:r>
              <w:rPr>
                <w:noProof/>
                <w:lang w:eastAsia="nb-NO"/>
              </w:rPr>
              <w:t>Jos ilmo</w:t>
            </w:r>
            <w:r w:rsidR="00A26157">
              <w:rPr>
                <w:noProof/>
                <w:lang w:eastAsia="nb-NO"/>
              </w:rPr>
              <w:t>i</w:t>
            </w:r>
            <w:r>
              <w:rPr>
                <w:noProof/>
                <w:lang w:eastAsia="nb-NO"/>
              </w:rPr>
              <w:t>tettuun päättämiseen ei ole liitetty valtuutustyyppiä, päättää datahub kaikilla valtuutustyypeillä tal</w:t>
            </w:r>
            <w:r w:rsidR="00E648FC">
              <w:rPr>
                <w:noProof/>
                <w:lang w:eastAsia="nb-NO"/>
              </w:rPr>
              <w:t>l</w:t>
            </w:r>
            <w:r>
              <w:rPr>
                <w:noProof/>
                <w:lang w:eastAsia="nb-NO"/>
              </w:rPr>
              <w:t>ennetut valtuutukset.</w:t>
            </w:r>
          </w:p>
          <w:p w14:paraId="6929D41C" w14:textId="257FAA7E" w:rsidR="004032B3" w:rsidRPr="002F16ED" w:rsidRDefault="004032B3" w:rsidP="00C76A20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Jos käyttöpaikan valtuutus alkaa tulevaisuudessa, se perutaan.</w:t>
            </w:r>
          </w:p>
        </w:tc>
      </w:tr>
      <w:tr w:rsidR="00DB1DE7" w:rsidRPr="002F16ED" w14:paraId="590A4A77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1D1C12CF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tallennus</w:t>
            </w:r>
          </w:p>
        </w:tc>
      </w:tr>
      <w:tr w:rsidR="00DB1DE7" w:rsidRPr="002F16ED" w14:paraId="7F0F4623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7AD7AB11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tiedot</w:t>
            </w:r>
          </w:p>
        </w:tc>
        <w:tc>
          <w:tcPr>
            <w:tcW w:w="7696" w:type="dxa"/>
          </w:tcPr>
          <w:p w14:paraId="3ECAA456" w14:textId="77777777" w:rsidR="00DB1DE7" w:rsidRPr="002F16ED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Valtuutuksen päättymispäivä</w:t>
            </w:r>
          </w:p>
        </w:tc>
      </w:tr>
      <w:tr w:rsidR="00DB1DE7" w:rsidRPr="002F16ED" w14:paraId="379B7B68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802B730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Prosessoidut tiedot</w:t>
            </w:r>
          </w:p>
        </w:tc>
        <w:tc>
          <w:tcPr>
            <w:tcW w:w="7696" w:type="dxa"/>
          </w:tcPr>
          <w:p w14:paraId="6B3A5353" w14:textId="197BB591" w:rsidR="00C76A20" w:rsidRPr="002F16ED" w:rsidRDefault="00C76A20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Päättyneet ja/tai perutetut valtuutukset</w:t>
            </w:r>
          </w:p>
        </w:tc>
      </w:tr>
      <w:tr w:rsidR="00DB1DE7" w:rsidRPr="002F16ED" w14:paraId="650F08D8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62DA201E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Tiedon palautus/välitys</w:t>
            </w:r>
          </w:p>
        </w:tc>
      </w:tr>
      <w:tr w:rsidR="00DB1DE7" w:rsidRPr="002F16ED" w14:paraId="26AA1AE3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0CD34088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palautus</w:t>
            </w:r>
          </w:p>
        </w:tc>
        <w:tc>
          <w:tcPr>
            <w:tcW w:w="7696" w:type="dxa"/>
          </w:tcPr>
          <w:p w14:paraId="1F5F50C3" w14:textId="606602E3" w:rsidR="00DB1DE7" w:rsidRPr="002F16ED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Kuittaus ilmoituksen hyväksymisestä/hylkäämisestä.</w:t>
            </w:r>
            <w:r w:rsidR="00343EE8">
              <w:rPr>
                <w:noProof/>
                <w:lang w:eastAsia="nb-NO"/>
              </w:rPr>
              <w:t xml:space="preserve"> Datahub ilmoittaa varoituksella, mikäli kaikkia kaikkien pyynnös listattujen käyttöpaikkojen valtuutuksia ei pystytty päättämään.</w:t>
            </w:r>
          </w:p>
        </w:tc>
      </w:tr>
      <w:tr w:rsidR="00DB1DE7" w:rsidRPr="002F16ED" w14:paraId="690143E9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66D64C55" w14:textId="77777777" w:rsidR="00DB1DE7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Tiedon välitys</w:t>
            </w:r>
          </w:p>
        </w:tc>
        <w:tc>
          <w:tcPr>
            <w:tcW w:w="7696" w:type="dxa"/>
          </w:tcPr>
          <w:p w14:paraId="463B38DD" w14:textId="77777777" w:rsidR="00DB1DE7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-</w:t>
            </w:r>
          </w:p>
        </w:tc>
      </w:tr>
      <w:tr w:rsidR="00DB1DE7" w:rsidRPr="002F16ED" w14:paraId="710EA9D1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CBD7E0" w:themeFill="background2" w:themeFillShade="E6"/>
          </w:tcPr>
          <w:p w14:paraId="70972260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b/>
                <w:i/>
                <w:noProof/>
                <w:lang w:eastAsia="nb-NO"/>
              </w:rPr>
              <w:t>Virheet ja p</w:t>
            </w:r>
            <w:r w:rsidRPr="00215092">
              <w:rPr>
                <w:b/>
                <w:i/>
                <w:noProof/>
                <w:lang w:eastAsia="nb-NO"/>
              </w:rPr>
              <w:t>eruutukset</w:t>
            </w:r>
          </w:p>
        </w:tc>
      </w:tr>
      <w:tr w:rsidR="00DB1DE7" w:rsidRPr="002F16ED" w14:paraId="639DBC88" w14:textId="77777777" w:rsidTr="00F8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5A95BB53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Merkittävät virheet ja seuraukset</w:t>
            </w:r>
          </w:p>
        </w:tc>
        <w:tc>
          <w:tcPr>
            <w:tcW w:w="7696" w:type="dxa"/>
          </w:tcPr>
          <w:p w14:paraId="3D40377E" w14:textId="77777777" w:rsidR="00DB1DE7" w:rsidRPr="002F16ED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Väärän käyttöpaikan tai asiakkaan valtuutus päätetään </w:t>
            </w:r>
            <w:r>
              <w:rPr>
                <w:rFonts w:ascii="Wingdings" w:eastAsia="Wingdings" w:hAnsi="Wingdings" w:cs="Wingdings"/>
                <w:noProof/>
                <w:lang w:eastAsia="nb-NO"/>
              </w:rPr>
              <w:t>à</w:t>
            </w:r>
            <w:r>
              <w:rPr>
                <w:noProof/>
                <w:lang w:eastAsia="nb-NO"/>
              </w:rPr>
              <w:t xml:space="preserve"> osapuoli ei enää saa tietoa eikä asiakas sopimuksen mukaista palvelua.</w:t>
            </w:r>
          </w:p>
        </w:tc>
      </w:tr>
      <w:tr w:rsidR="00DB1DE7" w:rsidRPr="002F16ED" w14:paraId="62E034AF" w14:textId="77777777" w:rsidTr="00F872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</w:tcPr>
          <w:p w14:paraId="35568C7E" w14:textId="77777777" w:rsidR="00DB1DE7" w:rsidRPr="002F16ED" w:rsidRDefault="00DB1DE7" w:rsidP="00F87286">
            <w:pPr>
              <w:pStyle w:val="Taulukkoteksti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Peruutusehdot</w:t>
            </w:r>
          </w:p>
        </w:tc>
        <w:tc>
          <w:tcPr>
            <w:tcW w:w="7696" w:type="dxa"/>
          </w:tcPr>
          <w:p w14:paraId="54588481" w14:textId="77777777" w:rsidR="00DB1DE7" w:rsidRPr="002F16ED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Ei rajoituksia</w:t>
            </w:r>
          </w:p>
        </w:tc>
      </w:tr>
    </w:tbl>
    <w:p w14:paraId="4E520606" w14:textId="77777777" w:rsidR="00DB1DE7" w:rsidRDefault="00DB1DE7" w:rsidP="00DB1DE7">
      <w:pPr>
        <w:rPr>
          <w:lang w:eastAsia="fi-FI"/>
        </w:rPr>
      </w:pPr>
    </w:p>
    <w:p w14:paraId="3BBDF5F6" w14:textId="5A2B3C83" w:rsidR="00DB1DE7" w:rsidRDefault="002132A7" w:rsidP="002132A7">
      <w:pPr>
        <w:jc w:val="center"/>
        <w:rPr>
          <w:lang w:eastAsia="fi-FI"/>
        </w:rPr>
      </w:pPr>
      <w:r>
        <w:rPr>
          <w:noProof/>
        </w:rPr>
        <w:drawing>
          <wp:inline distT="0" distB="0" distL="0" distR="0" wp14:anchorId="47BD54C4" wp14:editId="7E9BB2D5">
            <wp:extent cx="3863487" cy="2445328"/>
            <wp:effectExtent l="0" t="0" r="3810" b="0"/>
            <wp:docPr id="1990443295" name="Picture 1" descr="A white rectangular object with blue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43295" name="Picture 1" descr="A white rectangular object with blue lines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8969" cy="245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5565" w14:textId="16423734" w:rsidR="002132A7" w:rsidRDefault="002132A7" w:rsidP="002132A7">
      <w:pPr>
        <w:pStyle w:val="Caption"/>
      </w:pPr>
      <w:r w:rsidRPr="0009419E">
        <w:t>Kuva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Kuva_ \* ARABIC </w:instrText>
      </w:r>
      <w:r>
        <w:rPr>
          <w:noProof/>
        </w:rPr>
        <w:fldChar w:fldCharType="separate"/>
      </w:r>
      <w:r w:rsidR="000F5736">
        <w:rPr>
          <w:noProof/>
        </w:rPr>
        <w:t>5</w:t>
      </w:r>
      <w:r>
        <w:rPr>
          <w:noProof/>
        </w:rPr>
        <w:fldChar w:fldCharType="end"/>
      </w:r>
      <w:r w:rsidRPr="0009419E">
        <w:t xml:space="preserve"> DH-8</w:t>
      </w:r>
      <w:r>
        <w:t>4</w:t>
      </w:r>
      <w:r w:rsidRPr="0009419E">
        <w:t>0</w:t>
      </w:r>
      <w:r>
        <w:t xml:space="preserve"> – Osapuolen ilmoitus valtuutuksen päättymisestä</w:t>
      </w:r>
    </w:p>
    <w:p w14:paraId="5FA4A3EA" w14:textId="25EF72F0" w:rsidR="00574BE2" w:rsidRDefault="00574BE2" w:rsidP="00574BE2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7</w:t>
      </w:r>
      <w:r>
        <w:rPr>
          <w:noProof/>
        </w:rPr>
        <w:fldChar w:fldCharType="end"/>
      </w:r>
      <w:r>
        <w:t xml:space="preserve"> Valtuutuspyynnön tietosisältö</w:t>
      </w:r>
    </w:p>
    <w:p w14:paraId="2F71ABCA" w14:textId="4BE9D0B5" w:rsidR="002132A7" w:rsidRDefault="00732F25" w:rsidP="002132A7">
      <w:pPr>
        <w:jc w:val="center"/>
        <w:rPr>
          <w:lang w:eastAsia="fi-FI"/>
        </w:rPr>
      </w:pPr>
      <w:r>
        <w:rPr>
          <w:noProof/>
        </w:rPr>
        <w:drawing>
          <wp:inline distT="0" distB="0" distL="0" distR="0" wp14:anchorId="63F87A88" wp14:editId="203855FD">
            <wp:extent cx="4381804" cy="2650087"/>
            <wp:effectExtent l="0" t="0" r="0" b="0"/>
            <wp:docPr id="125206426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64263" name="Picture 1" descr="A screenshot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7851" cy="26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91F7" w14:textId="466905D5" w:rsidR="00574BE2" w:rsidRDefault="00574BE2" w:rsidP="00574BE2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8</w:t>
      </w:r>
      <w:r>
        <w:rPr>
          <w:noProof/>
        </w:rPr>
        <w:fldChar w:fldCharType="end"/>
      </w:r>
      <w:r>
        <w:t xml:space="preserve"> Valtuutuksen päättymisilmoituksen tietosisältö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2256"/>
        <w:gridCol w:w="179"/>
        <w:gridCol w:w="938"/>
        <w:gridCol w:w="1533"/>
        <w:gridCol w:w="3736"/>
        <w:gridCol w:w="986"/>
      </w:tblGrid>
      <w:tr w:rsidR="00DB1DE7" w:rsidRPr="002A28A1" w14:paraId="56093060" w14:textId="77777777" w:rsidTr="00847D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2" w:type="pct"/>
          </w:tcPr>
          <w:p w14:paraId="0191B9C9" w14:textId="77777777" w:rsidR="00DB1DE7" w:rsidRPr="002A28A1" w:rsidRDefault="00DB1DE7" w:rsidP="00F87286">
            <w:pPr>
              <w:pStyle w:val="Taulukkoteksti"/>
            </w:pPr>
            <w:r w:rsidRPr="002A28A1">
              <w:t>Tietokenttä</w:t>
            </w:r>
          </w:p>
        </w:tc>
        <w:tc>
          <w:tcPr>
            <w:tcW w:w="580" w:type="pct"/>
            <w:gridSpan w:val="2"/>
          </w:tcPr>
          <w:p w14:paraId="4E90F836" w14:textId="77777777" w:rsidR="00DB1DE7" w:rsidRPr="002A28A1" w:rsidRDefault="00DB1DE7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Taso</w:t>
            </w:r>
          </w:p>
        </w:tc>
        <w:tc>
          <w:tcPr>
            <w:tcW w:w="796" w:type="pct"/>
          </w:tcPr>
          <w:p w14:paraId="2A8EFF32" w14:textId="77777777" w:rsidR="00DB1DE7" w:rsidRPr="002A28A1" w:rsidRDefault="00DB1DE7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Pakollisuus</w:t>
            </w:r>
          </w:p>
        </w:tc>
        <w:tc>
          <w:tcPr>
            <w:tcW w:w="1940" w:type="pct"/>
          </w:tcPr>
          <w:p w14:paraId="4AE0DC5B" w14:textId="77777777" w:rsidR="00DB1DE7" w:rsidRPr="002A28A1" w:rsidRDefault="00DB1DE7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Kommentti</w:t>
            </w:r>
          </w:p>
        </w:tc>
        <w:tc>
          <w:tcPr>
            <w:tcW w:w="512" w:type="pct"/>
          </w:tcPr>
          <w:p w14:paraId="2F727BEE" w14:textId="77777777" w:rsidR="00DB1DE7" w:rsidRPr="002A28A1" w:rsidRDefault="00DB1DE7" w:rsidP="00F87286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A28A1">
              <w:t>Huom</w:t>
            </w:r>
            <w:proofErr w:type="spellEnd"/>
            <w:r w:rsidRPr="002A28A1">
              <w:t>:</w:t>
            </w:r>
          </w:p>
        </w:tc>
      </w:tr>
      <w:tr w:rsidR="00DB1DE7" w:rsidRPr="002A28A1" w14:paraId="4F3F54BE" w14:textId="77777777" w:rsidTr="00847DE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3991C7B0" w14:textId="77777777" w:rsidR="00DB1DE7" w:rsidRPr="002A28A1" w:rsidRDefault="00DB1DE7" w:rsidP="00F87286">
            <w:pPr>
              <w:pStyle w:val="Taulukkoteksti"/>
            </w:pPr>
            <w:r w:rsidRPr="00F11820">
              <w:t>Tapahtumatiedot</w:t>
            </w:r>
            <w:r w:rsidRPr="0009419E">
              <w:t xml:space="preserve"> 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28A68B99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szCs w:val="16"/>
              </w:rPr>
              <w:t>1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18462C33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szCs w:val="16"/>
              </w:rPr>
              <w:t>1..</w:t>
            </w:r>
            <w:r>
              <w:rPr>
                <w:szCs w:val="16"/>
              </w:rPr>
              <w:t>1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571A5C2B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294ECDF1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1DE7" w:rsidRPr="002A28A1" w14:paraId="152D08F3" w14:textId="77777777" w:rsidTr="00847D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52F1F839" w14:textId="5D058B8B" w:rsidR="00DB1DE7" w:rsidRPr="002A28A1" w:rsidRDefault="00574BE2" w:rsidP="00F87286">
            <w:pPr>
              <w:pStyle w:val="Taulukkoteksti"/>
            </w:pPr>
            <w:r>
              <w:t>Loppuaika</w:t>
            </w:r>
          </w:p>
        </w:tc>
        <w:tc>
          <w:tcPr>
            <w:tcW w:w="580" w:type="pct"/>
            <w:gridSpan w:val="2"/>
          </w:tcPr>
          <w:p w14:paraId="27CC9174" w14:textId="2DC548B2" w:rsidR="00DB1DE7" w:rsidRPr="002A28A1" w:rsidRDefault="00574BE2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96" w:type="pct"/>
          </w:tcPr>
          <w:p w14:paraId="6DF4D472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1</w:t>
            </w:r>
            <w:r w:rsidRPr="002A28A1">
              <w:rPr>
                <w:color w:val="000000"/>
                <w:szCs w:val="16"/>
              </w:rPr>
              <w:t>..1</w:t>
            </w:r>
          </w:p>
        </w:tc>
        <w:tc>
          <w:tcPr>
            <w:tcW w:w="1940" w:type="pct"/>
          </w:tcPr>
          <w:p w14:paraId="64871A4A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12" w:type="pct"/>
          </w:tcPr>
          <w:p w14:paraId="2E0872E8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szCs w:val="16"/>
              </w:rPr>
              <w:t xml:space="preserve"> </w:t>
            </w:r>
          </w:p>
        </w:tc>
      </w:tr>
      <w:tr w:rsidR="00DB1DE7" w:rsidRPr="002A28A1" w14:paraId="09D144FA" w14:textId="77777777" w:rsidTr="00847DE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7BBCFD82" w14:textId="77777777" w:rsidR="00DB1DE7" w:rsidRPr="002A28A1" w:rsidRDefault="00DB1DE7" w:rsidP="00F87286">
            <w:pPr>
              <w:pStyle w:val="Taulukkoteksti"/>
            </w:pPr>
            <w:r w:rsidRPr="002A28A1">
              <w:rPr>
                <w:szCs w:val="16"/>
              </w:rPr>
              <w:t>Valtuutuksen tarkoitus</w:t>
            </w:r>
          </w:p>
        </w:tc>
        <w:tc>
          <w:tcPr>
            <w:tcW w:w="580" w:type="pct"/>
            <w:gridSpan w:val="2"/>
          </w:tcPr>
          <w:p w14:paraId="1C565D03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</w:tcPr>
          <w:p w14:paraId="383B0E70" w14:textId="39F14CC0" w:rsidR="00DB1DE7" w:rsidRPr="002A28A1" w:rsidRDefault="00277D46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="00DB1DE7" w:rsidRPr="002A28A1">
              <w:rPr>
                <w:color w:val="000000"/>
                <w:szCs w:val="16"/>
              </w:rPr>
              <w:t>..</w:t>
            </w:r>
            <w:r w:rsidR="00485F08">
              <w:rPr>
                <w:color w:val="000000"/>
                <w:szCs w:val="16"/>
              </w:rPr>
              <w:t>8</w:t>
            </w:r>
          </w:p>
        </w:tc>
        <w:tc>
          <w:tcPr>
            <w:tcW w:w="1940" w:type="pct"/>
          </w:tcPr>
          <w:p w14:paraId="4CA5AA11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16"/>
              </w:rPr>
            </w:pPr>
            <w:r w:rsidRPr="00847DE6">
              <w:rPr>
                <w:szCs w:val="16"/>
              </w:rPr>
              <w:t>Päätettävän valtuutuksen tyyppi</w:t>
            </w:r>
          </w:p>
        </w:tc>
        <w:tc>
          <w:tcPr>
            <w:tcW w:w="512" w:type="pct"/>
          </w:tcPr>
          <w:p w14:paraId="0A7A1DAE" w14:textId="05BD563E" w:rsidR="00DB1DE7" w:rsidRPr="002A28A1" w:rsidRDefault="001C0394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</w:t>
            </w:r>
            <w:r w:rsidR="00574BE2">
              <w:t>1</w:t>
            </w:r>
            <w:r w:rsidR="00847DE6">
              <w:t>]</w:t>
            </w:r>
          </w:p>
        </w:tc>
      </w:tr>
      <w:tr w:rsidR="00DB1DE7" w:rsidRPr="002A28A1" w14:paraId="17DB7A6C" w14:textId="77777777" w:rsidTr="00847D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3C4FD71A" w14:textId="77777777" w:rsidR="00DB1DE7" w:rsidRPr="002A28A1" w:rsidRDefault="00DB1DE7" w:rsidP="00F87286">
            <w:pPr>
              <w:pStyle w:val="Taulukkoteksti"/>
              <w:rPr>
                <w:szCs w:val="16"/>
              </w:rPr>
            </w:pPr>
            <w:r w:rsidRPr="002A28A1">
              <w:rPr>
                <w:szCs w:val="16"/>
              </w:rPr>
              <w:t>Selite</w:t>
            </w:r>
          </w:p>
        </w:tc>
        <w:tc>
          <w:tcPr>
            <w:tcW w:w="580" w:type="pct"/>
            <w:gridSpan w:val="2"/>
          </w:tcPr>
          <w:p w14:paraId="5DFBE7B2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23F47D0B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0..1</w:t>
            </w:r>
          </w:p>
        </w:tc>
        <w:tc>
          <w:tcPr>
            <w:tcW w:w="1940" w:type="pct"/>
          </w:tcPr>
          <w:p w14:paraId="756DDF9E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2A28A1">
              <w:t>Vapaamuotoinen selite</w:t>
            </w:r>
          </w:p>
        </w:tc>
        <w:tc>
          <w:tcPr>
            <w:tcW w:w="512" w:type="pct"/>
          </w:tcPr>
          <w:p w14:paraId="13289B53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DB1DE7" w:rsidRPr="002A28A1" w14:paraId="27771A09" w14:textId="77777777" w:rsidTr="00847DE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59F44EB5" w14:textId="77777777" w:rsidR="00DB1DE7" w:rsidRPr="002A28A1" w:rsidRDefault="00DB1DE7" w:rsidP="00F87286">
            <w:pPr>
              <w:pStyle w:val="Taulukkoteksti"/>
              <w:rPr>
                <w:szCs w:val="16"/>
              </w:rPr>
            </w:pPr>
            <w:r w:rsidRPr="002A28A1">
              <w:rPr>
                <w:szCs w:val="16"/>
              </w:rPr>
              <w:t>Osapuolitunnus</w:t>
            </w:r>
          </w:p>
        </w:tc>
        <w:tc>
          <w:tcPr>
            <w:tcW w:w="580" w:type="pct"/>
            <w:gridSpan w:val="2"/>
          </w:tcPr>
          <w:p w14:paraId="0C7C6EEB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2</w:t>
            </w:r>
          </w:p>
        </w:tc>
        <w:tc>
          <w:tcPr>
            <w:tcW w:w="796" w:type="pct"/>
          </w:tcPr>
          <w:p w14:paraId="1CB7D5D6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</w:rPr>
            </w:pPr>
            <w:r w:rsidRPr="002A28A1">
              <w:rPr>
                <w:szCs w:val="16"/>
              </w:rPr>
              <w:t>1..1</w:t>
            </w:r>
          </w:p>
        </w:tc>
        <w:tc>
          <w:tcPr>
            <w:tcW w:w="1940" w:type="pct"/>
          </w:tcPr>
          <w:p w14:paraId="53932984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2A28A1">
              <w:t>Valtuutetun osapuolen tunnus</w:t>
            </w:r>
          </w:p>
        </w:tc>
        <w:tc>
          <w:tcPr>
            <w:tcW w:w="512" w:type="pct"/>
          </w:tcPr>
          <w:p w14:paraId="4FAC7E53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16"/>
              </w:rPr>
            </w:pPr>
          </w:p>
        </w:tc>
      </w:tr>
      <w:tr w:rsidR="00DB1DE7" w:rsidRPr="002A28A1" w14:paraId="67476C9E" w14:textId="77777777" w:rsidTr="00847D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1F2E839E" w14:textId="77777777" w:rsidR="00DB1DE7" w:rsidRPr="002A28A1" w:rsidRDefault="00DB1DE7" w:rsidP="00F87286">
            <w:pPr>
              <w:pStyle w:val="Taulukkoteksti"/>
              <w:rPr>
                <w:szCs w:val="16"/>
              </w:rPr>
            </w:pPr>
            <w:r w:rsidRPr="002A28A1">
              <w:rPr>
                <w:szCs w:val="16"/>
              </w:rPr>
              <w:t>Käyttöpaikan tunnus</w:t>
            </w:r>
          </w:p>
        </w:tc>
        <w:tc>
          <w:tcPr>
            <w:tcW w:w="580" w:type="pct"/>
            <w:gridSpan w:val="2"/>
          </w:tcPr>
          <w:p w14:paraId="567C0EA7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color w:val="000000"/>
                <w:szCs w:val="16"/>
              </w:rPr>
              <w:t>2</w:t>
            </w:r>
          </w:p>
        </w:tc>
        <w:tc>
          <w:tcPr>
            <w:tcW w:w="796" w:type="pct"/>
          </w:tcPr>
          <w:p w14:paraId="704AF6BB" w14:textId="4A0CDF15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color w:val="000000"/>
                <w:szCs w:val="16"/>
              </w:rPr>
              <w:t>0</w:t>
            </w:r>
            <w:r w:rsidRPr="002A28A1">
              <w:rPr>
                <w:color w:val="000000"/>
                <w:szCs w:val="16"/>
              </w:rPr>
              <w:t>..</w:t>
            </w:r>
            <w:r w:rsidR="00867A56">
              <w:rPr>
                <w:color w:val="000000"/>
                <w:szCs w:val="16"/>
              </w:rPr>
              <w:t>n</w:t>
            </w:r>
          </w:p>
        </w:tc>
        <w:tc>
          <w:tcPr>
            <w:tcW w:w="1940" w:type="pct"/>
          </w:tcPr>
          <w:p w14:paraId="06E84A84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rPr>
                <w:szCs w:val="16"/>
              </w:rPr>
              <w:t xml:space="preserve"> </w:t>
            </w:r>
          </w:p>
        </w:tc>
        <w:tc>
          <w:tcPr>
            <w:tcW w:w="512" w:type="pct"/>
          </w:tcPr>
          <w:p w14:paraId="187F50B2" w14:textId="2125D581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[</w:t>
            </w:r>
            <w:r w:rsidR="00847DE6">
              <w:t>2</w:t>
            </w:r>
            <w:r>
              <w:t>]</w:t>
            </w:r>
          </w:p>
        </w:tc>
      </w:tr>
      <w:tr w:rsidR="00DB1DE7" w:rsidRPr="002A28A1" w14:paraId="26CEF494" w14:textId="77777777" w:rsidTr="00847DE6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3A1ECCD4" w14:textId="77777777" w:rsidR="00DB1DE7" w:rsidRPr="002A28A1" w:rsidRDefault="00DB1DE7" w:rsidP="00F87286">
            <w:pPr>
              <w:pStyle w:val="Taulukkoteksti"/>
              <w:rPr>
                <w:szCs w:val="16"/>
              </w:rPr>
            </w:pPr>
            <w:r w:rsidRPr="002A28A1">
              <w:t>Asiakkaiden tiedot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4AA4BC47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</w:rPr>
            </w:pPr>
            <w:r>
              <w:t>2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2CD7D2C6" w14:textId="791A29C1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28A1">
              <w:t>1..</w:t>
            </w:r>
            <w:r w:rsidR="00165FAC">
              <w:t>n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6EBDCDBE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028AEDBC" w14:textId="07613754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B1DE7" w:rsidRPr="002A28A1" w14:paraId="1BA6DB42" w14:textId="77777777" w:rsidTr="00847D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6C899CD8" w14:textId="77777777" w:rsidR="00DB1DE7" w:rsidRPr="002A28A1" w:rsidRDefault="00DB1DE7" w:rsidP="00F87286">
            <w:pPr>
              <w:pStyle w:val="Taulukkoteksti"/>
              <w:rPr>
                <w:szCs w:val="16"/>
              </w:rPr>
            </w:pPr>
            <w:r w:rsidRPr="002A28A1">
              <w:t>Asiakkaan tunniste</w:t>
            </w:r>
          </w:p>
        </w:tc>
        <w:tc>
          <w:tcPr>
            <w:tcW w:w="580" w:type="pct"/>
            <w:gridSpan w:val="2"/>
          </w:tcPr>
          <w:p w14:paraId="7652FB75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</w:rPr>
            </w:pPr>
            <w:r>
              <w:t>3</w:t>
            </w:r>
          </w:p>
        </w:tc>
        <w:tc>
          <w:tcPr>
            <w:tcW w:w="796" w:type="pct"/>
          </w:tcPr>
          <w:p w14:paraId="6885B468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t>1..1</w:t>
            </w:r>
          </w:p>
        </w:tc>
        <w:tc>
          <w:tcPr>
            <w:tcW w:w="1940" w:type="pct"/>
          </w:tcPr>
          <w:p w14:paraId="6C66F230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A28A1">
              <w:t xml:space="preserve"> </w:t>
            </w:r>
          </w:p>
        </w:tc>
        <w:tc>
          <w:tcPr>
            <w:tcW w:w="512" w:type="pct"/>
          </w:tcPr>
          <w:p w14:paraId="446617AB" w14:textId="77777777" w:rsidR="00DB1DE7" w:rsidRPr="002A28A1" w:rsidRDefault="00DB1DE7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</w:rPr>
            </w:pPr>
            <w:r w:rsidRPr="002A28A1">
              <w:t xml:space="preserve"> </w:t>
            </w:r>
          </w:p>
        </w:tc>
      </w:tr>
      <w:tr w:rsidR="00DB1DE7" w:rsidRPr="002A28A1" w14:paraId="5A9BE583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  <w:shd w:val="clear" w:color="auto" w:fill="9F0D16" w:themeFill="accent1" w:themeFillShade="BF"/>
          </w:tcPr>
          <w:p w14:paraId="6B36282C" w14:textId="77777777" w:rsidR="00DB1DE7" w:rsidRPr="002A28A1" w:rsidRDefault="00DB1DE7" w:rsidP="00F87286">
            <w:pPr>
              <w:pStyle w:val="Taulukkoteksti"/>
              <w:rPr>
                <w:b/>
              </w:rPr>
            </w:pPr>
            <w:proofErr w:type="spellStart"/>
            <w:r w:rsidRPr="002A28A1">
              <w:rPr>
                <w:b/>
              </w:rPr>
              <w:t>Huom</w:t>
            </w:r>
            <w:proofErr w:type="spellEnd"/>
            <w:r w:rsidRPr="002A28A1">
              <w:rPr>
                <w:b/>
              </w:rPr>
              <w:t>:</w:t>
            </w:r>
          </w:p>
        </w:tc>
        <w:tc>
          <w:tcPr>
            <w:tcW w:w="3735" w:type="pct"/>
            <w:gridSpan w:val="4"/>
            <w:shd w:val="clear" w:color="auto" w:fill="9F0D16" w:themeFill="accent1" w:themeFillShade="BF"/>
          </w:tcPr>
          <w:p w14:paraId="17B01ED7" w14:textId="77777777" w:rsidR="00DB1DE7" w:rsidRPr="002A28A1" w:rsidRDefault="00DB1DE7" w:rsidP="00F87286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A28A1">
              <w:rPr>
                <w:b/>
              </w:rPr>
              <w:t>Tarkennus</w:t>
            </w:r>
          </w:p>
        </w:tc>
      </w:tr>
      <w:tr w:rsidR="001C0394" w:rsidRPr="002A28A1" w14:paraId="4705F69E" w14:textId="77777777" w:rsidTr="79353E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0A9371C8" w14:textId="44D80490" w:rsidR="001C0394" w:rsidRDefault="001C0394" w:rsidP="00F87286">
            <w:pPr>
              <w:pStyle w:val="Taulukkoteksti"/>
            </w:pPr>
            <w:r>
              <w:t>[</w:t>
            </w:r>
            <w:r w:rsidR="00574BE2">
              <w:t>1</w:t>
            </w:r>
            <w:r>
              <w:t>]</w:t>
            </w:r>
          </w:p>
        </w:tc>
        <w:tc>
          <w:tcPr>
            <w:tcW w:w="3735" w:type="pct"/>
            <w:gridSpan w:val="4"/>
          </w:tcPr>
          <w:p w14:paraId="5580BE00" w14:textId="4D729EFE" w:rsidR="001C0394" w:rsidRDefault="001C0394" w:rsidP="00F87286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Lisätään sanomaan, jos halutaan päättä</w:t>
            </w:r>
            <w:r w:rsidR="00E648FC">
              <w:t>ä</w:t>
            </w:r>
            <w:r>
              <w:t xml:space="preserve"> vain </w:t>
            </w:r>
            <w:r w:rsidR="004A593F">
              <w:t>tietyn</w:t>
            </w:r>
            <w:r>
              <w:t xml:space="preserve"> tyyp</w:t>
            </w:r>
            <w:r w:rsidR="004A593F">
              <w:t>p</w:t>
            </w:r>
            <w:r>
              <w:t xml:space="preserve">inen tai tyyppiset valtuutukset. Jos jätetään tyhjäksi, </w:t>
            </w:r>
            <w:proofErr w:type="spellStart"/>
            <w:r>
              <w:t>datahub</w:t>
            </w:r>
            <w:proofErr w:type="spellEnd"/>
            <w:r>
              <w:t xml:space="preserve"> päättää kaikki valtuutustyypit.</w:t>
            </w:r>
          </w:p>
        </w:tc>
      </w:tr>
      <w:tr w:rsidR="00574BE2" w:rsidRPr="002A28A1" w14:paraId="0ECA536B" w14:textId="77777777" w:rsidTr="79353E20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4E0A1E5D" w14:textId="164151CF" w:rsidR="00574BE2" w:rsidRDefault="00574BE2" w:rsidP="00574BE2">
            <w:pPr>
              <w:pStyle w:val="Taulukkoteksti"/>
            </w:pPr>
            <w:r>
              <w:t>[2]</w:t>
            </w:r>
          </w:p>
        </w:tc>
        <w:tc>
          <w:tcPr>
            <w:tcW w:w="3735" w:type="pct"/>
            <w:gridSpan w:val="4"/>
          </w:tcPr>
          <w:p w14:paraId="753BB637" w14:textId="4A0AD882" w:rsidR="00574BE2" w:rsidRDefault="00574BE2" w:rsidP="00574BE2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Lisätään sanomaan, jos halutaan päättää vain tiettyjen käyttöpaikkojen valtuutukset. Mikäli jätetään tyhjäksi, </w:t>
            </w:r>
            <w:proofErr w:type="spellStart"/>
            <w:r>
              <w:t>datahub</w:t>
            </w:r>
            <w:proofErr w:type="spellEnd"/>
            <w:r>
              <w:t xml:space="preserve"> päättää asiakkaan kaikkien käyttöpaikkojen valtuutukset.</w:t>
            </w:r>
          </w:p>
        </w:tc>
      </w:tr>
    </w:tbl>
    <w:p w14:paraId="65BB2E3B" w14:textId="77777777" w:rsidR="00DB1DE7" w:rsidRDefault="00DB1DE7" w:rsidP="00DB1DE7">
      <w:pPr>
        <w:rPr>
          <w:lang w:eastAsia="fi-FI"/>
        </w:rPr>
      </w:pPr>
    </w:p>
    <w:p w14:paraId="55931446" w14:textId="7DA907C2" w:rsidR="006665AF" w:rsidRPr="006665AF" w:rsidRDefault="006665AF" w:rsidP="00701B18">
      <w:pPr>
        <w:pStyle w:val="Heading2"/>
      </w:pPr>
      <w:bookmarkStart w:id="65" w:name="_Toc188523609"/>
      <w:r w:rsidRPr="002259FD">
        <w:rPr>
          <w:lang w:eastAsia="fi-FI"/>
        </w:rPr>
        <w:t xml:space="preserve">DH-851, DH-852, DH-854 </w:t>
      </w:r>
      <w:r>
        <w:t>Valtuutuspyynnön peruutus</w:t>
      </w:r>
      <w:bookmarkEnd w:id="65"/>
    </w:p>
    <w:p w14:paraId="545AF175" w14:textId="02E89CA9" w:rsidR="006665AF" w:rsidRPr="00701B18" w:rsidRDefault="006665AF" w:rsidP="006665AF">
      <w:pPr>
        <w:pStyle w:val="NormalIndent"/>
        <w:rPr>
          <w:i/>
          <w:iCs/>
        </w:rPr>
      </w:pPr>
      <w:r w:rsidRPr="00701B18">
        <w:rPr>
          <w:i/>
          <w:iCs/>
        </w:rPr>
        <w:t xml:space="preserve">Uusi tapahtuma valtuutuspyynnön </w:t>
      </w:r>
      <w:r w:rsidR="003E317F">
        <w:rPr>
          <w:i/>
          <w:iCs/>
        </w:rPr>
        <w:t>peruuttamiseen</w:t>
      </w:r>
      <w:r w:rsidRPr="00701B18">
        <w:rPr>
          <w:i/>
          <w:iCs/>
        </w:rPr>
        <w:t>.</w:t>
      </w:r>
    </w:p>
    <w:p w14:paraId="3FEDFA95" w14:textId="5CB0BA1A" w:rsidR="006665AF" w:rsidRPr="00701B18" w:rsidRDefault="006665AF" w:rsidP="006665AF">
      <w:pPr>
        <w:pStyle w:val="Caption"/>
      </w:pPr>
      <w:r>
        <w:t xml:space="preserve">Taulukko </w:t>
      </w:r>
      <w:r>
        <w:rPr>
          <w:noProof/>
        </w:rPr>
        <w:fldChar w:fldCharType="begin"/>
      </w:r>
      <w:r>
        <w:rPr>
          <w:noProof/>
        </w:rPr>
        <w:instrText xml:space="preserve"> SEQ Taulukko \* ARABIC </w:instrText>
      </w:r>
      <w:r>
        <w:rPr>
          <w:noProof/>
        </w:rPr>
        <w:fldChar w:fldCharType="separate"/>
      </w:r>
      <w:r w:rsidR="000F5736">
        <w:rPr>
          <w:noProof/>
        </w:rPr>
        <w:t>7</w:t>
      </w:r>
      <w:r>
        <w:rPr>
          <w:noProof/>
        </w:rPr>
        <w:fldChar w:fldCharType="end"/>
      </w:r>
      <w:r>
        <w:t xml:space="preserve"> Kuvaus valtuutuspyynnön peruutuksesta </w:t>
      </w:r>
    </w:p>
    <w:tbl>
      <w:tblPr>
        <w:tblStyle w:val="GridTable4-Accent1"/>
        <w:tblW w:w="5000" w:type="pct"/>
        <w:jc w:val="center"/>
        <w:tblLook w:val="04A0" w:firstRow="1" w:lastRow="0" w:firstColumn="1" w:lastColumn="0" w:noHBand="0" w:noVBand="1"/>
      </w:tblPr>
      <w:tblGrid>
        <w:gridCol w:w="1991"/>
        <w:gridCol w:w="7637"/>
      </w:tblGrid>
      <w:tr w:rsidR="006665AF" w:rsidRPr="007434CC" w14:paraId="19437C92" w14:textId="77777777" w:rsidTr="00225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</w:tcPr>
          <w:p w14:paraId="27B3013E" w14:textId="18389FB0" w:rsidR="006665AF" w:rsidRPr="00135844" w:rsidRDefault="006665AF" w:rsidP="002259FD">
            <w:pPr>
              <w:pStyle w:val="Taulukkoteksti"/>
              <w:rPr>
                <w:noProof/>
                <w:lang w:val="en-US" w:eastAsia="nb-NO"/>
              </w:rPr>
            </w:pPr>
            <w:proofErr w:type="spellStart"/>
            <w:r>
              <w:rPr>
                <w:lang w:val="en-US"/>
              </w:rPr>
              <w:t>Tapahtuman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kuvaus</w:t>
            </w:r>
            <w:proofErr w:type="spellEnd"/>
          </w:p>
        </w:tc>
      </w:tr>
      <w:tr w:rsidR="006665AF" w:rsidRPr="006665AF" w14:paraId="3A225D71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D0EA6BC" w14:textId="561ECD4D" w:rsidR="006665AF" w:rsidRPr="00135844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 w:rsidRPr="002F16ED">
              <w:rPr>
                <w:noProof/>
                <w:lang w:eastAsia="nb-NO"/>
              </w:rPr>
              <w:t>Määritelmä</w:t>
            </w:r>
          </w:p>
        </w:tc>
        <w:tc>
          <w:tcPr>
            <w:tcW w:w="3966" w:type="pct"/>
          </w:tcPr>
          <w:p w14:paraId="461F4EE4" w14:textId="3939CDD5" w:rsidR="006665AF" w:rsidRPr="00701B18" w:rsidRDefault="006665AF" w:rsidP="006665AF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Osapuoli ilmoittaa Datahubiin asiakkaan valtuutuksen päättymisestä</w:t>
            </w:r>
          </w:p>
        </w:tc>
      </w:tr>
      <w:tr w:rsidR="006665AF" w:rsidRPr="006665AF" w14:paraId="08A73072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53677F02" w14:textId="2CBC42BE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Osapuolet ja roolit</w:t>
            </w:r>
          </w:p>
        </w:tc>
        <w:tc>
          <w:tcPr>
            <w:tcW w:w="3966" w:type="pct"/>
          </w:tcPr>
          <w:p w14:paraId="44804A17" w14:textId="1D2AB703" w:rsidR="006665AF" w:rsidRPr="00701B18" w:rsidRDefault="006665AF" w:rsidP="006665AF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Datahub, Myyjä/3.osapuoli (Energiapalvelun tarjoaja)/Joustopalveluntarjoaja</w:t>
            </w:r>
          </w:p>
        </w:tc>
      </w:tr>
      <w:tr w:rsidR="006665AF" w:rsidRPr="007434CC" w14:paraId="6BC124D9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10FA41F6" w14:textId="67C00D73" w:rsidR="006665AF" w:rsidRPr="007434CC" w:rsidRDefault="006665AF" w:rsidP="002259FD">
            <w:pPr>
              <w:pStyle w:val="Taulukkoteksti"/>
              <w:rPr>
                <w:noProof/>
                <w:lang w:val="en-US" w:eastAsia="nb-NO"/>
              </w:rPr>
            </w:pPr>
            <w:proofErr w:type="spellStart"/>
            <w:r>
              <w:rPr>
                <w:b/>
                <w:i/>
                <w:lang w:val="en-US"/>
              </w:rPr>
              <w:t>Tapahtuman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käynnistys</w:t>
            </w:r>
            <w:proofErr w:type="spellEnd"/>
          </w:p>
        </w:tc>
      </w:tr>
      <w:tr w:rsidR="006665AF" w:rsidRPr="00EF1EA0" w14:paraId="3A0C084E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6BAF98A8" w14:textId="4492C234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 w:rsidRPr="002F16ED">
              <w:rPr>
                <w:noProof/>
                <w:lang w:eastAsia="nb-NO"/>
              </w:rPr>
              <w:t>Alkaa, kun</w:t>
            </w:r>
          </w:p>
        </w:tc>
        <w:tc>
          <w:tcPr>
            <w:tcW w:w="3966" w:type="pct"/>
          </w:tcPr>
          <w:p w14:paraId="4A8060BD" w14:textId="66814EF6" w:rsidR="006665AF" w:rsidRPr="00701B18" w:rsidRDefault="006665AF" w:rsidP="006665AF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01B18">
              <w:t>Osapuoli on lähettänyt valtuutuspyynnön väärälle asiakkaalle,</w:t>
            </w:r>
            <w:r>
              <w:t xml:space="preserve"> väärille käyttöpaikoille ja/tai väärällä valtuutustyypillä/-tyypeillä.</w:t>
            </w:r>
          </w:p>
        </w:tc>
      </w:tr>
      <w:tr w:rsidR="006665AF" w:rsidRPr="00EF1EA0" w14:paraId="76FBEED1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7AA76369" w14:textId="70C25A1C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Ilmoitettavat tiedot</w:t>
            </w:r>
          </w:p>
        </w:tc>
        <w:tc>
          <w:tcPr>
            <w:tcW w:w="3966" w:type="pct"/>
          </w:tcPr>
          <w:p w14:paraId="029DB380" w14:textId="4EA006B7" w:rsidR="006665AF" w:rsidRPr="00701B18" w:rsidRDefault="00EF1EA0" w:rsidP="006665AF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nb-NO"/>
              </w:rPr>
              <w:t>Asiakkaiden yksilöivät tunnisteet, joilta valtuutusta pyydetty; peruutettavan pyynnön sanomatunnus.</w:t>
            </w:r>
          </w:p>
        </w:tc>
      </w:tr>
      <w:tr w:rsidR="006665AF" w:rsidRPr="007434CC" w14:paraId="0A9965B7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3A05C668" w14:textId="56EE8D51" w:rsidR="006665AF" w:rsidRPr="007434CC" w:rsidRDefault="006665AF" w:rsidP="002259FD">
            <w:pPr>
              <w:pStyle w:val="Taulukkoteksti"/>
              <w:rPr>
                <w:b/>
                <w:i/>
                <w:noProof/>
                <w:lang w:val="en-US" w:eastAsia="nb-NO"/>
              </w:rPr>
            </w:pPr>
            <w:proofErr w:type="spellStart"/>
            <w:r>
              <w:rPr>
                <w:b/>
                <w:i/>
                <w:lang w:val="en-US"/>
              </w:rPr>
              <w:t>Validointi</w:t>
            </w:r>
            <w:proofErr w:type="spellEnd"/>
          </w:p>
        </w:tc>
      </w:tr>
      <w:tr w:rsidR="006665AF" w:rsidRPr="00EF1EA0" w14:paraId="5E8F1D9A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39DFE078" w14:textId="0F5DBF59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Oikeudet tietoihin</w:t>
            </w:r>
          </w:p>
        </w:tc>
        <w:tc>
          <w:tcPr>
            <w:tcW w:w="3966" w:type="pct"/>
          </w:tcPr>
          <w:p w14:paraId="5CB31DE7" w14:textId="5056C4D1" w:rsidR="006665AF" w:rsidRPr="00701B18" w:rsidRDefault="00EF1EA0" w:rsidP="006665AF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nb-NO"/>
              </w:rPr>
              <w:t>Osapuolen tulee olla rekisteröity datahubiin.</w:t>
            </w:r>
          </w:p>
        </w:tc>
      </w:tr>
      <w:tr w:rsidR="006665AF" w:rsidRPr="002259FD" w14:paraId="7D85E024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336F925C" w14:textId="1756013B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Säännöt</w:t>
            </w:r>
          </w:p>
        </w:tc>
        <w:tc>
          <w:tcPr>
            <w:tcW w:w="3966" w:type="pct"/>
          </w:tcPr>
          <w:p w14:paraId="7E2F8B6A" w14:textId="58D901A8" w:rsidR="00EF1EA0" w:rsidRDefault="00EF1EA0" w:rsidP="006665AF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01B18">
              <w:t xml:space="preserve">Pyyntö, jota </w:t>
            </w:r>
            <w:r w:rsidRPr="00EF1EA0">
              <w:t>perutaan,</w:t>
            </w:r>
            <w:r w:rsidRPr="00701B18">
              <w:t xml:space="preserve"> tulee olla tilassa “</w:t>
            </w:r>
            <w:r>
              <w:t>avoin”.</w:t>
            </w:r>
          </w:p>
          <w:p w14:paraId="153A6D75" w14:textId="74218DEF" w:rsidR="006665AF" w:rsidRPr="00701B18" w:rsidRDefault="00EF1EA0" w:rsidP="006665AF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Ilmoitetut asiakkaat löytyvät datahubista.</w:t>
            </w:r>
            <w:r w:rsidR="006665AF" w:rsidRPr="00947DED">
              <w:rPr>
                <w:lang w:val="en-US"/>
              </w:rPr>
              <w:t xml:space="preserve"> </w:t>
            </w:r>
          </w:p>
        </w:tc>
      </w:tr>
      <w:tr w:rsidR="006665AF" w:rsidRPr="007434CC" w14:paraId="127D0A97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13F4BF97" w14:textId="34414D23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 w:rsidRPr="002F16ED">
              <w:rPr>
                <w:noProof/>
                <w:lang w:eastAsia="nb-NO"/>
              </w:rPr>
              <w:t xml:space="preserve">Keskeyttävät </w:t>
            </w:r>
            <w:r>
              <w:rPr>
                <w:noProof/>
                <w:lang w:eastAsia="nb-NO"/>
              </w:rPr>
              <w:t>tapahtumat</w:t>
            </w:r>
          </w:p>
        </w:tc>
        <w:tc>
          <w:tcPr>
            <w:tcW w:w="3966" w:type="pct"/>
          </w:tcPr>
          <w:p w14:paraId="2F66B6BC" w14:textId="77777777" w:rsidR="006665AF" w:rsidRPr="007434CC" w:rsidRDefault="006665AF" w:rsidP="006665AF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 w:eastAsia="nb-NO"/>
              </w:rPr>
            </w:pPr>
            <w:r w:rsidRPr="007434CC">
              <w:rPr>
                <w:noProof/>
                <w:lang w:val="en-US" w:eastAsia="nb-NO"/>
              </w:rPr>
              <w:t>-</w:t>
            </w:r>
          </w:p>
        </w:tc>
      </w:tr>
      <w:tr w:rsidR="006665AF" w:rsidRPr="00EF1EA0" w14:paraId="7F0C7323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620BF07C" w14:textId="40E9993C" w:rsidR="006665AF" w:rsidRPr="007434CC" w:rsidRDefault="006665AF" w:rsidP="002259FD">
            <w:pPr>
              <w:pStyle w:val="Taulukkoteksti"/>
              <w:rPr>
                <w:noProof/>
                <w:lang w:val="en-US" w:eastAsia="nb-NO"/>
              </w:rPr>
            </w:pPr>
            <w:proofErr w:type="spellStart"/>
            <w:r>
              <w:rPr>
                <w:lang w:val="en-US"/>
              </w:rPr>
              <w:t>Aikarajat</w:t>
            </w:r>
            <w:proofErr w:type="spellEnd"/>
          </w:p>
        </w:tc>
        <w:tc>
          <w:tcPr>
            <w:tcW w:w="3966" w:type="pct"/>
          </w:tcPr>
          <w:p w14:paraId="7F15B6A2" w14:textId="133ADE86" w:rsidR="006665AF" w:rsidRPr="00701B18" w:rsidRDefault="00EF1EA0" w:rsidP="002259FD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01B18">
              <w:t>Voimaantuloaika ei saa olla menne</w:t>
            </w:r>
            <w:r>
              <w:t>isyydessä.</w:t>
            </w:r>
          </w:p>
        </w:tc>
      </w:tr>
      <w:tr w:rsidR="006665AF" w:rsidRPr="007434CC" w14:paraId="6455DE41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1BAA0386" w14:textId="6868E105" w:rsidR="006665AF" w:rsidRPr="007434CC" w:rsidRDefault="006665AF" w:rsidP="002259FD">
            <w:pPr>
              <w:pStyle w:val="Taulukkoteksti"/>
              <w:rPr>
                <w:noProof/>
                <w:lang w:val="en-US" w:eastAsia="nb-NO"/>
              </w:rPr>
            </w:pPr>
            <w:proofErr w:type="spellStart"/>
            <w:r>
              <w:rPr>
                <w:b/>
                <w:i/>
                <w:lang w:val="en-US"/>
              </w:rPr>
              <w:t>Prosessointi</w:t>
            </w:r>
            <w:proofErr w:type="spellEnd"/>
          </w:p>
        </w:tc>
      </w:tr>
      <w:tr w:rsidR="006665AF" w:rsidRPr="007423F4" w14:paraId="1E8C5498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D3C54C1" w14:textId="54F07683" w:rsidR="006665AF" w:rsidRPr="007423F4" w:rsidRDefault="00EF1EA0" w:rsidP="002259FD">
            <w:pPr>
              <w:pStyle w:val="Taulukkoteksti"/>
              <w:rPr>
                <w:noProof/>
                <w:lang w:val="en-US" w:eastAsia="nb-NO"/>
              </w:rPr>
            </w:pPr>
            <w:proofErr w:type="spellStart"/>
            <w:r>
              <w:rPr>
                <w:bCs/>
                <w:lang w:val="en-US"/>
              </w:rPr>
              <w:t>Valtuutuspyyntö</w:t>
            </w:r>
            <w:proofErr w:type="spellEnd"/>
            <w:r>
              <w:rPr>
                <w:bCs/>
                <w:lang w:val="en-US"/>
              </w:rPr>
              <w:t xml:space="preserve"> </w:t>
            </w:r>
            <w:proofErr w:type="spellStart"/>
            <w:r>
              <w:rPr>
                <w:bCs/>
                <w:lang w:val="en-US"/>
              </w:rPr>
              <w:t>perutaan</w:t>
            </w:r>
            <w:proofErr w:type="spellEnd"/>
            <w:r>
              <w:rPr>
                <w:bCs/>
                <w:lang w:val="en-US"/>
              </w:rPr>
              <w:t>.</w:t>
            </w:r>
          </w:p>
        </w:tc>
      </w:tr>
      <w:tr w:rsidR="006665AF" w:rsidRPr="007434CC" w14:paraId="00AE7DEE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089614F4" w14:textId="7BCF7E24" w:rsidR="006665AF" w:rsidRPr="007434CC" w:rsidRDefault="00EF1EA0" w:rsidP="002259FD">
            <w:pPr>
              <w:pStyle w:val="Taulukkoteksti"/>
              <w:rPr>
                <w:noProof/>
                <w:lang w:val="en-US" w:eastAsia="nb-NO"/>
              </w:rPr>
            </w:pPr>
            <w:proofErr w:type="spellStart"/>
            <w:r>
              <w:rPr>
                <w:b/>
                <w:i/>
                <w:lang w:val="en-US"/>
              </w:rPr>
              <w:t>Tiedon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tallennus</w:t>
            </w:r>
            <w:proofErr w:type="spellEnd"/>
          </w:p>
        </w:tc>
      </w:tr>
      <w:tr w:rsidR="006665AF" w:rsidRPr="00EB7170" w14:paraId="0C1CC414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121CA29" w14:textId="05153CDA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Ilmoitetut tiedot</w:t>
            </w:r>
          </w:p>
        </w:tc>
        <w:tc>
          <w:tcPr>
            <w:tcW w:w="3966" w:type="pct"/>
          </w:tcPr>
          <w:p w14:paraId="4855514D" w14:textId="77777777" w:rsidR="006665AF" w:rsidRPr="004F6C91" w:rsidRDefault="006665AF" w:rsidP="006665AF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t>-</w:t>
            </w:r>
          </w:p>
        </w:tc>
      </w:tr>
      <w:tr w:rsidR="006665AF" w:rsidRPr="002259FD" w14:paraId="40A28D31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69AE338" w14:textId="243209CF" w:rsidR="006665AF" w:rsidRPr="007434CC" w:rsidRDefault="006665AF" w:rsidP="006665AF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Prosessoidut tiedot</w:t>
            </w:r>
          </w:p>
        </w:tc>
        <w:tc>
          <w:tcPr>
            <w:tcW w:w="3966" w:type="pct"/>
          </w:tcPr>
          <w:p w14:paraId="3F0BBEC6" w14:textId="15492983" w:rsidR="006665AF" w:rsidRPr="007434CC" w:rsidRDefault="00EF1EA0" w:rsidP="006665AF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t>Valtuutuspyynnön statukseksi päivitetään “peruttu”.</w:t>
            </w:r>
          </w:p>
        </w:tc>
      </w:tr>
      <w:tr w:rsidR="006665AF" w:rsidRPr="007434CC" w14:paraId="66D99778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370F73C8" w14:textId="15D2F3F7" w:rsidR="006665AF" w:rsidRPr="007434CC" w:rsidRDefault="00EF1EA0" w:rsidP="002259FD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b/>
                <w:i/>
                <w:noProof/>
                <w:lang w:eastAsia="nb-NO"/>
              </w:rPr>
              <w:t>Tiedon palautus/välitys</w:t>
            </w:r>
          </w:p>
        </w:tc>
      </w:tr>
      <w:tr w:rsidR="00EF1EA0" w:rsidRPr="002259FD" w14:paraId="76F8FD9A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494D24D" w14:textId="05BEBE52" w:rsidR="00EF1EA0" w:rsidRPr="007434CC" w:rsidRDefault="00EF1EA0" w:rsidP="00EF1EA0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Tiedon palautus</w:t>
            </w:r>
          </w:p>
        </w:tc>
        <w:tc>
          <w:tcPr>
            <w:tcW w:w="3966" w:type="pct"/>
          </w:tcPr>
          <w:p w14:paraId="1C54A98B" w14:textId="6274A34D" w:rsidR="00EF1EA0" w:rsidRPr="007434CC" w:rsidRDefault="00EF1EA0" w:rsidP="00EF1EA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 w:eastAsia="nb-NO"/>
              </w:rPr>
            </w:pPr>
            <w:r w:rsidRPr="007434CC">
              <w:rPr>
                <w:noProof/>
                <w:lang w:val="en-US" w:eastAsia="nb-NO"/>
              </w:rPr>
              <w:t xml:space="preserve"> </w:t>
            </w:r>
            <w:r>
              <w:rPr>
                <w:noProof/>
                <w:lang w:eastAsia="nb-NO"/>
              </w:rPr>
              <w:t>Kuittaus ilmoituksen hyväksymisestä/hylkäämisestä.</w:t>
            </w:r>
          </w:p>
        </w:tc>
      </w:tr>
      <w:tr w:rsidR="00EF1EA0" w:rsidRPr="007434CC" w14:paraId="7B94F179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4926016B" w14:textId="413208D2" w:rsidR="00EF1EA0" w:rsidRPr="007434CC" w:rsidRDefault="00EF1EA0" w:rsidP="00EF1EA0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Tiedon välitys</w:t>
            </w:r>
          </w:p>
        </w:tc>
        <w:tc>
          <w:tcPr>
            <w:tcW w:w="3966" w:type="pct"/>
          </w:tcPr>
          <w:p w14:paraId="5211451B" w14:textId="77777777" w:rsidR="00EF1EA0" w:rsidRPr="007434CC" w:rsidRDefault="00EF1EA0" w:rsidP="00EF1EA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val="en-US" w:eastAsia="nb-NO"/>
              </w:rPr>
            </w:pPr>
            <w:r w:rsidRPr="007434CC">
              <w:rPr>
                <w:noProof/>
                <w:lang w:val="en-US" w:eastAsia="nb-NO"/>
              </w:rPr>
              <w:t>-</w:t>
            </w:r>
          </w:p>
        </w:tc>
      </w:tr>
      <w:tr w:rsidR="006665AF" w:rsidRPr="007434CC" w14:paraId="62C238D4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BD7E0" w:themeFill="background2" w:themeFillShade="E6"/>
          </w:tcPr>
          <w:p w14:paraId="1C00B8E7" w14:textId="39B6EA75" w:rsidR="006665AF" w:rsidRPr="007434CC" w:rsidRDefault="00EF1EA0" w:rsidP="002259FD">
            <w:pPr>
              <w:pStyle w:val="Taulukkoteksti"/>
              <w:rPr>
                <w:noProof/>
                <w:lang w:val="en-US" w:eastAsia="nb-NO"/>
              </w:rPr>
            </w:pPr>
            <w:proofErr w:type="spellStart"/>
            <w:r>
              <w:rPr>
                <w:b/>
                <w:i/>
                <w:lang w:val="en-US"/>
              </w:rPr>
              <w:t>Virheet</w:t>
            </w:r>
            <w:proofErr w:type="spellEnd"/>
            <w:r>
              <w:rPr>
                <w:b/>
                <w:i/>
                <w:lang w:val="en-US"/>
              </w:rPr>
              <w:t xml:space="preserve"> ja </w:t>
            </w:r>
            <w:proofErr w:type="spellStart"/>
            <w:r>
              <w:rPr>
                <w:b/>
                <w:i/>
                <w:lang w:val="en-US"/>
              </w:rPr>
              <w:t>peruutukset</w:t>
            </w:r>
            <w:proofErr w:type="spellEnd"/>
          </w:p>
        </w:tc>
      </w:tr>
      <w:tr w:rsidR="00EF1EA0" w:rsidRPr="00EB7170" w14:paraId="75F67C57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500AFEB9" w14:textId="5282D49B" w:rsidR="00EF1EA0" w:rsidRPr="007434CC" w:rsidRDefault="00EF1EA0" w:rsidP="00EF1EA0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Merkittävät virheet ja seuraukset</w:t>
            </w:r>
          </w:p>
        </w:tc>
        <w:tc>
          <w:tcPr>
            <w:tcW w:w="3966" w:type="pct"/>
          </w:tcPr>
          <w:p w14:paraId="50DAD3A7" w14:textId="77777777" w:rsidR="00EF1EA0" w:rsidRPr="00FC1419" w:rsidRDefault="00EF1EA0" w:rsidP="00EF1EA0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val="en-US" w:eastAsia="nb-NO"/>
              </w:rPr>
            </w:pPr>
            <w:r>
              <w:rPr>
                <w:lang w:val="en-US"/>
              </w:rPr>
              <w:t>-</w:t>
            </w:r>
          </w:p>
        </w:tc>
      </w:tr>
      <w:tr w:rsidR="00EF1EA0" w:rsidRPr="00EB7170" w14:paraId="1A99A2CD" w14:textId="77777777" w:rsidTr="002259F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pct"/>
          </w:tcPr>
          <w:p w14:paraId="0C0D0B2C" w14:textId="5FBDE051" w:rsidR="00EF1EA0" w:rsidRPr="007434CC" w:rsidRDefault="00EF1EA0" w:rsidP="00EF1EA0">
            <w:pPr>
              <w:pStyle w:val="Taulukkoteksti"/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t>Peruutusehdot</w:t>
            </w:r>
          </w:p>
        </w:tc>
        <w:tc>
          <w:tcPr>
            <w:tcW w:w="3966" w:type="pct"/>
          </w:tcPr>
          <w:p w14:paraId="6B724A4F" w14:textId="566E01EB" w:rsidR="00EF1EA0" w:rsidRPr="00FC1419" w:rsidRDefault="00EF1EA0" w:rsidP="00EF1EA0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Ei </w:t>
            </w:r>
            <w:proofErr w:type="spellStart"/>
            <w:r>
              <w:rPr>
                <w:lang w:val="en-US"/>
              </w:rPr>
              <w:t>voi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peruuttaa</w:t>
            </w:r>
            <w:proofErr w:type="spellEnd"/>
            <w:r w:rsidRPr="00947DED">
              <w:rPr>
                <w:lang w:val="en-US"/>
              </w:rPr>
              <w:t>.</w:t>
            </w:r>
          </w:p>
        </w:tc>
      </w:tr>
    </w:tbl>
    <w:p w14:paraId="13074DBE" w14:textId="77777777" w:rsidR="006665AF" w:rsidRDefault="006665AF" w:rsidP="006665AF">
      <w:pPr>
        <w:pStyle w:val="NormalIndent"/>
        <w:rPr>
          <w:lang w:val="en-US" w:eastAsia="fi-FI"/>
        </w:rPr>
      </w:pPr>
      <w:r w:rsidRPr="00E556F0">
        <w:rPr>
          <w:lang w:val="en-US" w:eastAsia="fi-FI"/>
        </w:rPr>
        <w:t xml:space="preserve"> </w:t>
      </w:r>
    </w:p>
    <w:p w14:paraId="1A3E3F80" w14:textId="6845ACB7" w:rsidR="006665AF" w:rsidRPr="007434CC" w:rsidRDefault="00FA292A" w:rsidP="006665AF">
      <w:pPr>
        <w:pStyle w:val="NormalInden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3FFDE44" wp14:editId="4119763B">
            <wp:extent cx="3055235" cy="2345376"/>
            <wp:effectExtent l="0" t="0" r="0" b="0"/>
            <wp:docPr id="1221549183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49183" name="Picture 1" descr="A diagram of a 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3444" cy="235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E44B" w14:textId="63643528" w:rsidR="006665AF" w:rsidRPr="00701B18" w:rsidRDefault="00EF1EA0" w:rsidP="006665AF">
      <w:pPr>
        <w:pStyle w:val="Caption"/>
      </w:pPr>
      <w:r w:rsidRPr="00701B18">
        <w:t>Ku</w:t>
      </w:r>
      <w:r w:rsidR="008B38EF">
        <w:t>va</w:t>
      </w:r>
      <w:r w:rsidR="006665AF" w:rsidRPr="00701B18">
        <w:t xml:space="preserve"> </w:t>
      </w:r>
      <w:r w:rsidR="006665AF" w:rsidRPr="007434CC">
        <w:rPr>
          <w:noProof/>
          <w:lang w:val="en-US"/>
        </w:rPr>
        <w:fldChar w:fldCharType="begin"/>
      </w:r>
      <w:r w:rsidR="006665AF" w:rsidRPr="00701B18">
        <w:rPr>
          <w:noProof/>
        </w:rPr>
        <w:instrText xml:space="preserve"> SEQ Kuva_ \* ARABIC </w:instrText>
      </w:r>
      <w:r w:rsidR="006665AF" w:rsidRPr="007434CC">
        <w:rPr>
          <w:noProof/>
          <w:lang w:val="en-US"/>
        </w:rPr>
        <w:fldChar w:fldCharType="separate"/>
      </w:r>
      <w:r w:rsidR="000F5736">
        <w:rPr>
          <w:noProof/>
        </w:rPr>
        <w:t>6</w:t>
      </w:r>
      <w:r w:rsidR="006665AF" w:rsidRPr="007434CC">
        <w:rPr>
          <w:noProof/>
          <w:lang w:val="en-US"/>
        </w:rPr>
        <w:fldChar w:fldCharType="end"/>
      </w:r>
      <w:r w:rsidR="006665AF" w:rsidRPr="00701B18">
        <w:t xml:space="preserve"> DH-850- </w:t>
      </w:r>
      <w:r w:rsidRPr="00701B18">
        <w:t>Valtuutuspyynnön peruutus</w:t>
      </w:r>
    </w:p>
    <w:p w14:paraId="4641066F" w14:textId="6ADCB933" w:rsidR="006665AF" w:rsidRPr="00701B18" w:rsidRDefault="008B38EF" w:rsidP="006665AF">
      <w:pPr>
        <w:pStyle w:val="NormalIndent"/>
        <w:jc w:val="center"/>
      </w:pPr>
      <w:r>
        <w:rPr>
          <w:noProof/>
        </w:rPr>
        <w:drawing>
          <wp:inline distT="0" distB="0" distL="0" distR="0" wp14:anchorId="0305BD24" wp14:editId="04092B06">
            <wp:extent cx="1793174" cy="2003860"/>
            <wp:effectExtent l="0" t="0" r="0" b="0"/>
            <wp:docPr id="96301710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17106" name="Picture 1" descr="A screenshot of a computer scree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2353" cy="20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5AF" w:rsidRPr="00701B18">
        <w:rPr>
          <w:noProof/>
        </w:rPr>
        <w:t xml:space="preserve">  </w:t>
      </w:r>
    </w:p>
    <w:p w14:paraId="5B83BD00" w14:textId="5AD29845" w:rsidR="00EF1EA0" w:rsidRDefault="00EF1EA0" w:rsidP="00EF1EA0">
      <w:pPr>
        <w:pStyle w:val="Caption"/>
      </w:pPr>
      <w:r>
        <w:t xml:space="preserve">Luokkakaavio </w:t>
      </w:r>
      <w:r>
        <w:rPr>
          <w:noProof/>
        </w:rPr>
        <w:fldChar w:fldCharType="begin"/>
      </w:r>
      <w:r>
        <w:rPr>
          <w:noProof/>
        </w:rPr>
        <w:instrText xml:space="preserve"> SEQ Luokkakaavio \* ARABIC </w:instrText>
      </w:r>
      <w:r>
        <w:rPr>
          <w:noProof/>
        </w:rPr>
        <w:fldChar w:fldCharType="separate"/>
      </w:r>
      <w:r w:rsidR="000F5736">
        <w:rPr>
          <w:noProof/>
        </w:rPr>
        <w:t>9</w:t>
      </w:r>
      <w:r>
        <w:rPr>
          <w:noProof/>
        </w:rPr>
        <w:fldChar w:fldCharType="end"/>
      </w:r>
      <w:r>
        <w:t xml:space="preserve"> Valtuutuksen peruutuksen tietosisältö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2256"/>
        <w:gridCol w:w="179"/>
        <w:gridCol w:w="938"/>
        <w:gridCol w:w="1533"/>
        <w:gridCol w:w="3736"/>
        <w:gridCol w:w="986"/>
      </w:tblGrid>
      <w:tr w:rsidR="00381A4B" w:rsidRPr="007434CC" w14:paraId="2DBB873D" w14:textId="77777777" w:rsidTr="00225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2" w:type="pct"/>
          </w:tcPr>
          <w:p w14:paraId="7A2B593C" w14:textId="23DDCEA8" w:rsidR="00381A4B" w:rsidRPr="007434CC" w:rsidRDefault="00381A4B" w:rsidP="00381A4B">
            <w:pPr>
              <w:pStyle w:val="Taulukkoteksti"/>
              <w:rPr>
                <w:lang w:val="en-US"/>
              </w:rPr>
            </w:pPr>
            <w:r w:rsidRPr="002A28A1">
              <w:t>Tietokenttä</w:t>
            </w:r>
          </w:p>
        </w:tc>
        <w:tc>
          <w:tcPr>
            <w:tcW w:w="580" w:type="pct"/>
            <w:gridSpan w:val="2"/>
          </w:tcPr>
          <w:p w14:paraId="6C0B5D0A" w14:textId="378F9AA9" w:rsidR="00381A4B" w:rsidRPr="007434CC" w:rsidRDefault="00381A4B" w:rsidP="00381A4B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A28A1">
              <w:t>Taso</w:t>
            </w:r>
          </w:p>
        </w:tc>
        <w:tc>
          <w:tcPr>
            <w:tcW w:w="796" w:type="pct"/>
          </w:tcPr>
          <w:p w14:paraId="0AFD276C" w14:textId="2C9E37C6" w:rsidR="00381A4B" w:rsidRPr="007434CC" w:rsidRDefault="00381A4B" w:rsidP="00381A4B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A28A1">
              <w:t>Pakollisuus</w:t>
            </w:r>
          </w:p>
        </w:tc>
        <w:tc>
          <w:tcPr>
            <w:tcW w:w="1940" w:type="pct"/>
          </w:tcPr>
          <w:p w14:paraId="2CDE052B" w14:textId="25B0DF76" w:rsidR="00381A4B" w:rsidRPr="007434CC" w:rsidRDefault="00381A4B" w:rsidP="00381A4B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A28A1">
              <w:t>Kommentti</w:t>
            </w:r>
          </w:p>
        </w:tc>
        <w:tc>
          <w:tcPr>
            <w:tcW w:w="512" w:type="pct"/>
          </w:tcPr>
          <w:p w14:paraId="5C791F88" w14:textId="07793864" w:rsidR="00381A4B" w:rsidRPr="007434CC" w:rsidRDefault="00381A4B" w:rsidP="00381A4B">
            <w:pPr>
              <w:pStyle w:val="Taulukkoteksti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2A28A1">
              <w:t>Huom</w:t>
            </w:r>
            <w:proofErr w:type="spellEnd"/>
            <w:r w:rsidRPr="002A28A1">
              <w:t>:</w:t>
            </w:r>
          </w:p>
        </w:tc>
      </w:tr>
      <w:tr w:rsidR="006665AF" w:rsidRPr="007434CC" w14:paraId="762A9EEE" w14:textId="77777777" w:rsidTr="002259FD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0E3FF90B" w14:textId="56F01498" w:rsidR="006665AF" w:rsidRPr="007434CC" w:rsidRDefault="00381A4B" w:rsidP="002259FD">
            <w:pPr>
              <w:pStyle w:val="Taulukkoteksti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Tapahtumatiedot</w:t>
            </w:r>
            <w:proofErr w:type="spellEnd"/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4741D238" w14:textId="77777777" w:rsidR="006665AF" w:rsidRPr="007434CC" w:rsidRDefault="006665AF" w:rsidP="002259FD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434CC">
              <w:rPr>
                <w:szCs w:val="16"/>
                <w:lang w:val="en-US"/>
              </w:rPr>
              <w:t>1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432A832A" w14:textId="77777777" w:rsidR="006665AF" w:rsidRPr="007434CC" w:rsidRDefault="006665AF" w:rsidP="002259FD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434CC">
              <w:rPr>
                <w:szCs w:val="16"/>
                <w:lang w:val="en-US"/>
              </w:rPr>
              <w:t>1..1</w:t>
            </w:r>
          </w:p>
        </w:tc>
        <w:tc>
          <w:tcPr>
            <w:tcW w:w="1940" w:type="pct"/>
            <w:shd w:val="clear" w:color="auto" w:fill="CBD7E0" w:themeFill="background2" w:themeFillShade="E6"/>
          </w:tcPr>
          <w:p w14:paraId="50F6AD69" w14:textId="77777777" w:rsidR="006665AF" w:rsidRPr="007434CC" w:rsidRDefault="006665AF" w:rsidP="002259FD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2267761B" w14:textId="77777777" w:rsidR="006665AF" w:rsidRPr="007434CC" w:rsidRDefault="006665AF" w:rsidP="002259FD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665AF" w:rsidRPr="007434CC" w14:paraId="4C7D37C6" w14:textId="77777777" w:rsidTr="00381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FFFFFF" w:themeFill="background1"/>
          </w:tcPr>
          <w:p w14:paraId="5C200858" w14:textId="53644F9A" w:rsidR="006665AF" w:rsidRPr="00947DED" w:rsidRDefault="00381A4B" w:rsidP="002259FD">
            <w:pPr>
              <w:pStyle w:val="Taulukkoteksti"/>
              <w:rPr>
                <w:lang w:val="en-US"/>
              </w:rPr>
            </w:pPr>
            <w:proofErr w:type="spellStart"/>
            <w:r>
              <w:rPr>
                <w:lang w:val="en-US"/>
              </w:rPr>
              <w:t>Alkuperäisen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sanoman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tunnus</w:t>
            </w:r>
            <w:proofErr w:type="spellEnd"/>
          </w:p>
        </w:tc>
        <w:tc>
          <w:tcPr>
            <w:tcW w:w="580" w:type="pct"/>
            <w:gridSpan w:val="2"/>
            <w:shd w:val="clear" w:color="auto" w:fill="FFFFFF" w:themeFill="background1"/>
          </w:tcPr>
          <w:p w14:paraId="53ED09C9" w14:textId="77777777" w:rsidR="006665AF" w:rsidRPr="007434CC" w:rsidRDefault="006665AF" w:rsidP="002259FD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96" w:type="pct"/>
            <w:shd w:val="clear" w:color="auto" w:fill="FFFFFF" w:themeFill="background1"/>
          </w:tcPr>
          <w:p w14:paraId="479D3A7D" w14:textId="77777777" w:rsidR="006665AF" w:rsidRPr="007434CC" w:rsidRDefault="006665AF" w:rsidP="002259FD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1..1</w:t>
            </w:r>
          </w:p>
        </w:tc>
        <w:tc>
          <w:tcPr>
            <w:tcW w:w="1940" w:type="pct"/>
            <w:shd w:val="clear" w:color="auto" w:fill="FFFFFF" w:themeFill="background1"/>
          </w:tcPr>
          <w:p w14:paraId="75D99869" w14:textId="77777777" w:rsidR="006665AF" w:rsidRPr="007434CC" w:rsidRDefault="006665AF" w:rsidP="002259FD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12" w:type="pct"/>
            <w:shd w:val="clear" w:color="auto" w:fill="FFFFFF" w:themeFill="background1"/>
          </w:tcPr>
          <w:p w14:paraId="37B8ED87" w14:textId="07C1A303" w:rsidR="006665AF" w:rsidRPr="007434CC" w:rsidRDefault="00FA292A" w:rsidP="002259FD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lang w:val="en-US"/>
              </w:rPr>
            </w:pPr>
            <w:r>
              <w:rPr>
                <w:szCs w:val="16"/>
                <w:lang w:val="en-US"/>
              </w:rPr>
              <w:t>[1]</w:t>
            </w:r>
          </w:p>
        </w:tc>
      </w:tr>
      <w:tr w:rsidR="00381A4B" w:rsidRPr="007434CC" w14:paraId="41BD87E8" w14:textId="77777777" w:rsidTr="002259FD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shd w:val="clear" w:color="auto" w:fill="CBD7E0" w:themeFill="background2" w:themeFillShade="E6"/>
          </w:tcPr>
          <w:p w14:paraId="7AD177B3" w14:textId="7EF0CC45" w:rsidR="00381A4B" w:rsidRPr="007434CC" w:rsidRDefault="00381A4B" w:rsidP="00381A4B">
            <w:pPr>
              <w:pStyle w:val="Taulukkoteksti"/>
              <w:rPr>
                <w:szCs w:val="16"/>
                <w:lang w:val="en-US"/>
              </w:rPr>
            </w:pPr>
            <w:r w:rsidRPr="002A28A1">
              <w:t>Asiakkaiden tiedot</w:t>
            </w:r>
          </w:p>
        </w:tc>
        <w:tc>
          <w:tcPr>
            <w:tcW w:w="580" w:type="pct"/>
            <w:gridSpan w:val="2"/>
            <w:shd w:val="clear" w:color="auto" w:fill="CBD7E0" w:themeFill="background2" w:themeFillShade="E6"/>
          </w:tcPr>
          <w:p w14:paraId="50EA06E3" w14:textId="77777777" w:rsidR="00381A4B" w:rsidRPr="007434CC" w:rsidRDefault="00381A4B" w:rsidP="00381A4B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6"/>
                <w:lang w:val="en-US"/>
              </w:rPr>
            </w:pPr>
            <w:r w:rsidRPr="007434CC">
              <w:rPr>
                <w:lang w:val="en-US"/>
              </w:rPr>
              <w:t>2</w:t>
            </w:r>
          </w:p>
        </w:tc>
        <w:tc>
          <w:tcPr>
            <w:tcW w:w="796" w:type="pct"/>
            <w:shd w:val="clear" w:color="auto" w:fill="CBD7E0" w:themeFill="background2" w:themeFillShade="E6"/>
          </w:tcPr>
          <w:p w14:paraId="3D170BDB" w14:textId="77777777" w:rsidR="00381A4B" w:rsidRPr="007434CC" w:rsidRDefault="00381A4B" w:rsidP="00381A4B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gramStart"/>
            <w:r w:rsidRPr="007434CC">
              <w:rPr>
                <w:lang w:val="en-US"/>
              </w:rPr>
              <w:t>1..n</w:t>
            </w:r>
            <w:proofErr w:type="gramEnd"/>
          </w:p>
        </w:tc>
        <w:tc>
          <w:tcPr>
            <w:tcW w:w="1940" w:type="pct"/>
            <w:shd w:val="clear" w:color="auto" w:fill="CBD7E0" w:themeFill="background2" w:themeFillShade="E6"/>
          </w:tcPr>
          <w:p w14:paraId="382E9EC9" w14:textId="77777777" w:rsidR="00381A4B" w:rsidRPr="007434CC" w:rsidRDefault="00381A4B" w:rsidP="00381A4B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12" w:type="pct"/>
            <w:shd w:val="clear" w:color="auto" w:fill="CBD7E0" w:themeFill="background2" w:themeFillShade="E6"/>
          </w:tcPr>
          <w:p w14:paraId="6F8E50C5" w14:textId="77777777" w:rsidR="00381A4B" w:rsidRPr="007434CC" w:rsidRDefault="00381A4B" w:rsidP="00381A4B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lang w:val="en-US"/>
              </w:rPr>
            </w:pPr>
          </w:p>
        </w:tc>
      </w:tr>
      <w:tr w:rsidR="00381A4B" w:rsidRPr="007434CC" w14:paraId="0B2D61BA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</w:tcPr>
          <w:p w14:paraId="1F13B051" w14:textId="62E6EAA6" w:rsidR="00381A4B" w:rsidRPr="007434CC" w:rsidRDefault="00381A4B" w:rsidP="00381A4B">
            <w:pPr>
              <w:pStyle w:val="Taulukkoteksti"/>
              <w:rPr>
                <w:szCs w:val="16"/>
                <w:lang w:val="en-US"/>
              </w:rPr>
            </w:pPr>
            <w:r w:rsidRPr="002A28A1">
              <w:t>Asiakkaan tunniste</w:t>
            </w:r>
          </w:p>
        </w:tc>
        <w:tc>
          <w:tcPr>
            <w:tcW w:w="580" w:type="pct"/>
            <w:gridSpan w:val="2"/>
          </w:tcPr>
          <w:p w14:paraId="515FCF84" w14:textId="77777777" w:rsidR="00381A4B" w:rsidRPr="007434CC" w:rsidRDefault="00381A4B" w:rsidP="00381A4B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16"/>
                <w:lang w:val="en-US"/>
              </w:rPr>
            </w:pPr>
            <w:r w:rsidRPr="007434CC">
              <w:rPr>
                <w:lang w:val="en-US"/>
              </w:rPr>
              <w:t>3</w:t>
            </w:r>
          </w:p>
        </w:tc>
        <w:tc>
          <w:tcPr>
            <w:tcW w:w="796" w:type="pct"/>
          </w:tcPr>
          <w:p w14:paraId="63A8EEB7" w14:textId="77777777" w:rsidR="00381A4B" w:rsidRPr="007434CC" w:rsidRDefault="00381A4B" w:rsidP="00381A4B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 w:rsidRPr="007434CC">
              <w:rPr>
                <w:lang w:val="en-US"/>
              </w:rPr>
              <w:t>1..1</w:t>
            </w:r>
          </w:p>
        </w:tc>
        <w:tc>
          <w:tcPr>
            <w:tcW w:w="1940" w:type="pct"/>
          </w:tcPr>
          <w:p w14:paraId="62DAD4AB" w14:textId="77777777" w:rsidR="00381A4B" w:rsidRPr="007434CC" w:rsidRDefault="00381A4B" w:rsidP="00381A4B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 w:rsidRPr="007434CC">
              <w:rPr>
                <w:lang w:val="en-US"/>
              </w:rPr>
              <w:t xml:space="preserve"> </w:t>
            </w:r>
          </w:p>
        </w:tc>
        <w:tc>
          <w:tcPr>
            <w:tcW w:w="512" w:type="pct"/>
          </w:tcPr>
          <w:p w14:paraId="001D9D6F" w14:textId="77777777" w:rsidR="00381A4B" w:rsidRPr="007434CC" w:rsidRDefault="00381A4B" w:rsidP="00381A4B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lang w:val="en-US"/>
              </w:rPr>
            </w:pPr>
            <w:r w:rsidRPr="007434CC">
              <w:rPr>
                <w:lang w:val="en-US"/>
              </w:rPr>
              <w:t xml:space="preserve"> </w:t>
            </w:r>
          </w:p>
        </w:tc>
      </w:tr>
      <w:tr w:rsidR="00FA292A" w:rsidRPr="007434CC" w14:paraId="41DF00AB" w14:textId="77777777" w:rsidTr="002259FD">
        <w:trPr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  <w:shd w:val="clear" w:color="auto" w:fill="9F0D16" w:themeFill="accent1" w:themeFillShade="BF"/>
          </w:tcPr>
          <w:p w14:paraId="670ACB1A" w14:textId="695B22A1" w:rsidR="00FA292A" w:rsidRPr="007434CC" w:rsidRDefault="00FA292A" w:rsidP="00FA292A">
            <w:pPr>
              <w:pStyle w:val="Taulukkoteksti"/>
              <w:rPr>
                <w:b/>
                <w:lang w:val="en-US"/>
              </w:rPr>
            </w:pPr>
            <w:proofErr w:type="spellStart"/>
            <w:r w:rsidRPr="002A28A1">
              <w:rPr>
                <w:b/>
              </w:rPr>
              <w:t>Huom</w:t>
            </w:r>
            <w:proofErr w:type="spellEnd"/>
            <w:r w:rsidRPr="002A28A1">
              <w:rPr>
                <w:b/>
              </w:rPr>
              <w:t>:</w:t>
            </w:r>
          </w:p>
        </w:tc>
        <w:tc>
          <w:tcPr>
            <w:tcW w:w="3735" w:type="pct"/>
            <w:gridSpan w:val="4"/>
            <w:shd w:val="clear" w:color="auto" w:fill="9F0D16" w:themeFill="accent1" w:themeFillShade="BF"/>
          </w:tcPr>
          <w:p w14:paraId="241E84F2" w14:textId="5514F7A0" w:rsidR="00FA292A" w:rsidRPr="007434CC" w:rsidRDefault="00FA292A" w:rsidP="00FA292A">
            <w:pPr>
              <w:pStyle w:val="Taulukkotekst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2A28A1">
              <w:rPr>
                <w:b/>
              </w:rPr>
              <w:t>Tarkennus</w:t>
            </w:r>
          </w:p>
        </w:tc>
      </w:tr>
      <w:tr w:rsidR="006665AF" w:rsidRPr="00EB7170" w14:paraId="2382EE24" w14:textId="77777777" w:rsidTr="00225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</w:tcPr>
          <w:p w14:paraId="23298846" w14:textId="5480404C" w:rsidR="006665AF" w:rsidRPr="007434CC" w:rsidRDefault="00FA292A" w:rsidP="002259FD">
            <w:pPr>
              <w:pStyle w:val="Taulukkoteksti"/>
              <w:rPr>
                <w:lang w:val="en-US"/>
              </w:rPr>
            </w:pPr>
            <w:r>
              <w:rPr>
                <w:lang w:val="en-US"/>
              </w:rPr>
              <w:t>[1]</w:t>
            </w:r>
          </w:p>
        </w:tc>
        <w:tc>
          <w:tcPr>
            <w:tcW w:w="3735" w:type="pct"/>
            <w:gridSpan w:val="4"/>
          </w:tcPr>
          <w:p w14:paraId="0B5DAB57" w14:textId="6D5C8D9F" w:rsidR="006665AF" w:rsidRPr="00436F9A" w:rsidRDefault="00FA292A" w:rsidP="002259FD">
            <w:pPr>
              <w:pStyle w:val="Taulukkoteksti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16"/>
                <w:lang w:val="en-US"/>
              </w:rPr>
            </w:pPr>
            <w:proofErr w:type="spellStart"/>
            <w:r>
              <w:rPr>
                <w:szCs w:val="16"/>
                <w:lang w:val="en-US"/>
              </w:rPr>
              <w:t>Peruutettavan</w:t>
            </w:r>
            <w:proofErr w:type="spellEnd"/>
            <w:r>
              <w:rPr>
                <w:szCs w:val="16"/>
                <w:lang w:val="en-US"/>
              </w:rPr>
              <w:t xml:space="preserve"> </w:t>
            </w:r>
            <w:proofErr w:type="spellStart"/>
            <w:r>
              <w:rPr>
                <w:szCs w:val="16"/>
                <w:lang w:val="en-US"/>
              </w:rPr>
              <w:t>pyynnön</w:t>
            </w:r>
            <w:proofErr w:type="spellEnd"/>
            <w:r>
              <w:rPr>
                <w:szCs w:val="16"/>
                <w:lang w:val="en-US"/>
              </w:rPr>
              <w:t xml:space="preserve"> </w:t>
            </w:r>
            <w:proofErr w:type="spellStart"/>
            <w:r>
              <w:rPr>
                <w:szCs w:val="16"/>
                <w:lang w:val="en-US"/>
              </w:rPr>
              <w:t>sanomatunnus</w:t>
            </w:r>
            <w:proofErr w:type="spellEnd"/>
          </w:p>
        </w:tc>
      </w:tr>
    </w:tbl>
    <w:p w14:paraId="74B964FB" w14:textId="79714BD2" w:rsidR="005A2CB8" w:rsidRDefault="005A2CB8" w:rsidP="00701B18">
      <w:pPr>
        <w:rPr>
          <w:sz w:val="36"/>
          <w:szCs w:val="32"/>
        </w:rPr>
      </w:pPr>
    </w:p>
    <w:sectPr w:rsidR="005A2CB8" w:rsidSect="009151B0">
      <w:headerReference w:type="default" r:id="rId28"/>
      <w:footerReference w:type="default" r:id="rId29"/>
      <w:headerReference w:type="first" r:id="rId30"/>
      <w:pgSz w:w="11906" w:h="16838" w:code="9"/>
      <w:pgMar w:top="2552" w:right="1134" w:bottom="1814" w:left="1134" w:header="567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52B27" w14:textId="77777777" w:rsidR="00B633CD" w:rsidRDefault="00B633CD" w:rsidP="00A2786A">
      <w:r>
        <w:separator/>
      </w:r>
    </w:p>
  </w:endnote>
  <w:endnote w:type="continuationSeparator" w:id="0">
    <w:p w14:paraId="14177CCE" w14:textId="77777777" w:rsidR="00B633CD" w:rsidRDefault="00B633CD" w:rsidP="00A2786A">
      <w:r>
        <w:continuationSeparator/>
      </w:r>
    </w:p>
  </w:endnote>
  <w:endnote w:type="continuationNotice" w:id="1">
    <w:p w14:paraId="12B7B32F" w14:textId="77777777" w:rsidR="00B633CD" w:rsidRDefault="00B633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Layout w:type="fixed"/>
      <w:tblCellMar>
        <w:left w:w="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916"/>
      <w:gridCol w:w="1875"/>
      <w:gridCol w:w="1879"/>
      <w:gridCol w:w="2126"/>
    </w:tblGrid>
    <w:tr w:rsidR="009A40A1" w:rsidRPr="00153EF9" w14:paraId="5EE37F03" w14:textId="77777777" w:rsidTr="001F47EA">
      <w:trPr>
        <w:trHeight w:val="284"/>
      </w:trPr>
      <w:tc>
        <w:tcPr>
          <w:tcW w:w="9639" w:type="dxa"/>
          <w:gridSpan w:val="5"/>
        </w:tcPr>
        <w:p w14:paraId="1FE9941A" w14:textId="77777777" w:rsidR="009A40A1" w:rsidRPr="00153EF9" w:rsidRDefault="009A40A1" w:rsidP="006B5E4A">
          <w:pPr>
            <w:pStyle w:val="Footer"/>
            <w:spacing w:after="0"/>
            <w:rPr>
              <w:b/>
              <w:sz w:val="16"/>
            </w:rPr>
          </w:pPr>
          <w:r w:rsidRPr="002D221E">
            <w:rPr>
              <w:b/>
              <w:sz w:val="16"/>
            </w:rPr>
            <w:t>Fingrid Datahub Oy</w:t>
          </w:r>
        </w:p>
      </w:tc>
    </w:tr>
    <w:tr w:rsidR="009A40A1" w:rsidRPr="00BB0DE3" w14:paraId="44046192" w14:textId="77777777" w:rsidTr="001F47EA">
      <w:tc>
        <w:tcPr>
          <w:tcW w:w="1843" w:type="dxa"/>
        </w:tcPr>
        <w:p w14:paraId="588C8090" w14:textId="77777777" w:rsidR="009A40A1" w:rsidRPr="00BB0DE3" w:rsidRDefault="009A40A1" w:rsidP="006B5E4A">
          <w:pPr>
            <w:pStyle w:val="Footer"/>
            <w:spacing w:after="0"/>
          </w:pPr>
          <w:r w:rsidRPr="00BB0DE3">
            <w:t>Katuosoite</w:t>
          </w:r>
        </w:p>
      </w:tc>
      <w:tc>
        <w:tcPr>
          <w:tcW w:w="1916" w:type="dxa"/>
        </w:tcPr>
        <w:p w14:paraId="212CF26D" w14:textId="77777777" w:rsidR="009A40A1" w:rsidRPr="00BB0DE3" w:rsidRDefault="009A40A1" w:rsidP="006B5E4A">
          <w:pPr>
            <w:pStyle w:val="Footer"/>
            <w:spacing w:after="0"/>
          </w:pPr>
          <w:r w:rsidRPr="00BB0DE3">
            <w:t>Postiosoite</w:t>
          </w:r>
        </w:p>
      </w:tc>
      <w:tc>
        <w:tcPr>
          <w:tcW w:w="1875" w:type="dxa"/>
        </w:tcPr>
        <w:p w14:paraId="545CF878" w14:textId="77777777" w:rsidR="009A40A1" w:rsidRPr="00BB0DE3" w:rsidRDefault="009A40A1" w:rsidP="006B5E4A">
          <w:pPr>
            <w:pStyle w:val="Footer"/>
            <w:spacing w:after="0"/>
          </w:pPr>
          <w:r w:rsidRPr="00BB0DE3">
            <w:t>Puhelin</w:t>
          </w:r>
        </w:p>
      </w:tc>
      <w:tc>
        <w:tcPr>
          <w:tcW w:w="1879" w:type="dxa"/>
        </w:tcPr>
        <w:p w14:paraId="0DB4E844" w14:textId="77777777" w:rsidR="009A40A1" w:rsidRPr="00BB0DE3" w:rsidRDefault="009A40A1" w:rsidP="006B5E4A">
          <w:pPr>
            <w:pStyle w:val="Footer"/>
            <w:spacing w:after="0"/>
          </w:pPr>
          <w:r>
            <w:t>Faksi</w:t>
          </w:r>
        </w:p>
      </w:tc>
      <w:tc>
        <w:tcPr>
          <w:tcW w:w="2126" w:type="dxa"/>
        </w:tcPr>
        <w:p w14:paraId="703F35EB" w14:textId="77777777" w:rsidR="009A40A1" w:rsidRPr="00BB0DE3" w:rsidRDefault="009A40A1" w:rsidP="006B5E4A">
          <w:pPr>
            <w:pStyle w:val="Footer"/>
            <w:spacing w:after="0"/>
          </w:pPr>
          <w:r w:rsidRPr="00BB0DE3">
            <w:t xml:space="preserve">Y-tunnus </w:t>
          </w:r>
          <w:proofErr w:type="gramStart"/>
          <w:r w:rsidRPr="002D221E">
            <w:t>2745543</w:t>
          </w:r>
          <w:r>
            <w:t>-</w:t>
          </w:r>
          <w:r w:rsidRPr="002D221E">
            <w:t>5</w:t>
          </w:r>
          <w:proofErr w:type="gramEnd"/>
          <w:r>
            <w:t>, ALV rek.</w:t>
          </w:r>
        </w:p>
      </w:tc>
    </w:tr>
    <w:tr w:rsidR="009A40A1" w:rsidRPr="00BB0DE3" w14:paraId="27552F55" w14:textId="77777777" w:rsidTr="001F47EA">
      <w:tc>
        <w:tcPr>
          <w:tcW w:w="1843" w:type="dxa"/>
        </w:tcPr>
        <w:p w14:paraId="771FF8C6" w14:textId="77777777" w:rsidR="009A40A1" w:rsidRPr="00BB0DE3" w:rsidRDefault="009A40A1" w:rsidP="006B5E4A">
          <w:pPr>
            <w:pStyle w:val="Footer"/>
            <w:spacing w:after="0"/>
          </w:pPr>
          <w:r>
            <w:t>Läkkisepäntie 21</w:t>
          </w:r>
        </w:p>
      </w:tc>
      <w:tc>
        <w:tcPr>
          <w:tcW w:w="1916" w:type="dxa"/>
        </w:tcPr>
        <w:p w14:paraId="2097C2DC" w14:textId="77777777" w:rsidR="009A40A1" w:rsidRPr="00BB0DE3" w:rsidRDefault="009A40A1" w:rsidP="006B5E4A">
          <w:pPr>
            <w:pStyle w:val="Footer"/>
            <w:spacing w:after="0"/>
          </w:pPr>
          <w:r w:rsidRPr="00BB0DE3">
            <w:t>PL 530</w:t>
          </w:r>
        </w:p>
      </w:tc>
      <w:tc>
        <w:tcPr>
          <w:tcW w:w="1875" w:type="dxa"/>
        </w:tcPr>
        <w:p w14:paraId="791B405E" w14:textId="77777777" w:rsidR="009A40A1" w:rsidRPr="00BB0DE3" w:rsidRDefault="009A40A1" w:rsidP="006B5E4A">
          <w:pPr>
            <w:pStyle w:val="Footer"/>
            <w:spacing w:after="0"/>
          </w:pPr>
        </w:p>
      </w:tc>
      <w:tc>
        <w:tcPr>
          <w:tcW w:w="1879" w:type="dxa"/>
        </w:tcPr>
        <w:p w14:paraId="25815D2C" w14:textId="77777777" w:rsidR="009A40A1" w:rsidRPr="00BB0DE3" w:rsidRDefault="009A40A1" w:rsidP="006B5E4A">
          <w:pPr>
            <w:pStyle w:val="Footer"/>
            <w:spacing w:after="0"/>
          </w:pPr>
        </w:p>
      </w:tc>
      <w:tc>
        <w:tcPr>
          <w:tcW w:w="2126" w:type="dxa"/>
        </w:tcPr>
        <w:p w14:paraId="6EE020BF" w14:textId="77777777" w:rsidR="009A40A1" w:rsidRPr="00BB0DE3" w:rsidRDefault="009A40A1" w:rsidP="006B5E4A">
          <w:pPr>
            <w:pStyle w:val="Footer"/>
            <w:spacing w:after="0"/>
          </w:pPr>
          <w:r w:rsidRPr="00BB0DE3">
            <w:t>etunimi.sukunimi@fingrid.fi</w:t>
          </w:r>
        </w:p>
      </w:tc>
    </w:tr>
    <w:tr w:rsidR="009A40A1" w:rsidRPr="00BB0DE3" w14:paraId="60799249" w14:textId="77777777" w:rsidTr="001F47EA">
      <w:tc>
        <w:tcPr>
          <w:tcW w:w="1843" w:type="dxa"/>
        </w:tcPr>
        <w:p w14:paraId="0A0591BF" w14:textId="77777777" w:rsidR="009A40A1" w:rsidRPr="00BB0DE3" w:rsidRDefault="009A40A1" w:rsidP="006B5E4A">
          <w:pPr>
            <w:pStyle w:val="Footer"/>
            <w:spacing w:after="0"/>
          </w:pPr>
          <w:r>
            <w:t>00620</w:t>
          </w:r>
          <w:r w:rsidRPr="00BB0DE3">
            <w:t xml:space="preserve"> Helsinki</w:t>
          </w:r>
        </w:p>
      </w:tc>
      <w:tc>
        <w:tcPr>
          <w:tcW w:w="1916" w:type="dxa"/>
        </w:tcPr>
        <w:p w14:paraId="12B4F2E7" w14:textId="77777777" w:rsidR="009A40A1" w:rsidRPr="00BB0DE3" w:rsidRDefault="009A40A1" w:rsidP="006B5E4A">
          <w:pPr>
            <w:pStyle w:val="Footer"/>
            <w:spacing w:after="0"/>
          </w:pPr>
          <w:r w:rsidRPr="00BB0DE3">
            <w:t>00101 Helsinki</w:t>
          </w:r>
        </w:p>
      </w:tc>
      <w:tc>
        <w:tcPr>
          <w:tcW w:w="1875" w:type="dxa"/>
        </w:tcPr>
        <w:p w14:paraId="42D74955" w14:textId="77777777" w:rsidR="009A40A1" w:rsidRPr="00BB0DE3" w:rsidRDefault="009A40A1" w:rsidP="006B5E4A">
          <w:pPr>
            <w:pStyle w:val="Footer"/>
            <w:spacing w:after="0"/>
          </w:pPr>
          <w:r w:rsidRPr="00BB0DE3">
            <w:t>030 395 5000</w:t>
          </w:r>
        </w:p>
      </w:tc>
      <w:tc>
        <w:tcPr>
          <w:tcW w:w="1879" w:type="dxa"/>
        </w:tcPr>
        <w:p w14:paraId="58250B4F" w14:textId="77777777" w:rsidR="009A40A1" w:rsidRPr="00BB0DE3" w:rsidRDefault="009A40A1" w:rsidP="006B5E4A">
          <w:pPr>
            <w:pStyle w:val="Footer"/>
            <w:spacing w:after="0"/>
          </w:pPr>
          <w:r w:rsidRPr="00BB0DE3">
            <w:t>030 395 5196</w:t>
          </w:r>
        </w:p>
      </w:tc>
      <w:tc>
        <w:tcPr>
          <w:tcW w:w="2126" w:type="dxa"/>
        </w:tcPr>
        <w:p w14:paraId="202FAFD7" w14:textId="77777777" w:rsidR="009A40A1" w:rsidRPr="00153EF9" w:rsidRDefault="009A40A1" w:rsidP="006B5E4A">
          <w:pPr>
            <w:pStyle w:val="Footer"/>
            <w:spacing w:after="0"/>
            <w:rPr>
              <w:b/>
            </w:rPr>
          </w:pPr>
          <w:r w:rsidRPr="00153EF9">
            <w:rPr>
              <w:b/>
            </w:rPr>
            <w:t>www.fingrid.fi</w:t>
          </w:r>
        </w:p>
      </w:tc>
    </w:tr>
  </w:tbl>
  <w:p w14:paraId="32EDE9CA" w14:textId="77777777" w:rsidR="009A40A1" w:rsidRDefault="009A40A1" w:rsidP="001C0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C625D" w14:textId="77777777" w:rsidR="00B633CD" w:rsidRDefault="00B633CD" w:rsidP="00A2786A">
      <w:r>
        <w:separator/>
      </w:r>
    </w:p>
  </w:footnote>
  <w:footnote w:type="continuationSeparator" w:id="0">
    <w:p w14:paraId="147F9201" w14:textId="77777777" w:rsidR="00B633CD" w:rsidRDefault="00B633CD" w:rsidP="00A2786A">
      <w:r>
        <w:continuationSeparator/>
      </w:r>
    </w:p>
  </w:footnote>
  <w:footnote w:type="continuationNotice" w:id="1">
    <w:p w14:paraId="0D23D3B8" w14:textId="77777777" w:rsidR="00B633CD" w:rsidRDefault="00B633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585"/>
      <w:gridCol w:w="2196"/>
      <w:gridCol w:w="4003"/>
    </w:tblGrid>
    <w:tr w:rsidR="009A40A1" w:rsidRPr="00B9011E" w14:paraId="0810B6CA" w14:textId="77777777" w:rsidTr="79353E20">
      <w:trPr>
        <w:trHeight w:val="482"/>
      </w:trPr>
      <w:tc>
        <w:tcPr>
          <w:tcW w:w="3585" w:type="dxa"/>
          <w:vMerge w:val="restart"/>
        </w:tcPr>
        <w:p w14:paraId="0F89FD03" w14:textId="7F1060A5" w:rsidR="009A40A1" w:rsidRPr="00B9011E" w:rsidRDefault="009A40A1" w:rsidP="006B5E4A">
          <w:pPr>
            <w:pStyle w:val="Header"/>
            <w:spacing w:after="0"/>
            <w:rPr>
              <w:noProof/>
              <w:lang w:eastAsia="fi-FI"/>
            </w:rPr>
          </w:pPr>
          <w:r w:rsidRPr="00B9011E">
            <w:rPr>
              <w:noProof/>
              <w:lang w:eastAsia="fi-FI"/>
            </w:rPr>
            <w:drawing>
              <wp:inline distT="0" distB="0" distL="0" distR="0" wp14:anchorId="381F0454" wp14:editId="18F5EF5F">
                <wp:extent cx="1713600" cy="569971"/>
                <wp:effectExtent l="0" t="0" r="1270" b="1905"/>
                <wp:docPr id="4" name="Kuv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ingridlomakeorig_sahkoin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3600" cy="569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6" w:type="dxa"/>
        </w:tcPr>
        <w:p w14:paraId="3BBC1243" w14:textId="77777777" w:rsidR="009A40A1" w:rsidRPr="00B9011E" w:rsidRDefault="009A40A1" w:rsidP="00DE6CD1">
          <w:pPr>
            <w:pStyle w:val="Header"/>
            <w:spacing w:after="0"/>
            <w:rPr>
              <w:noProof/>
            </w:rPr>
          </w:pPr>
        </w:p>
      </w:tc>
      <w:tc>
        <w:tcPr>
          <w:tcW w:w="4003" w:type="dxa"/>
        </w:tcPr>
        <w:p w14:paraId="39157AB1" w14:textId="75ADBC9B" w:rsidR="009A40A1" w:rsidRPr="00B9011E" w:rsidRDefault="00BA3E19" w:rsidP="006B5E4A">
          <w:pPr>
            <w:pStyle w:val="Header"/>
            <w:spacing w:after="0"/>
            <w:jc w:val="right"/>
            <w:rPr>
              <w:noProof/>
            </w:rPr>
          </w:pPr>
          <w:sdt>
            <w:sdtPr>
              <w:rPr>
                <w:b/>
                <w:noProof/>
              </w:rPr>
              <w:alias w:val="Otsikko"/>
              <w:tag w:val=""/>
              <w:id w:val="-1871751080"/>
              <w:placeholder>
                <w:docPart w:val="8E5BD02C5A62485E820120925315F95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D09B5">
                <w:rPr>
                  <w:b/>
                  <w:noProof/>
                </w:rPr>
                <w:t>Loppuasiakasvaltuutusten hallinta datahubissa</w:t>
              </w:r>
            </w:sdtContent>
          </w:sdt>
        </w:p>
      </w:tc>
    </w:tr>
    <w:tr w:rsidR="009A40A1" w:rsidRPr="00B9011E" w14:paraId="3F1662F7" w14:textId="77777777" w:rsidTr="79353E20">
      <w:trPr>
        <w:trHeight w:val="171"/>
      </w:trPr>
      <w:tc>
        <w:tcPr>
          <w:tcW w:w="3585" w:type="dxa"/>
          <w:vMerge/>
        </w:tcPr>
        <w:p w14:paraId="044118BC" w14:textId="77777777" w:rsidR="009A40A1" w:rsidRPr="00B9011E" w:rsidRDefault="009A40A1" w:rsidP="006B5E4A">
          <w:pPr>
            <w:pStyle w:val="Header"/>
            <w:spacing w:after="0"/>
            <w:rPr>
              <w:noProof/>
            </w:rPr>
          </w:pPr>
        </w:p>
      </w:tc>
      <w:tc>
        <w:tcPr>
          <w:tcW w:w="2196" w:type="dxa"/>
          <w:vAlign w:val="bottom"/>
        </w:tcPr>
        <w:p w14:paraId="505EA45C" w14:textId="77777777" w:rsidR="009A40A1" w:rsidRPr="00A050B4" w:rsidRDefault="009A40A1" w:rsidP="006B5E4A">
          <w:pPr>
            <w:pStyle w:val="Header"/>
            <w:spacing w:after="0"/>
            <w:rPr>
              <w:b/>
              <w:noProof/>
            </w:rPr>
          </w:pPr>
        </w:p>
      </w:tc>
      <w:sdt>
        <w:sdtPr>
          <w:rPr>
            <w:b/>
            <w:noProof/>
          </w:rPr>
          <w:alias w:val="Julkaisupäivämäärä"/>
          <w:tag w:val=""/>
          <w:id w:val="177938554"/>
          <w:placeholder>
            <w:docPart w:val="D9ACF52D39BB4EA89421474096945E35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1-23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4003" w:type="dxa"/>
              <w:vAlign w:val="bottom"/>
            </w:tcPr>
            <w:p w14:paraId="59D442E0" w14:textId="580832CE" w:rsidR="009A40A1" w:rsidRPr="00B9011E" w:rsidRDefault="000F5736" w:rsidP="006B5E4A">
              <w:pPr>
                <w:pStyle w:val="Header"/>
                <w:spacing w:after="0"/>
                <w:jc w:val="right"/>
                <w:rPr>
                  <w:noProof/>
                </w:rPr>
              </w:pPr>
              <w:r>
                <w:rPr>
                  <w:b/>
                  <w:noProof/>
                </w:rPr>
                <w:t>23.1.2025</w:t>
              </w:r>
            </w:p>
          </w:tc>
        </w:sdtContent>
      </w:sdt>
    </w:tr>
    <w:tr w:rsidR="009A40A1" w:rsidRPr="00B9011E" w14:paraId="47DCD488" w14:textId="77777777" w:rsidTr="79353E20">
      <w:trPr>
        <w:trHeight w:val="252"/>
      </w:trPr>
      <w:tc>
        <w:tcPr>
          <w:tcW w:w="3585" w:type="dxa"/>
          <w:vMerge/>
        </w:tcPr>
        <w:p w14:paraId="58DF8488" w14:textId="77777777" w:rsidR="009A40A1" w:rsidRPr="00B9011E" w:rsidRDefault="009A40A1" w:rsidP="006B5E4A">
          <w:pPr>
            <w:pStyle w:val="Header"/>
            <w:spacing w:after="0"/>
            <w:rPr>
              <w:noProof/>
            </w:rPr>
          </w:pPr>
        </w:p>
      </w:tc>
      <w:tc>
        <w:tcPr>
          <w:tcW w:w="2196" w:type="dxa"/>
        </w:tcPr>
        <w:p w14:paraId="11EC3757" w14:textId="77777777" w:rsidR="009A40A1" w:rsidRPr="00B9011E" w:rsidRDefault="009A40A1" w:rsidP="006B5E4A">
          <w:pPr>
            <w:pStyle w:val="Header"/>
            <w:spacing w:after="0"/>
            <w:rPr>
              <w:noProof/>
            </w:rPr>
          </w:pPr>
          <w:bookmarkStart w:id="66" w:name="dclass"/>
          <w:bookmarkEnd w:id="66"/>
        </w:p>
      </w:tc>
      <w:tc>
        <w:tcPr>
          <w:tcW w:w="4003" w:type="dxa"/>
        </w:tcPr>
        <w:p w14:paraId="2E13C798" w14:textId="77777777" w:rsidR="009A40A1" w:rsidRPr="00B9011E" w:rsidRDefault="009A40A1" w:rsidP="006B5E4A">
          <w:pPr>
            <w:pStyle w:val="Header"/>
            <w:spacing w:after="0"/>
            <w:jc w:val="right"/>
            <w:rPr>
              <w:noProof/>
            </w:rPr>
          </w:pPr>
          <w:bookmarkStart w:id="67" w:name="dencl"/>
          <w:bookmarkEnd w:id="67"/>
        </w:p>
      </w:tc>
    </w:tr>
    <w:tr w:rsidR="009A40A1" w:rsidRPr="00B9011E" w14:paraId="7EC5C5F2" w14:textId="77777777" w:rsidTr="79353E20">
      <w:trPr>
        <w:trHeight w:val="252"/>
      </w:trPr>
      <w:tc>
        <w:tcPr>
          <w:tcW w:w="3585" w:type="dxa"/>
        </w:tcPr>
        <w:p w14:paraId="7DD235BA" w14:textId="77777777" w:rsidR="009A40A1" w:rsidRPr="00B9011E" w:rsidRDefault="009A40A1" w:rsidP="006B5E4A">
          <w:pPr>
            <w:pStyle w:val="Header"/>
            <w:spacing w:after="0"/>
            <w:rPr>
              <w:noProof/>
            </w:rPr>
          </w:pPr>
        </w:p>
      </w:tc>
      <w:tc>
        <w:tcPr>
          <w:tcW w:w="2196" w:type="dxa"/>
        </w:tcPr>
        <w:p w14:paraId="046415FD" w14:textId="77777777" w:rsidR="009A40A1" w:rsidRPr="00B9011E" w:rsidRDefault="009A40A1" w:rsidP="008F4613">
          <w:pPr>
            <w:pStyle w:val="Header"/>
            <w:spacing w:after="0"/>
            <w:rPr>
              <w:noProof/>
            </w:rPr>
          </w:pPr>
        </w:p>
      </w:tc>
      <w:tc>
        <w:tcPr>
          <w:tcW w:w="4003" w:type="dxa"/>
        </w:tcPr>
        <w:p w14:paraId="0EAC304D" w14:textId="77777777" w:rsidR="009A40A1" w:rsidRPr="00B9011E" w:rsidRDefault="009A40A1" w:rsidP="006B5E4A">
          <w:pPr>
            <w:pStyle w:val="Header"/>
            <w:spacing w:after="0"/>
            <w:rPr>
              <w:noProof/>
            </w:rPr>
          </w:pPr>
        </w:p>
      </w:tc>
    </w:tr>
    <w:tr w:rsidR="009A40A1" w:rsidRPr="00B9011E" w14:paraId="3E19B223" w14:textId="77777777" w:rsidTr="79353E20">
      <w:trPr>
        <w:trHeight w:val="252"/>
      </w:trPr>
      <w:tc>
        <w:tcPr>
          <w:tcW w:w="3585" w:type="dxa"/>
        </w:tcPr>
        <w:p w14:paraId="0447DC2A" w14:textId="77777777" w:rsidR="009A40A1" w:rsidRPr="00B9011E" w:rsidRDefault="009A40A1" w:rsidP="00A34AC3">
          <w:pPr>
            <w:pStyle w:val="Header"/>
            <w:spacing w:after="0"/>
            <w:rPr>
              <w:noProof/>
            </w:rPr>
          </w:pPr>
        </w:p>
      </w:tc>
      <w:tc>
        <w:tcPr>
          <w:tcW w:w="2196" w:type="dxa"/>
        </w:tcPr>
        <w:p w14:paraId="53D5E57D" w14:textId="77777777" w:rsidR="009A40A1" w:rsidRPr="00B9011E" w:rsidRDefault="009A40A1" w:rsidP="006B5E4A">
          <w:pPr>
            <w:pStyle w:val="Header"/>
            <w:spacing w:after="0"/>
            <w:rPr>
              <w:noProof/>
            </w:rPr>
          </w:pPr>
        </w:p>
      </w:tc>
      <w:tc>
        <w:tcPr>
          <w:tcW w:w="4003" w:type="dxa"/>
          <w:vAlign w:val="bottom"/>
        </w:tcPr>
        <w:p w14:paraId="4FD1C905" w14:textId="03E3EE20" w:rsidR="009A40A1" w:rsidRPr="00B9011E" w:rsidRDefault="009A40A1" w:rsidP="006B5E4A">
          <w:pPr>
            <w:pStyle w:val="Header"/>
            <w:spacing w:after="0"/>
            <w:jc w:val="right"/>
            <w:rPr>
              <w:noProof/>
            </w:rPr>
          </w:pPr>
          <w:r w:rsidRPr="00B9011E">
            <w:rPr>
              <w:noProof/>
            </w:rPr>
            <w:fldChar w:fldCharType="begin"/>
          </w:r>
          <w:r w:rsidRPr="00B9011E">
            <w:rPr>
              <w:noProof/>
            </w:rPr>
            <w:instrText xml:space="preserve"> PAGE  \* MERGEFORMAT </w:instrText>
          </w:r>
          <w:r w:rsidRPr="00B9011E">
            <w:rPr>
              <w:noProof/>
            </w:rPr>
            <w:fldChar w:fldCharType="separate"/>
          </w:r>
          <w:r w:rsidR="007E700E">
            <w:rPr>
              <w:noProof/>
            </w:rPr>
            <w:t>76</w:t>
          </w:r>
          <w:r w:rsidRPr="00B9011E">
            <w:rPr>
              <w:noProof/>
            </w:rPr>
            <w:fldChar w:fldCharType="end"/>
          </w:r>
          <w:r w:rsidRPr="00B9011E">
            <w:rPr>
              <w:noProof/>
            </w:rPr>
            <w:t xml:space="preserve"> (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 w:rsidR="007E700E">
            <w:rPr>
              <w:noProof/>
            </w:rPr>
            <w:t>111</w:t>
          </w:r>
          <w:r>
            <w:rPr>
              <w:noProof/>
            </w:rPr>
            <w:fldChar w:fldCharType="end"/>
          </w:r>
          <w:r w:rsidRPr="00B9011E">
            <w:rPr>
              <w:noProof/>
            </w:rPr>
            <w:t>)</w:t>
          </w:r>
        </w:p>
      </w:tc>
    </w:tr>
  </w:tbl>
  <w:p w14:paraId="7AD3C313" w14:textId="77777777" w:rsidR="009A40A1" w:rsidRDefault="009A40A1" w:rsidP="00A2786A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681D6" w14:textId="77777777" w:rsidR="009A40A1" w:rsidRDefault="009A40A1">
    <w:pPr>
      <w:pStyle w:val="Header"/>
    </w:pPr>
    <w:r w:rsidRPr="00B9011E">
      <w:rPr>
        <w:noProof/>
        <w:lang w:eastAsia="fi-FI"/>
      </w:rPr>
      <w:drawing>
        <wp:anchor distT="0" distB="0" distL="114300" distR="114300" simplePos="0" relativeHeight="251658240" behindDoc="0" locked="0" layoutInCell="1" allowOverlap="1" wp14:anchorId="2DECD5B9" wp14:editId="71CFD53F">
          <wp:simplePos x="0" y="0"/>
          <wp:positionH relativeFrom="column">
            <wp:posOffset>3975617</wp:posOffset>
          </wp:positionH>
          <wp:positionV relativeFrom="page">
            <wp:posOffset>645795</wp:posOffset>
          </wp:positionV>
          <wp:extent cx="2228722" cy="740980"/>
          <wp:effectExtent l="0" t="0" r="635" b="254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gridlomakeorig_sahkoin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28722" cy="74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1CB6"/>
    <w:multiLevelType w:val="hybridMultilevel"/>
    <w:tmpl w:val="73BED8C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16A59"/>
    <w:multiLevelType w:val="hybridMultilevel"/>
    <w:tmpl w:val="5074E64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4B54B0"/>
    <w:multiLevelType w:val="hybridMultilevel"/>
    <w:tmpl w:val="471213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B36447"/>
    <w:multiLevelType w:val="hybridMultilevel"/>
    <w:tmpl w:val="7328200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4D68AA"/>
    <w:multiLevelType w:val="hybridMultilevel"/>
    <w:tmpl w:val="FBD4B9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954600"/>
    <w:multiLevelType w:val="hybridMultilevel"/>
    <w:tmpl w:val="347A874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2D13022"/>
    <w:multiLevelType w:val="hybridMultilevel"/>
    <w:tmpl w:val="8EFCD3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14126B"/>
    <w:multiLevelType w:val="hybridMultilevel"/>
    <w:tmpl w:val="9356B5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431D29"/>
    <w:multiLevelType w:val="hybridMultilevel"/>
    <w:tmpl w:val="E3BE944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59C5E0D"/>
    <w:multiLevelType w:val="hybridMultilevel"/>
    <w:tmpl w:val="ACB88B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F16E3B"/>
    <w:multiLevelType w:val="hybridMultilevel"/>
    <w:tmpl w:val="4F9A38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F935ED"/>
    <w:multiLevelType w:val="hybridMultilevel"/>
    <w:tmpl w:val="F5EAC7E4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2" w15:restartNumberingAfterBreak="0">
    <w:nsid w:val="07284339"/>
    <w:multiLevelType w:val="hybridMultilevel"/>
    <w:tmpl w:val="8B40A942"/>
    <w:lvl w:ilvl="0" w:tplc="FB1609C8">
      <w:numFmt w:val="bullet"/>
      <w:lvlText w:val=""/>
      <w:lvlJc w:val="left"/>
      <w:pPr>
        <w:ind w:left="1664" w:hanging="360"/>
      </w:pPr>
      <w:rPr>
        <w:rFonts w:ascii="Wingdings" w:eastAsia="Times New Roman" w:hAnsi="Wingdings" w:cs="Times New Roman" w:hint="default"/>
        <w:sz w:val="16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091A628D"/>
    <w:multiLevelType w:val="hybridMultilevel"/>
    <w:tmpl w:val="F51A7E8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7D1EB3"/>
    <w:multiLevelType w:val="hybridMultilevel"/>
    <w:tmpl w:val="0400D5F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99B36F9"/>
    <w:multiLevelType w:val="hybridMultilevel"/>
    <w:tmpl w:val="9BC8C28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61658A"/>
    <w:multiLevelType w:val="hybridMultilevel"/>
    <w:tmpl w:val="639CD2A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AF46F23"/>
    <w:multiLevelType w:val="multilevel"/>
    <w:tmpl w:val="6C8A44CC"/>
    <w:styleLink w:val="Liitteet"/>
    <w:lvl w:ilvl="0">
      <w:start w:val="1"/>
      <w:numFmt w:val="upperLetter"/>
      <w:pStyle w:val="Liite1"/>
      <w:lvlText w:val="Liite %1"/>
      <w:lvlJc w:val="left"/>
      <w:pPr>
        <w:ind w:left="1304" w:hanging="1304"/>
      </w:pPr>
      <w:rPr>
        <w:rFonts w:hint="default"/>
      </w:rPr>
    </w:lvl>
    <w:lvl w:ilvl="1">
      <w:start w:val="1"/>
      <w:numFmt w:val="decimal"/>
      <w:pStyle w:val="Liite2"/>
      <w:lvlText w:val="%1.%2"/>
      <w:lvlJc w:val="left"/>
      <w:pPr>
        <w:ind w:left="1304" w:hanging="1304"/>
      </w:pPr>
      <w:rPr>
        <w:rFonts w:hint="default"/>
      </w:rPr>
    </w:lvl>
    <w:lvl w:ilvl="2">
      <w:start w:val="1"/>
      <w:numFmt w:val="decimal"/>
      <w:pStyle w:val="Liite3"/>
      <w:lvlText w:val="%1.%2.%3"/>
      <w:lvlJc w:val="left"/>
      <w:pPr>
        <w:ind w:left="1304" w:hanging="13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18" w15:restartNumberingAfterBreak="0">
    <w:nsid w:val="0B446192"/>
    <w:multiLevelType w:val="hybridMultilevel"/>
    <w:tmpl w:val="EBE8DC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F56DC5"/>
    <w:multiLevelType w:val="hybridMultilevel"/>
    <w:tmpl w:val="BA38B0B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A5504A"/>
    <w:multiLevelType w:val="hybridMultilevel"/>
    <w:tmpl w:val="01161840"/>
    <w:lvl w:ilvl="0" w:tplc="9A728E48">
      <w:start w:val="1"/>
      <w:numFmt w:val="decimal"/>
      <w:pStyle w:val="ListBullet3"/>
      <w:lvlText w:val="(%1)"/>
      <w:lvlJc w:val="left"/>
      <w:pPr>
        <w:ind w:left="2024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74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46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18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90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62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34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06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784" w:hanging="180"/>
      </w:pPr>
      <w:rPr>
        <w:rFonts w:cs="Times New Roman"/>
      </w:rPr>
    </w:lvl>
  </w:abstractNum>
  <w:abstractNum w:abstractNumId="21" w15:restartNumberingAfterBreak="0">
    <w:nsid w:val="0CE7205A"/>
    <w:multiLevelType w:val="hybridMultilevel"/>
    <w:tmpl w:val="B65C97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F474D9"/>
    <w:multiLevelType w:val="hybridMultilevel"/>
    <w:tmpl w:val="10A048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20162A"/>
    <w:multiLevelType w:val="hybridMultilevel"/>
    <w:tmpl w:val="EC7002B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E476651"/>
    <w:multiLevelType w:val="hybridMultilevel"/>
    <w:tmpl w:val="0C9060B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0E5622AF"/>
    <w:multiLevelType w:val="hybridMultilevel"/>
    <w:tmpl w:val="A6464082"/>
    <w:lvl w:ilvl="0" w:tplc="A39E6574">
      <w:start w:val="1"/>
      <w:numFmt w:val="decimal"/>
      <w:lvlText w:val="%1)"/>
      <w:lvlJc w:val="left"/>
      <w:pPr>
        <w:ind w:left="1664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6" w15:restartNumberingAfterBreak="0">
    <w:nsid w:val="0F0029F9"/>
    <w:multiLevelType w:val="hybridMultilevel"/>
    <w:tmpl w:val="BC189E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6008F0"/>
    <w:multiLevelType w:val="hybridMultilevel"/>
    <w:tmpl w:val="013CC1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F8F01D4"/>
    <w:multiLevelType w:val="hybridMultilevel"/>
    <w:tmpl w:val="AA285E0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0E13E66"/>
    <w:multiLevelType w:val="hybridMultilevel"/>
    <w:tmpl w:val="5A8E53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1232C20"/>
    <w:multiLevelType w:val="hybridMultilevel"/>
    <w:tmpl w:val="FA2E604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1" w15:restartNumberingAfterBreak="0">
    <w:nsid w:val="11384662"/>
    <w:multiLevelType w:val="hybridMultilevel"/>
    <w:tmpl w:val="B8F2AE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1970018"/>
    <w:multiLevelType w:val="hybridMultilevel"/>
    <w:tmpl w:val="754C6A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2EA5C28"/>
    <w:multiLevelType w:val="hybridMultilevel"/>
    <w:tmpl w:val="900C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36945A8"/>
    <w:multiLevelType w:val="hybridMultilevel"/>
    <w:tmpl w:val="01EE4A6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AA6920"/>
    <w:multiLevelType w:val="hybridMultilevel"/>
    <w:tmpl w:val="7618D31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5DD65F7"/>
    <w:multiLevelType w:val="hybridMultilevel"/>
    <w:tmpl w:val="D076FF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6D817F3"/>
    <w:multiLevelType w:val="hybridMultilevel"/>
    <w:tmpl w:val="FE42CA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537B1E"/>
    <w:multiLevelType w:val="hybridMultilevel"/>
    <w:tmpl w:val="11D8CB9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179A2F9E"/>
    <w:multiLevelType w:val="hybridMultilevel"/>
    <w:tmpl w:val="DA34B9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7C514A2"/>
    <w:multiLevelType w:val="hybridMultilevel"/>
    <w:tmpl w:val="7924C5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7D1749B"/>
    <w:multiLevelType w:val="hybridMultilevel"/>
    <w:tmpl w:val="59847D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8274B27"/>
    <w:multiLevelType w:val="hybridMultilevel"/>
    <w:tmpl w:val="D3AC27D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1937183D"/>
    <w:multiLevelType w:val="hybridMultilevel"/>
    <w:tmpl w:val="26E214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9406A24"/>
    <w:multiLevelType w:val="hybridMultilevel"/>
    <w:tmpl w:val="44DE4C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B012B03"/>
    <w:multiLevelType w:val="multilevel"/>
    <w:tmpl w:val="51C0A0F2"/>
    <w:styleLink w:val="Fingridotsikkonumerointi"/>
    <w:lvl w:ilvl="0">
      <w:start w:val="1"/>
      <w:numFmt w:val="decimal"/>
      <w:lvlText w:val="%1 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1">
      <w:start w:val="1"/>
      <w:numFmt w:val="decimal"/>
      <w:lvlText w:val="%1.%2 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2">
      <w:start w:val="1"/>
      <w:numFmt w:val="decimal"/>
      <w:lvlText w:val="%1.%2.%3 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4">
      <w:start w:val="1"/>
      <w:numFmt w:val="decimal"/>
      <w:suff w:val="space"/>
      <w:lvlText w:val="%1.%2.%3.%4.%5 "/>
      <w:lvlJc w:val="left"/>
      <w:pPr>
        <w:ind w:left="1304" w:hanging="1304"/>
      </w:pPr>
      <w:rPr>
        <w:rFonts w:hint="default"/>
      </w:rPr>
    </w:lvl>
    <w:lvl w:ilvl="5">
      <w:start w:val="1"/>
      <w:numFmt w:val="decimal"/>
      <w:suff w:val="space"/>
      <w:lvlText w:val="%1.%2.%3.%4.%5.%6 "/>
      <w:lvlJc w:val="left"/>
      <w:pPr>
        <w:ind w:left="1304" w:hanging="1304"/>
      </w:pPr>
      <w:rPr>
        <w:rFonts w:hint="default"/>
      </w:rPr>
    </w:lvl>
    <w:lvl w:ilvl="6">
      <w:start w:val="1"/>
      <w:numFmt w:val="decimal"/>
      <w:suff w:val="space"/>
      <w:lvlText w:val="%1.%2.%3.%4.%5.%6.%7 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suff w:val="space"/>
      <w:lvlText w:val="%1.%2.%3.%4.%5.%6.%7.%8 "/>
      <w:lvlJc w:val="left"/>
      <w:pPr>
        <w:ind w:left="1304" w:hanging="1304"/>
      </w:pPr>
      <w:rPr>
        <w:rFonts w:hint="default"/>
      </w:rPr>
    </w:lvl>
    <w:lvl w:ilvl="8">
      <w:start w:val="1"/>
      <w:numFmt w:val="decimal"/>
      <w:suff w:val="space"/>
      <w:lvlText w:val="%1.%2.%3.%4.%5.%6.%7.%8.%9 "/>
      <w:lvlJc w:val="left"/>
      <w:pPr>
        <w:ind w:left="1304" w:hanging="1304"/>
      </w:pPr>
      <w:rPr>
        <w:rFonts w:hint="default"/>
      </w:rPr>
    </w:lvl>
  </w:abstractNum>
  <w:abstractNum w:abstractNumId="46" w15:restartNumberingAfterBreak="0">
    <w:nsid w:val="1B3C7A5E"/>
    <w:multiLevelType w:val="hybridMultilevel"/>
    <w:tmpl w:val="5A6AFC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1BCB0023"/>
    <w:multiLevelType w:val="hybridMultilevel"/>
    <w:tmpl w:val="B7B64A1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1CBB78FA"/>
    <w:multiLevelType w:val="hybridMultilevel"/>
    <w:tmpl w:val="D08ACC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E5A1CB3"/>
    <w:multiLevelType w:val="hybridMultilevel"/>
    <w:tmpl w:val="EBEC43F6"/>
    <w:lvl w:ilvl="0" w:tplc="040B0001">
      <w:start w:val="1"/>
      <w:numFmt w:val="bullet"/>
      <w:pStyle w:val="ListNumber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EB547E0"/>
    <w:multiLevelType w:val="hybridMultilevel"/>
    <w:tmpl w:val="582AE0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EBC386E"/>
    <w:multiLevelType w:val="hybridMultilevel"/>
    <w:tmpl w:val="2DD2278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1EE855D6"/>
    <w:multiLevelType w:val="hybridMultilevel"/>
    <w:tmpl w:val="5FC81B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F2748E5"/>
    <w:multiLevelType w:val="hybridMultilevel"/>
    <w:tmpl w:val="7FD8FDAE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54" w15:restartNumberingAfterBreak="0">
    <w:nsid w:val="205176A0"/>
    <w:multiLevelType w:val="hybridMultilevel"/>
    <w:tmpl w:val="51E05E56"/>
    <w:lvl w:ilvl="0" w:tplc="5CC8025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0A357B4"/>
    <w:multiLevelType w:val="hybridMultilevel"/>
    <w:tmpl w:val="C86C6D5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0C273DC"/>
    <w:multiLevelType w:val="hybridMultilevel"/>
    <w:tmpl w:val="259633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0D25FCE"/>
    <w:multiLevelType w:val="hybridMultilevel"/>
    <w:tmpl w:val="3D068620"/>
    <w:lvl w:ilvl="0" w:tplc="4A38C986">
      <w:numFmt w:val="bullet"/>
      <w:pStyle w:val="ListBullet5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1126C21"/>
    <w:multiLevelType w:val="hybridMultilevel"/>
    <w:tmpl w:val="96166D1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9" w15:restartNumberingAfterBreak="0">
    <w:nsid w:val="21835D1E"/>
    <w:multiLevelType w:val="multilevel"/>
    <w:tmpl w:val="3C446A54"/>
    <w:styleLink w:val="Fingridluettelomerkit"/>
    <w:lvl w:ilvl="0">
      <w:start w:val="1"/>
      <w:numFmt w:val="bullet"/>
      <w:pStyle w:val="ListBullet"/>
      <w:lvlText w:val="•"/>
      <w:lvlJc w:val="left"/>
      <w:pPr>
        <w:ind w:left="1588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1871" w:hanging="283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2155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2438" w:hanging="283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2722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3005" w:hanging="283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3289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3572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3856" w:hanging="284"/>
      </w:pPr>
      <w:rPr>
        <w:rFonts w:ascii="Arial" w:hAnsi="Arial" w:hint="default"/>
        <w:color w:val="auto"/>
      </w:rPr>
    </w:lvl>
  </w:abstractNum>
  <w:abstractNum w:abstractNumId="60" w15:restartNumberingAfterBreak="0">
    <w:nsid w:val="21CE261A"/>
    <w:multiLevelType w:val="hybridMultilevel"/>
    <w:tmpl w:val="F74A5C76"/>
    <w:lvl w:ilvl="0" w:tplc="040B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61" w15:restartNumberingAfterBreak="0">
    <w:nsid w:val="2276397A"/>
    <w:multiLevelType w:val="hybridMultilevel"/>
    <w:tmpl w:val="83A8288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27B0209"/>
    <w:multiLevelType w:val="hybridMultilevel"/>
    <w:tmpl w:val="9CE6981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310683A"/>
    <w:multiLevelType w:val="hybridMultilevel"/>
    <w:tmpl w:val="9E5A719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234265EB"/>
    <w:multiLevelType w:val="hybridMultilevel"/>
    <w:tmpl w:val="74AED2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B04514"/>
    <w:multiLevelType w:val="hybridMultilevel"/>
    <w:tmpl w:val="B7060A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1B531C"/>
    <w:multiLevelType w:val="hybridMultilevel"/>
    <w:tmpl w:val="36688C10"/>
    <w:lvl w:ilvl="0" w:tplc="7F44BFF8">
      <w:start w:val="5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4D71426"/>
    <w:multiLevelType w:val="hybridMultilevel"/>
    <w:tmpl w:val="663EB95C"/>
    <w:lvl w:ilvl="0" w:tplc="9BBE65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E6C65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9F63E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86469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B4611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509283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8F86B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56648F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ED880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68" w15:restartNumberingAfterBreak="0">
    <w:nsid w:val="250445DC"/>
    <w:multiLevelType w:val="multilevel"/>
    <w:tmpl w:val="6C8A44CC"/>
    <w:numStyleLink w:val="Liitteet"/>
  </w:abstractNum>
  <w:abstractNum w:abstractNumId="69" w15:restartNumberingAfterBreak="0">
    <w:nsid w:val="250D2EEF"/>
    <w:multiLevelType w:val="hybridMultilevel"/>
    <w:tmpl w:val="A27C134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54D457D"/>
    <w:multiLevelType w:val="hybridMultilevel"/>
    <w:tmpl w:val="FE56D0A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25F554F7"/>
    <w:multiLevelType w:val="hybridMultilevel"/>
    <w:tmpl w:val="9E20C26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26704891"/>
    <w:multiLevelType w:val="hybridMultilevel"/>
    <w:tmpl w:val="34841AA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26FB321A"/>
    <w:multiLevelType w:val="hybridMultilevel"/>
    <w:tmpl w:val="82AEC8F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2788542A"/>
    <w:multiLevelType w:val="hybridMultilevel"/>
    <w:tmpl w:val="32903FD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C020F0"/>
    <w:multiLevelType w:val="hybridMultilevel"/>
    <w:tmpl w:val="921A96C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27F05986"/>
    <w:multiLevelType w:val="hybridMultilevel"/>
    <w:tmpl w:val="69F0BC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7F479F8"/>
    <w:multiLevelType w:val="hybridMultilevel"/>
    <w:tmpl w:val="9A84663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28312D32"/>
    <w:multiLevelType w:val="hybridMultilevel"/>
    <w:tmpl w:val="0812184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29294D98"/>
    <w:multiLevelType w:val="multilevel"/>
    <w:tmpl w:val="9E28DD58"/>
    <w:styleLink w:val="Fingridnumerointi"/>
    <w:lvl w:ilvl="0">
      <w:start w:val="1"/>
      <w:numFmt w:val="decimal"/>
      <w:pStyle w:val="ListNumber"/>
      <w:lvlText w:val="%1."/>
      <w:lvlJc w:val="left"/>
      <w:pPr>
        <w:ind w:left="1701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1985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2268" w:hanging="283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2552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2835" w:hanging="283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3119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3402" w:hanging="283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3686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3969" w:hanging="283"/>
      </w:pPr>
      <w:rPr>
        <w:rFonts w:ascii="Arial" w:hAnsi="Arial" w:hint="default"/>
        <w:color w:val="auto"/>
      </w:rPr>
    </w:lvl>
  </w:abstractNum>
  <w:abstractNum w:abstractNumId="80" w15:restartNumberingAfterBreak="0">
    <w:nsid w:val="2A681F93"/>
    <w:multiLevelType w:val="hybridMultilevel"/>
    <w:tmpl w:val="F02EBBE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2CA85602"/>
    <w:multiLevelType w:val="hybridMultilevel"/>
    <w:tmpl w:val="8A9A9A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CD23EF2"/>
    <w:multiLevelType w:val="hybridMultilevel"/>
    <w:tmpl w:val="3870A71A"/>
    <w:lvl w:ilvl="0" w:tplc="2E4C70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B98D8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0D8B6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CDA9D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DEE0F5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FDCD1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EDECC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3EAEA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722C2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83" w15:restartNumberingAfterBreak="0">
    <w:nsid w:val="2CFE4F44"/>
    <w:multiLevelType w:val="hybridMultilevel"/>
    <w:tmpl w:val="6666DFB4"/>
    <w:lvl w:ilvl="0" w:tplc="040B000F">
      <w:start w:val="1"/>
      <w:numFmt w:val="decimal"/>
      <w:pStyle w:val="ListBullet4"/>
      <w:lvlText w:val="%1."/>
      <w:lvlJc w:val="left"/>
      <w:pPr>
        <w:ind w:left="2024" w:hanging="360"/>
      </w:pPr>
      <w:rPr>
        <w:rFonts w:cs="Times New Roman"/>
      </w:rPr>
    </w:lvl>
    <w:lvl w:ilvl="1" w:tplc="040B0019" w:tentative="1">
      <w:start w:val="1"/>
      <w:numFmt w:val="lowerLetter"/>
      <w:lvlText w:val="%2."/>
      <w:lvlJc w:val="left"/>
      <w:pPr>
        <w:ind w:left="274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346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418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490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562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634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706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7784" w:hanging="180"/>
      </w:pPr>
      <w:rPr>
        <w:rFonts w:cs="Times New Roman"/>
      </w:rPr>
    </w:lvl>
  </w:abstractNum>
  <w:abstractNum w:abstractNumId="84" w15:restartNumberingAfterBreak="0">
    <w:nsid w:val="2DB94B59"/>
    <w:multiLevelType w:val="hybridMultilevel"/>
    <w:tmpl w:val="B15C9F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0027AC9"/>
    <w:multiLevelType w:val="hybridMultilevel"/>
    <w:tmpl w:val="A9EEA2A0"/>
    <w:lvl w:ilvl="0" w:tplc="84A4F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4C9B00">
      <w:start w:val="27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6A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4AA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21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B2F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25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C7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7E9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 w15:restartNumberingAfterBreak="0">
    <w:nsid w:val="3094531C"/>
    <w:multiLevelType w:val="hybridMultilevel"/>
    <w:tmpl w:val="D0BA1C0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321F0BBF"/>
    <w:multiLevelType w:val="hybridMultilevel"/>
    <w:tmpl w:val="95FEDCA8"/>
    <w:lvl w:ilvl="0" w:tplc="886AAB70">
      <w:start w:val="1"/>
      <w:numFmt w:val="bullet"/>
      <w:pStyle w:val="Viiva"/>
      <w:lvlText w:val="-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22909CF"/>
    <w:multiLevelType w:val="hybridMultilevel"/>
    <w:tmpl w:val="1AB27F4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2855DAB"/>
    <w:multiLevelType w:val="hybridMultilevel"/>
    <w:tmpl w:val="8586DE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2AA62AB"/>
    <w:multiLevelType w:val="hybridMultilevel"/>
    <w:tmpl w:val="25D814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2C602F1"/>
    <w:multiLevelType w:val="hybridMultilevel"/>
    <w:tmpl w:val="2EC6C4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31726DF"/>
    <w:multiLevelType w:val="hybridMultilevel"/>
    <w:tmpl w:val="022C961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67C7071"/>
    <w:multiLevelType w:val="hybridMultilevel"/>
    <w:tmpl w:val="EEE2FF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8764EE4"/>
    <w:multiLevelType w:val="hybridMultilevel"/>
    <w:tmpl w:val="B11AD1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A15693B"/>
    <w:multiLevelType w:val="hybridMultilevel"/>
    <w:tmpl w:val="EAF6A3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A5C090A"/>
    <w:multiLevelType w:val="hybridMultilevel"/>
    <w:tmpl w:val="D6B8D8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A6E4111"/>
    <w:multiLevelType w:val="hybridMultilevel"/>
    <w:tmpl w:val="E9B20422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8" w15:restartNumberingAfterBreak="0">
    <w:nsid w:val="3C140DFE"/>
    <w:multiLevelType w:val="hybridMultilevel"/>
    <w:tmpl w:val="0A7CAC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C333E12"/>
    <w:multiLevelType w:val="hybridMultilevel"/>
    <w:tmpl w:val="D3DAD6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C647F2C"/>
    <w:multiLevelType w:val="hybridMultilevel"/>
    <w:tmpl w:val="3D983E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CA82B6F"/>
    <w:multiLevelType w:val="multilevel"/>
    <w:tmpl w:val="6C8A44CC"/>
    <w:numStyleLink w:val="Liitteet"/>
  </w:abstractNum>
  <w:abstractNum w:abstractNumId="102" w15:restartNumberingAfterBreak="0">
    <w:nsid w:val="3E922D23"/>
    <w:multiLevelType w:val="hybridMultilevel"/>
    <w:tmpl w:val="8E86482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3F6963BB"/>
    <w:multiLevelType w:val="hybridMultilevel"/>
    <w:tmpl w:val="AEFA5F6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00C411E"/>
    <w:multiLevelType w:val="hybridMultilevel"/>
    <w:tmpl w:val="BA38B0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0D160CE"/>
    <w:multiLevelType w:val="hybridMultilevel"/>
    <w:tmpl w:val="23F270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0D97760"/>
    <w:multiLevelType w:val="hybridMultilevel"/>
    <w:tmpl w:val="52ACFB5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412D1D2E"/>
    <w:multiLevelType w:val="hybridMultilevel"/>
    <w:tmpl w:val="51361A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38B6B99"/>
    <w:multiLevelType w:val="hybridMultilevel"/>
    <w:tmpl w:val="4F12D8C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4424AB5"/>
    <w:multiLevelType w:val="hybridMultilevel"/>
    <w:tmpl w:val="6F3CEA7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4471538E"/>
    <w:multiLevelType w:val="hybridMultilevel"/>
    <w:tmpl w:val="5E7C51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4E94EC8"/>
    <w:multiLevelType w:val="hybridMultilevel"/>
    <w:tmpl w:val="42262D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4F35E52"/>
    <w:multiLevelType w:val="hybridMultilevel"/>
    <w:tmpl w:val="84B69B8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455053E4"/>
    <w:multiLevelType w:val="hybridMultilevel"/>
    <w:tmpl w:val="84AADB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70B232D"/>
    <w:multiLevelType w:val="hybridMultilevel"/>
    <w:tmpl w:val="5A8C3EA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5" w15:restartNumberingAfterBreak="0">
    <w:nsid w:val="47512461"/>
    <w:multiLevelType w:val="hybridMultilevel"/>
    <w:tmpl w:val="BBE4AEF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477A6970"/>
    <w:multiLevelType w:val="hybridMultilevel"/>
    <w:tmpl w:val="98AEBE6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93F496D"/>
    <w:multiLevelType w:val="hybridMultilevel"/>
    <w:tmpl w:val="1C6E0C6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4A2F31FA"/>
    <w:multiLevelType w:val="hybridMultilevel"/>
    <w:tmpl w:val="E94471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A503434"/>
    <w:multiLevelType w:val="hybridMultilevel"/>
    <w:tmpl w:val="C644A78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4B333457"/>
    <w:multiLevelType w:val="hybridMultilevel"/>
    <w:tmpl w:val="402E7298"/>
    <w:lvl w:ilvl="0" w:tplc="040B000F">
      <w:start w:val="1"/>
      <w:numFmt w:val="decimal"/>
      <w:pStyle w:val="ListNumber3"/>
      <w:lvlText w:val="%1."/>
      <w:lvlJc w:val="left"/>
      <w:pPr>
        <w:tabs>
          <w:tab w:val="num" w:pos="2024"/>
        </w:tabs>
        <w:ind w:left="2024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21" w15:restartNumberingAfterBreak="0">
    <w:nsid w:val="4E1B3A5A"/>
    <w:multiLevelType w:val="hybridMultilevel"/>
    <w:tmpl w:val="8C3C509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FD438AD"/>
    <w:multiLevelType w:val="hybridMultilevel"/>
    <w:tmpl w:val="12ACA2A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50882D88"/>
    <w:multiLevelType w:val="hybridMultilevel"/>
    <w:tmpl w:val="0FC69598"/>
    <w:lvl w:ilvl="0" w:tplc="0C80D680">
      <w:start w:val="1"/>
      <w:numFmt w:val="bullet"/>
      <w:pStyle w:val="ListBullet2"/>
      <w:lvlText w:val="–"/>
      <w:lvlJc w:val="left"/>
      <w:pPr>
        <w:ind w:left="2024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24" w15:restartNumberingAfterBreak="0">
    <w:nsid w:val="516A1EE4"/>
    <w:multiLevelType w:val="hybridMultilevel"/>
    <w:tmpl w:val="8A96371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51AF7A61"/>
    <w:multiLevelType w:val="hybridMultilevel"/>
    <w:tmpl w:val="58E2711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2834104"/>
    <w:multiLevelType w:val="hybridMultilevel"/>
    <w:tmpl w:val="22E4C9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2F00BBF"/>
    <w:multiLevelType w:val="hybridMultilevel"/>
    <w:tmpl w:val="5D84FEE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2F679D3"/>
    <w:multiLevelType w:val="hybridMultilevel"/>
    <w:tmpl w:val="C1E631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29" w15:restartNumberingAfterBreak="0">
    <w:nsid w:val="534B295C"/>
    <w:multiLevelType w:val="hybridMultilevel"/>
    <w:tmpl w:val="6D2EF41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53D37C31"/>
    <w:multiLevelType w:val="hybridMultilevel"/>
    <w:tmpl w:val="7C78686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541B50DE"/>
    <w:multiLevelType w:val="hybridMultilevel"/>
    <w:tmpl w:val="6DFE375A"/>
    <w:lvl w:ilvl="0" w:tplc="5CC8025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42A098F"/>
    <w:multiLevelType w:val="hybridMultilevel"/>
    <w:tmpl w:val="B7E2D1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4D77B53"/>
    <w:multiLevelType w:val="hybridMultilevel"/>
    <w:tmpl w:val="C6AE98D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56E3446"/>
    <w:multiLevelType w:val="hybridMultilevel"/>
    <w:tmpl w:val="494ECB6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" w15:restartNumberingAfterBreak="0">
    <w:nsid w:val="56210921"/>
    <w:multiLevelType w:val="hybridMultilevel"/>
    <w:tmpl w:val="D95095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66057FF"/>
    <w:multiLevelType w:val="hybridMultilevel"/>
    <w:tmpl w:val="466E78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7F9300A"/>
    <w:multiLevelType w:val="hybridMultilevel"/>
    <w:tmpl w:val="523C513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" w15:restartNumberingAfterBreak="0">
    <w:nsid w:val="58017829"/>
    <w:multiLevelType w:val="hybridMultilevel"/>
    <w:tmpl w:val="1E00406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8946E11"/>
    <w:multiLevelType w:val="hybridMultilevel"/>
    <w:tmpl w:val="B0B0CA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8B55855"/>
    <w:multiLevelType w:val="hybridMultilevel"/>
    <w:tmpl w:val="F1C0062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 w15:restartNumberingAfterBreak="0">
    <w:nsid w:val="591960DC"/>
    <w:multiLevelType w:val="hybridMultilevel"/>
    <w:tmpl w:val="9AC86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9682672"/>
    <w:multiLevelType w:val="hybridMultilevel"/>
    <w:tmpl w:val="158CF65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" w15:restartNumberingAfterBreak="0">
    <w:nsid w:val="59E4375E"/>
    <w:multiLevelType w:val="hybridMultilevel"/>
    <w:tmpl w:val="9A7858D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5B6758D3"/>
    <w:multiLevelType w:val="hybridMultilevel"/>
    <w:tmpl w:val="B306689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C3701EE"/>
    <w:multiLevelType w:val="hybridMultilevel"/>
    <w:tmpl w:val="6C80F3A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 w15:restartNumberingAfterBreak="0">
    <w:nsid w:val="5C6E20A3"/>
    <w:multiLevelType w:val="hybridMultilevel"/>
    <w:tmpl w:val="6FEABD44"/>
    <w:lvl w:ilvl="0" w:tplc="8C5E7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981976">
      <w:start w:val="27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20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6A6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0C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8EB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E2E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D04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04E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7" w15:restartNumberingAfterBreak="0">
    <w:nsid w:val="5D141AC4"/>
    <w:multiLevelType w:val="hybridMultilevel"/>
    <w:tmpl w:val="23C0E5FE"/>
    <w:lvl w:ilvl="0" w:tplc="4A38C986">
      <w:numFmt w:val="bullet"/>
      <w:pStyle w:val="ListNumber4"/>
      <w:lvlText w:val="–"/>
      <w:lvlJc w:val="left"/>
      <w:pPr>
        <w:ind w:left="2024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48" w15:restartNumberingAfterBreak="0">
    <w:nsid w:val="5D1E1F14"/>
    <w:multiLevelType w:val="hybridMultilevel"/>
    <w:tmpl w:val="082A7C5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 w15:restartNumberingAfterBreak="0">
    <w:nsid w:val="5D8C1181"/>
    <w:multiLevelType w:val="hybridMultilevel"/>
    <w:tmpl w:val="466E46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DD505E5"/>
    <w:multiLevelType w:val="hybridMultilevel"/>
    <w:tmpl w:val="AB9C25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DF01969"/>
    <w:multiLevelType w:val="hybridMultilevel"/>
    <w:tmpl w:val="017EB7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E152838"/>
    <w:multiLevelType w:val="hybridMultilevel"/>
    <w:tmpl w:val="4378BC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F737946"/>
    <w:multiLevelType w:val="multilevel"/>
    <w:tmpl w:val="8188D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4" w15:restartNumberingAfterBreak="0">
    <w:nsid w:val="617059EB"/>
    <w:multiLevelType w:val="hybridMultilevel"/>
    <w:tmpl w:val="BE66C7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2337F6D"/>
    <w:multiLevelType w:val="multilevel"/>
    <w:tmpl w:val="B61CF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 w15:restartNumberingAfterBreak="0">
    <w:nsid w:val="62A05AF6"/>
    <w:multiLevelType w:val="hybridMultilevel"/>
    <w:tmpl w:val="4A04CD4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 w15:restartNumberingAfterBreak="0">
    <w:nsid w:val="62D545B5"/>
    <w:multiLevelType w:val="hybridMultilevel"/>
    <w:tmpl w:val="FCA4E8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3783409"/>
    <w:multiLevelType w:val="hybridMultilevel"/>
    <w:tmpl w:val="163C73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3C72098"/>
    <w:multiLevelType w:val="hybridMultilevel"/>
    <w:tmpl w:val="35323F5E"/>
    <w:lvl w:ilvl="0" w:tplc="8D66F3E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48C224F"/>
    <w:multiLevelType w:val="hybridMultilevel"/>
    <w:tmpl w:val="D1622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57A4B5D"/>
    <w:multiLevelType w:val="hybridMultilevel"/>
    <w:tmpl w:val="07988D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5E43267"/>
    <w:multiLevelType w:val="hybridMultilevel"/>
    <w:tmpl w:val="885000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6A465D2"/>
    <w:multiLevelType w:val="hybridMultilevel"/>
    <w:tmpl w:val="CBD682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6DB2D40"/>
    <w:multiLevelType w:val="hybridMultilevel"/>
    <w:tmpl w:val="6FC436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874773D"/>
    <w:multiLevelType w:val="hybridMultilevel"/>
    <w:tmpl w:val="490268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8F42224"/>
    <w:multiLevelType w:val="hybridMultilevel"/>
    <w:tmpl w:val="E0FEF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9982EF8"/>
    <w:multiLevelType w:val="hybridMultilevel"/>
    <w:tmpl w:val="F8542F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9F5293D"/>
    <w:multiLevelType w:val="hybridMultilevel"/>
    <w:tmpl w:val="63A2B8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AA8091C"/>
    <w:multiLevelType w:val="hybridMultilevel"/>
    <w:tmpl w:val="0A7CAC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B0B47B3"/>
    <w:multiLevelType w:val="hybridMultilevel"/>
    <w:tmpl w:val="B83A08B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1" w15:restartNumberingAfterBreak="0">
    <w:nsid w:val="6B254A71"/>
    <w:multiLevelType w:val="hybridMultilevel"/>
    <w:tmpl w:val="2D825900"/>
    <w:lvl w:ilvl="0" w:tplc="FD5C805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B7A7459"/>
    <w:multiLevelType w:val="hybridMultilevel"/>
    <w:tmpl w:val="B150EF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B8757A0"/>
    <w:multiLevelType w:val="hybridMultilevel"/>
    <w:tmpl w:val="D22EB6A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C0A019A"/>
    <w:multiLevelType w:val="multilevel"/>
    <w:tmpl w:val="31CE13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6D482A82"/>
    <w:multiLevelType w:val="hybridMultilevel"/>
    <w:tmpl w:val="D6AE66A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DDC6BFD"/>
    <w:multiLevelType w:val="hybridMultilevel"/>
    <w:tmpl w:val="2BE0A9E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" w15:restartNumberingAfterBreak="0">
    <w:nsid w:val="6E2125E1"/>
    <w:multiLevelType w:val="hybridMultilevel"/>
    <w:tmpl w:val="B3A8BE1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E3546A4"/>
    <w:multiLevelType w:val="hybridMultilevel"/>
    <w:tmpl w:val="9132B3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E632232"/>
    <w:multiLevelType w:val="hybridMultilevel"/>
    <w:tmpl w:val="21760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EAE48B7"/>
    <w:multiLevelType w:val="hybridMultilevel"/>
    <w:tmpl w:val="9E8CD96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6EBE3025"/>
    <w:multiLevelType w:val="hybridMultilevel"/>
    <w:tmpl w:val="7F52E30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 w15:restartNumberingAfterBreak="0">
    <w:nsid w:val="6EE45FB9"/>
    <w:multiLevelType w:val="hybridMultilevel"/>
    <w:tmpl w:val="13C4B4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F3A6516"/>
    <w:multiLevelType w:val="hybridMultilevel"/>
    <w:tmpl w:val="99AAB3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17C04C4"/>
    <w:multiLevelType w:val="hybridMultilevel"/>
    <w:tmpl w:val="07048FE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1BC0E2B"/>
    <w:multiLevelType w:val="hybridMultilevel"/>
    <w:tmpl w:val="579A29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2B26406"/>
    <w:multiLevelType w:val="hybridMultilevel"/>
    <w:tmpl w:val="058C3E0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7" w15:restartNumberingAfterBreak="0">
    <w:nsid w:val="731D667A"/>
    <w:multiLevelType w:val="hybridMultilevel"/>
    <w:tmpl w:val="8E48F9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 w15:restartNumberingAfterBreak="0">
    <w:nsid w:val="739B48F8"/>
    <w:multiLevelType w:val="hybridMultilevel"/>
    <w:tmpl w:val="0B2AC52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74455287"/>
    <w:multiLevelType w:val="multilevel"/>
    <w:tmpl w:val="E474D5E0"/>
    <w:lvl w:ilvl="0">
      <w:start w:val="1"/>
      <w:numFmt w:val="decimal"/>
      <w:pStyle w:val="Heading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suff w:val="space"/>
      <w:lvlText w:val="%1.%2.%3.%4.%5 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suff w:val="space"/>
      <w:lvlText w:val="%1.%2.%3.%4.%5.%6 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suff w:val="space"/>
      <w:lvlText w:val="%1.%2.%3.%4.%5.%6.%7 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suff w:val="space"/>
      <w:lvlText w:val="%1.%2.%3.%4.%5.%6.%7.%8 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 "/>
      <w:lvlJc w:val="left"/>
      <w:pPr>
        <w:ind w:left="1134" w:hanging="1134"/>
      </w:pPr>
      <w:rPr>
        <w:rFonts w:hint="default"/>
      </w:rPr>
    </w:lvl>
  </w:abstractNum>
  <w:abstractNum w:abstractNumId="190" w15:restartNumberingAfterBreak="0">
    <w:nsid w:val="74926662"/>
    <w:multiLevelType w:val="hybridMultilevel"/>
    <w:tmpl w:val="21646D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4F775B3"/>
    <w:multiLevelType w:val="hybridMultilevel"/>
    <w:tmpl w:val="3F480FB2"/>
    <w:lvl w:ilvl="0" w:tplc="4A38C986">
      <w:numFmt w:val="bullet"/>
      <w:pStyle w:val="ListNumber5"/>
      <w:lvlText w:val="–"/>
      <w:lvlJc w:val="left"/>
      <w:pPr>
        <w:ind w:left="2024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pStyle w:val="Liitetaso2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pStyle w:val="Liitetaso3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92" w15:restartNumberingAfterBreak="0">
    <w:nsid w:val="751D2754"/>
    <w:multiLevelType w:val="hybridMultilevel"/>
    <w:tmpl w:val="D9D69E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" w15:restartNumberingAfterBreak="0">
    <w:nsid w:val="767945F8"/>
    <w:multiLevelType w:val="hybridMultilevel"/>
    <w:tmpl w:val="0BCCE1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6946127"/>
    <w:multiLevelType w:val="hybridMultilevel"/>
    <w:tmpl w:val="C7C0CF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77D4699"/>
    <w:multiLevelType w:val="hybridMultilevel"/>
    <w:tmpl w:val="321E0D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7CF1EDB"/>
    <w:multiLevelType w:val="hybridMultilevel"/>
    <w:tmpl w:val="0F7A22DA"/>
    <w:lvl w:ilvl="0" w:tplc="AAEA6F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7E02E55"/>
    <w:multiLevelType w:val="hybridMultilevel"/>
    <w:tmpl w:val="67C8F11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" w15:restartNumberingAfterBreak="0">
    <w:nsid w:val="790F1288"/>
    <w:multiLevelType w:val="hybridMultilevel"/>
    <w:tmpl w:val="3A9A96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9CA0E04"/>
    <w:multiLevelType w:val="hybridMultilevel"/>
    <w:tmpl w:val="A352F9F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9DC313E"/>
    <w:multiLevelType w:val="hybridMultilevel"/>
    <w:tmpl w:val="B8BE0A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9EA4D37"/>
    <w:multiLevelType w:val="hybridMultilevel"/>
    <w:tmpl w:val="1D78DF96"/>
    <w:lvl w:ilvl="0" w:tplc="5CC8025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CB800F8"/>
    <w:multiLevelType w:val="hybridMultilevel"/>
    <w:tmpl w:val="CCE4039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 w15:restartNumberingAfterBreak="0">
    <w:nsid w:val="7CCA239E"/>
    <w:multiLevelType w:val="hybridMultilevel"/>
    <w:tmpl w:val="4AD43E7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 w15:restartNumberingAfterBreak="0">
    <w:nsid w:val="7D723F37"/>
    <w:multiLevelType w:val="hybridMultilevel"/>
    <w:tmpl w:val="9E300F6E"/>
    <w:lvl w:ilvl="0" w:tplc="EB5EF63A">
      <w:numFmt w:val="bullet"/>
      <w:lvlText w:val="-"/>
      <w:lvlJc w:val="left"/>
      <w:pPr>
        <w:ind w:left="640" w:hanging="360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05" w15:restartNumberingAfterBreak="0">
    <w:nsid w:val="7D7A740C"/>
    <w:multiLevelType w:val="hybridMultilevel"/>
    <w:tmpl w:val="6B287F8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 w15:restartNumberingAfterBreak="0">
    <w:nsid w:val="7E217ADF"/>
    <w:multiLevelType w:val="hybridMultilevel"/>
    <w:tmpl w:val="30208F3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7" w15:restartNumberingAfterBreak="0">
    <w:nsid w:val="7E2230D5"/>
    <w:multiLevelType w:val="hybridMultilevel"/>
    <w:tmpl w:val="1BDADB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E70711A"/>
    <w:multiLevelType w:val="hybridMultilevel"/>
    <w:tmpl w:val="D9D08C0C"/>
    <w:lvl w:ilvl="0" w:tplc="FD5C805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EF26673"/>
    <w:multiLevelType w:val="hybridMultilevel"/>
    <w:tmpl w:val="33746DA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97623">
    <w:abstractNumId w:val="87"/>
  </w:num>
  <w:num w:numId="2" w16cid:durableId="443039772">
    <w:abstractNumId w:val="59"/>
  </w:num>
  <w:num w:numId="3" w16cid:durableId="505873953">
    <w:abstractNumId w:val="79"/>
  </w:num>
  <w:num w:numId="4" w16cid:durableId="1531529655">
    <w:abstractNumId w:val="45"/>
  </w:num>
  <w:num w:numId="5" w16cid:durableId="973176324">
    <w:abstractNumId w:val="59"/>
  </w:num>
  <w:num w:numId="6" w16cid:durableId="841238376">
    <w:abstractNumId w:val="79"/>
  </w:num>
  <w:num w:numId="7" w16cid:durableId="1967617860">
    <w:abstractNumId w:val="68"/>
    <w:lvlOverride w:ilvl="0">
      <w:lvl w:ilvl="0">
        <w:start w:val="1"/>
        <w:numFmt w:val="upperLetter"/>
        <w:pStyle w:val="Liite1"/>
        <w:lvlText w:val="Liite %1"/>
        <w:lvlJc w:val="left"/>
        <w:pPr>
          <w:ind w:left="1304" w:hanging="1304"/>
        </w:pPr>
        <w:rPr>
          <w:rFonts w:hint="default"/>
        </w:rPr>
      </w:lvl>
    </w:lvlOverride>
    <w:lvlOverride w:ilvl="1">
      <w:lvl w:ilvl="1">
        <w:start w:val="1"/>
        <w:numFmt w:val="decimal"/>
        <w:pStyle w:val="Liite2"/>
        <w:lvlText w:val="%1.%2"/>
        <w:lvlJc w:val="left"/>
        <w:pPr>
          <w:ind w:left="1304" w:hanging="1304"/>
        </w:pPr>
        <w:rPr>
          <w:rFonts w:hint="default"/>
        </w:rPr>
      </w:lvl>
    </w:lvlOverride>
    <w:lvlOverride w:ilvl="2">
      <w:lvl w:ilvl="2">
        <w:start w:val="1"/>
        <w:numFmt w:val="decimal"/>
        <w:pStyle w:val="Liite3"/>
        <w:lvlText w:val="%1.%2.%3"/>
        <w:lvlJc w:val="left"/>
        <w:pPr>
          <w:ind w:left="1304" w:hanging="13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797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57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517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77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37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97" w:hanging="360"/>
        </w:pPr>
        <w:rPr>
          <w:rFonts w:hint="default"/>
        </w:rPr>
      </w:lvl>
    </w:lvlOverride>
  </w:num>
  <w:num w:numId="8" w16cid:durableId="1279989147">
    <w:abstractNumId w:val="17"/>
  </w:num>
  <w:num w:numId="9" w16cid:durableId="829445527">
    <w:abstractNumId w:val="189"/>
  </w:num>
  <w:num w:numId="10" w16cid:durableId="630941736">
    <w:abstractNumId w:val="89"/>
  </w:num>
  <w:num w:numId="11" w16cid:durableId="1179924826">
    <w:abstractNumId w:val="26"/>
  </w:num>
  <w:num w:numId="12" w16cid:durableId="1934781095">
    <w:abstractNumId w:val="133"/>
  </w:num>
  <w:num w:numId="13" w16cid:durableId="481890349">
    <w:abstractNumId w:val="91"/>
  </w:num>
  <w:num w:numId="14" w16cid:durableId="311061012">
    <w:abstractNumId w:val="158"/>
  </w:num>
  <w:num w:numId="15" w16cid:durableId="450049940">
    <w:abstractNumId w:val="48"/>
  </w:num>
  <w:num w:numId="16" w16cid:durableId="1188759951">
    <w:abstractNumId w:val="168"/>
  </w:num>
  <w:num w:numId="17" w16cid:durableId="1911188517">
    <w:abstractNumId w:val="20"/>
  </w:num>
  <w:num w:numId="18" w16cid:durableId="1372075720">
    <w:abstractNumId w:val="83"/>
  </w:num>
  <w:num w:numId="19" w16cid:durableId="1353648678">
    <w:abstractNumId w:val="57"/>
  </w:num>
  <w:num w:numId="20" w16cid:durableId="13925873">
    <w:abstractNumId w:val="49"/>
  </w:num>
  <w:num w:numId="21" w16cid:durableId="571352945">
    <w:abstractNumId w:val="120"/>
  </w:num>
  <w:num w:numId="22" w16cid:durableId="420370571">
    <w:abstractNumId w:val="147"/>
  </w:num>
  <w:num w:numId="23" w16cid:durableId="236206807">
    <w:abstractNumId w:val="191"/>
  </w:num>
  <w:num w:numId="24" w16cid:durableId="420640640">
    <w:abstractNumId w:val="123"/>
  </w:num>
  <w:num w:numId="25" w16cid:durableId="1099524753">
    <w:abstractNumId w:val="95"/>
  </w:num>
  <w:num w:numId="26" w16cid:durableId="1608390027">
    <w:abstractNumId w:val="179"/>
  </w:num>
  <w:num w:numId="27" w16cid:durableId="585457843">
    <w:abstractNumId w:val="33"/>
  </w:num>
  <w:num w:numId="28" w16cid:durableId="1883244400">
    <w:abstractNumId w:val="192"/>
  </w:num>
  <w:num w:numId="29" w16cid:durableId="1769428144">
    <w:abstractNumId w:val="18"/>
  </w:num>
  <w:num w:numId="30" w16cid:durableId="525749916">
    <w:abstractNumId w:val="92"/>
  </w:num>
  <w:num w:numId="31" w16cid:durableId="1969774888">
    <w:abstractNumId w:val="28"/>
  </w:num>
  <w:num w:numId="32" w16cid:durableId="1690256076">
    <w:abstractNumId w:val="209"/>
  </w:num>
  <w:num w:numId="33" w16cid:durableId="1655599793">
    <w:abstractNumId w:val="199"/>
  </w:num>
  <w:num w:numId="34" w16cid:durableId="2140414957">
    <w:abstractNumId w:val="139"/>
  </w:num>
  <w:num w:numId="35" w16cid:durableId="1831746908">
    <w:abstractNumId w:val="121"/>
  </w:num>
  <w:num w:numId="36" w16cid:durableId="2014649547">
    <w:abstractNumId w:val="125"/>
  </w:num>
  <w:num w:numId="37" w16cid:durableId="2024091619">
    <w:abstractNumId w:val="19"/>
  </w:num>
  <w:num w:numId="38" w16cid:durableId="2035374911">
    <w:abstractNumId w:val="35"/>
  </w:num>
  <w:num w:numId="39" w16cid:durableId="679356764">
    <w:abstractNumId w:val="65"/>
  </w:num>
  <w:num w:numId="40" w16cid:durableId="2037652504">
    <w:abstractNumId w:val="74"/>
  </w:num>
  <w:num w:numId="41" w16cid:durableId="1520239929">
    <w:abstractNumId w:val="34"/>
  </w:num>
  <w:num w:numId="42" w16cid:durableId="34821027">
    <w:abstractNumId w:val="173"/>
  </w:num>
  <w:num w:numId="43" w16cid:durableId="695927870">
    <w:abstractNumId w:val="154"/>
  </w:num>
  <w:num w:numId="44" w16cid:durableId="1731616692">
    <w:abstractNumId w:val="103"/>
  </w:num>
  <w:num w:numId="45" w16cid:durableId="1232930854">
    <w:abstractNumId w:val="174"/>
  </w:num>
  <w:num w:numId="46" w16cid:durableId="1212644554">
    <w:abstractNumId w:val="146"/>
  </w:num>
  <w:num w:numId="47" w16cid:durableId="1823883706">
    <w:abstractNumId w:val="85"/>
  </w:num>
  <w:num w:numId="48" w16cid:durableId="956907899">
    <w:abstractNumId w:val="193"/>
  </w:num>
  <w:num w:numId="49" w16cid:durableId="1410269994">
    <w:abstractNumId w:val="21"/>
  </w:num>
  <w:num w:numId="50" w16cid:durableId="1150826026">
    <w:abstractNumId w:val="6"/>
  </w:num>
  <w:num w:numId="51" w16cid:durableId="633214822">
    <w:abstractNumId w:val="10"/>
  </w:num>
  <w:num w:numId="52" w16cid:durableId="747267978">
    <w:abstractNumId w:val="32"/>
  </w:num>
  <w:num w:numId="53" w16cid:durableId="1597590134">
    <w:abstractNumId w:val="96"/>
  </w:num>
  <w:num w:numId="54" w16cid:durableId="19746728">
    <w:abstractNumId w:val="116"/>
  </w:num>
  <w:num w:numId="55" w16cid:durableId="324893578">
    <w:abstractNumId w:val="107"/>
  </w:num>
  <w:num w:numId="56" w16cid:durableId="244383876">
    <w:abstractNumId w:val="149"/>
  </w:num>
  <w:num w:numId="57" w16cid:durableId="954823387">
    <w:abstractNumId w:val="111"/>
  </w:num>
  <w:num w:numId="58" w16cid:durableId="603997307">
    <w:abstractNumId w:val="56"/>
  </w:num>
  <w:num w:numId="59" w16cid:durableId="302542276">
    <w:abstractNumId w:val="1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999042063">
    <w:abstractNumId w:val="110"/>
  </w:num>
  <w:num w:numId="61" w16cid:durableId="557978971">
    <w:abstractNumId w:val="99"/>
  </w:num>
  <w:num w:numId="62" w16cid:durableId="346709826">
    <w:abstractNumId w:val="160"/>
  </w:num>
  <w:num w:numId="63" w16cid:durableId="345178395">
    <w:abstractNumId w:val="200"/>
  </w:num>
  <w:num w:numId="64" w16cid:durableId="272827670">
    <w:abstractNumId w:val="156"/>
  </w:num>
  <w:num w:numId="65" w16cid:durableId="1848978208">
    <w:abstractNumId w:val="66"/>
  </w:num>
  <w:num w:numId="66" w16cid:durableId="165944445">
    <w:abstractNumId w:val="153"/>
  </w:num>
  <w:num w:numId="67" w16cid:durableId="1368292960">
    <w:abstractNumId w:val="155"/>
  </w:num>
  <w:num w:numId="68" w16cid:durableId="2013332679">
    <w:abstractNumId w:val="208"/>
  </w:num>
  <w:num w:numId="69" w16cid:durableId="1199318081">
    <w:abstractNumId w:val="171"/>
  </w:num>
  <w:num w:numId="70" w16cid:durableId="331688605">
    <w:abstractNumId w:val="61"/>
  </w:num>
  <w:num w:numId="71" w16cid:durableId="1719164987">
    <w:abstractNumId w:val="11"/>
  </w:num>
  <w:num w:numId="72" w16cid:durableId="386880760">
    <w:abstractNumId w:val="30"/>
  </w:num>
  <w:num w:numId="73" w16cid:durableId="1066999676">
    <w:abstractNumId w:val="12"/>
  </w:num>
  <w:num w:numId="74" w16cid:durableId="640690979">
    <w:abstractNumId w:val="25"/>
  </w:num>
  <w:num w:numId="75" w16cid:durableId="222184681">
    <w:abstractNumId w:val="53"/>
  </w:num>
  <w:num w:numId="76" w16cid:durableId="1893534535">
    <w:abstractNumId w:val="97"/>
  </w:num>
  <w:num w:numId="77" w16cid:durableId="1183327711">
    <w:abstractNumId w:val="128"/>
  </w:num>
  <w:num w:numId="78" w16cid:durableId="59982957">
    <w:abstractNumId w:val="114"/>
  </w:num>
  <w:num w:numId="79" w16cid:durableId="251473500">
    <w:abstractNumId w:val="106"/>
  </w:num>
  <w:num w:numId="80" w16cid:durableId="845284593">
    <w:abstractNumId w:val="129"/>
  </w:num>
  <w:num w:numId="81" w16cid:durableId="2034454861">
    <w:abstractNumId w:val="119"/>
  </w:num>
  <w:num w:numId="82" w16cid:durableId="1428455065">
    <w:abstractNumId w:val="197"/>
  </w:num>
  <w:num w:numId="83" w16cid:durableId="1558128515">
    <w:abstractNumId w:val="24"/>
  </w:num>
  <w:num w:numId="84" w16cid:durableId="676200613">
    <w:abstractNumId w:val="180"/>
  </w:num>
  <w:num w:numId="85" w16cid:durableId="2074548559">
    <w:abstractNumId w:val="86"/>
  </w:num>
  <w:num w:numId="86" w16cid:durableId="644118940">
    <w:abstractNumId w:val="78"/>
  </w:num>
  <w:num w:numId="87" w16cid:durableId="1694109226">
    <w:abstractNumId w:val="86"/>
  </w:num>
  <w:num w:numId="88" w16cid:durableId="1855070268">
    <w:abstractNumId w:val="130"/>
  </w:num>
  <w:num w:numId="89" w16cid:durableId="1586450996">
    <w:abstractNumId w:val="181"/>
  </w:num>
  <w:num w:numId="90" w16cid:durableId="573659500">
    <w:abstractNumId w:val="105"/>
  </w:num>
  <w:num w:numId="91" w16cid:durableId="1302343048">
    <w:abstractNumId w:val="104"/>
  </w:num>
  <w:num w:numId="92" w16cid:durableId="751854746">
    <w:abstractNumId w:val="98"/>
  </w:num>
  <w:num w:numId="93" w16cid:durableId="1250196016">
    <w:abstractNumId w:val="196"/>
  </w:num>
  <w:num w:numId="94" w16cid:durableId="645863196">
    <w:abstractNumId w:val="159"/>
  </w:num>
  <w:num w:numId="95" w16cid:durableId="620720765">
    <w:abstractNumId w:val="169"/>
  </w:num>
  <w:num w:numId="96" w16cid:durableId="166555157">
    <w:abstractNumId w:val="64"/>
  </w:num>
  <w:num w:numId="97" w16cid:durableId="1362438810">
    <w:abstractNumId w:val="60"/>
  </w:num>
  <w:num w:numId="98" w16cid:durableId="383724245">
    <w:abstractNumId w:val="136"/>
  </w:num>
  <w:num w:numId="99" w16cid:durableId="723602837">
    <w:abstractNumId w:val="44"/>
  </w:num>
  <w:num w:numId="100" w16cid:durableId="1757052222">
    <w:abstractNumId w:val="195"/>
  </w:num>
  <w:num w:numId="101" w16cid:durableId="6954705">
    <w:abstractNumId w:val="186"/>
  </w:num>
  <w:num w:numId="102" w16cid:durableId="297340792">
    <w:abstractNumId w:val="29"/>
  </w:num>
  <w:num w:numId="103" w16cid:durableId="163010647">
    <w:abstractNumId w:val="62"/>
  </w:num>
  <w:num w:numId="104" w16cid:durableId="1299187775">
    <w:abstractNumId w:val="167"/>
  </w:num>
  <w:num w:numId="105" w16cid:durableId="2044750160">
    <w:abstractNumId w:val="166"/>
  </w:num>
  <w:num w:numId="106" w16cid:durableId="1079592405">
    <w:abstractNumId w:val="127"/>
  </w:num>
  <w:num w:numId="107" w16cid:durableId="1176311424">
    <w:abstractNumId w:val="185"/>
  </w:num>
  <w:num w:numId="108" w16cid:durableId="1699819669">
    <w:abstractNumId w:val="126"/>
  </w:num>
  <w:num w:numId="109" w16cid:durableId="1659308364">
    <w:abstractNumId w:val="144"/>
  </w:num>
  <w:num w:numId="110" w16cid:durableId="630131909">
    <w:abstractNumId w:val="15"/>
  </w:num>
  <w:num w:numId="111" w16cid:durableId="418605231">
    <w:abstractNumId w:val="113"/>
  </w:num>
  <w:num w:numId="112" w16cid:durableId="42214251">
    <w:abstractNumId w:val="36"/>
  </w:num>
  <w:num w:numId="113" w16cid:durableId="1041397518">
    <w:abstractNumId w:val="39"/>
  </w:num>
  <w:num w:numId="114" w16cid:durableId="429282297">
    <w:abstractNumId w:val="141"/>
  </w:num>
  <w:num w:numId="115" w16cid:durableId="685251810">
    <w:abstractNumId w:val="131"/>
  </w:num>
  <w:num w:numId="116" w16cid:durableId="1908028641">
    <w:abstractNumId w:val="82"/>
  </w:num>
  <w:num w:numId="117" w16cid:durableId="502401115">
    <w:abstractNumId w:val="67"/>
  </w:num>
  <w:num w:numId="118" w16cid:durableId="978072710">
    <w:abstractNumId w:val="54"/>
  </w:num>
  <w:num w:numId="119" w16cid:durableId="216628605">
    <w:abstractNumId w:val="201"/>
  </w:num>
  <w:num w:numId="120" w16cid:durableId="438911286">
    <w:abstractNumId w:val="198"/>
  </w:num>
  <w:num w:numId="121" w16cid:durableId="1276907009">
    <w:abstractNumId w:val="151"/>
  </w:num>
  <w:num w:numId="122" w16cid:durableId="398132145">
    <w:abstractNumId w:val="150"/>
  </w:num>
  <w:num w:numId="123" w16cid:durableId="176698564">
    <w:abstractNumId w:val="163"/>
  </w:num>
  <w:num w:numId="124" w16cid:durableId="999234802">
    <w:abstractNumId w:val="50"/>
  </w:num>
  <w:num w:numId="125" w16cid:durableId="1976177065">
    <w:abstractNumId w:val="138"/>
  </w:num>
  <w:num w:numId="126" w16cid:durableId="1138105161">
    <w:abstractNumId w:val="188"/>
  </w:num>
  <w:num w:numId="127" w16cid:durableId="275060822">
    <w:abstractNumId w:val="100"/>
  </w:num>
  <w:num w:numId="128" w16cid:durableId="1631206554">
    <w:abstractNumId w:val="177"/>
  </w:num>
  <w:num w:numId="129" w16cid:durableId="922758024">
    <w:abstractNumId w:val="40"/>
  </w:num>
  <w:num w:numId="130" w16cid:durableId="68617465">
    <w:abstractNumId w:val="41"/>
  </w:num>
  <w:num w:numId="131" w16cid:durableId="1331180655">
    <w:abstractNumId w:val="101"/>
  </w:num>
  <w:num w:numId="132" w16cid:durableId="1135372988">
    <w:abstractNumId w:val="52"/>
  </w:num>
  <w:num w:numId="133" w16cid:durableId="1526363914">
    <w:abstractNumId w:val="152"/>
  </w:num>
  <w:num w:numId="134" w16cid:durableId="1163158491">
    <w:abstractNumId w:val="204"/>
  </w:num>
  <w:num w:numId="135" w16cid:durableId="2062096844">
    <w:abstractNumId w:val="58"/>
  </w:num>
  <w:num w:numId="136" w16cid:durableId="368720330">
    <w:abstractNumId w:val="75"/>
  </w:num>
  <w:num w:numId="137" w16cid:durableId="1437873487">
    <w:abstractNumId w:val="142"/>
  </w:num>
  <w:num w:numId="138" w16cid:durableId="1366443926">
    <w:abstractNumId w:val="8"/>
  </w:num>
  <w:num w:numId="139" w16cid:durableId="914824754">
    <w:abstractNumId w:val="23"/>
  </w:num>
  <w:num w:numId="140" w16cid:durableId="536356319">
    <w:abstractNumId w:val="14"/>
  </w:num>
  <w:num w:numId="141" w16cid:durableId="100228559">
    <w:abstractNumId w:val="47"/>
  </w:num>
  <w:num w:numId="142" w16cid:durableId="2114934024">
    <w:abstractNumId w:val="137"/>
  </w:num>
  <w:num w:numId="143" w16cid:durableId="996492332">
    <w:abstractNumId w:val="38"/>
  </w:num>
  <w:num w:numId="144" w16cid:durableId="286469475">
    <w:abstractNumId w:val="170"/>
  </w:num>
  <w:num w:numId="145" w16cid:durableId="510998584">
    <w:abstractNumId w:val="205"/>
  </w:num>
  <w:num w:numId="146" w16cid:durableId="395738584">
    <w:abstractNumId w:val="73"/>
  </w:num>
  <w:num w:numId="147" w16cid:durableId="37121638">
    <w:abstractNumId w:val="13"/>
  </w:num>
  <w:num w:numId="148" w16cid:durableId="1109740021">
    <w:abstractNumId w:val="202"/>
  </w:num>
  <w:num w:numId="149" w16cid:durableId="1668512539">
    <w:abstractNumId w:val="55"/>
  </w:num>
  <w:num w:numId="150" w16cid:durableId="497501416">
    <w:abstractNumId w:val="115"/>
  </w:num>
  <w:num w:numId="151" w16cid:durableId="1205287960">
    <w:abstractNumId w:val="80"/>
  </w:num>
  <w:num w:numId="152" w16cid:durableId="257251045">
    <w:abstractNumId w:val="134"/>
  </w:num>
  <w:num w:numId="153" w16cid:durableId="1329947113">
    <w:abstractNumId w:val="187"/>
  </w:num>
  <w:num w:numId="154" w16cid:durableId="452603965">
    <w:abstractNumId w:val="148"/>
  </w:num>
  <w:num w:numId="155" w16cid:durableId="2019964804">
    <w:abstractNumId w:val="0"/>
  </w:num>
  <w:num w:numId="156" w16cid:durableId="2134670307">
    <w:abstractNumId w:val="203"/>
  </w:num>
  <w:num w:numId="157" w16cid:durableId="1889107631">
    <w:abstractNumId w:val="143"/>
  </w:num>
  <w:num w:numId="158" w16cid:durableId="603652651">
    <w:abstractNumId w:val="117"/>
  </w:num>
  <w:num w:numId="159" w16cid:durableId="1904296305">
    <w:abstractNumId w:val="145"/>
  </w:num>
  <w:num w:numId="160" w16cid:durableId="932738534">
    <w:abstractNumId w:val="140"/>
  </w:num>
  <w:num w:numId="161" w16cid:durableId="1352608674">
    <w:abstractNumId w:val="46"/>
  </w:num>
  <w:num w:numId="162" w16cid:durableId="1364013773">
    <w:abstractNumId w:val="71"/>
  </w:num>
  <w:num w:numId="163" w16cid:durableId="1860503438">
    <w:abstractNumId w:val="206"/>
  </w:num>
  <w:num w:numId="164" w16cid:durableId="1797291050">
    <w:abstractNumId w:val="63"/>
  </w:num>
  <w:num w:numId="165" w16cid:durableId="2030912375">
    <w:abstractNumId w:val="176"/>
  </w:num>
  <w:num w:numId="166" w16cid:durableId="1386565418">
    <w:abstractNumId w:val="124"/>
  </w:num>
  <w:num w:numId="167" w16cid:durableId="1290479911">
    <w:abstractNumId w:val="3"/>
  </w:num>
  <w:num w:numId="168" w16cid:durableId="1945915932">
    <w:abstractNumId w:val="112"/>
  </w:num>
  <w:num w:numId="169" w16cid:durableId="1796170926">
    <w:abstractNumId w:val="102"/>
  </w:num>
  <w:num w:numId="170" w16cid:durableId="1720586331">
    <w:abstractNumId w:val="70"/>
  </w:num>
  <w:num w:numId="171" w16cid:durableId="487793413">
    <w:abstractNumId w:val="77"/>
  </w:num>
  <w:num w:numId="172" w16cid:durableId="667174997">
    <w:abstractNumId w:val="51"/>
  </w:num>
  <w:num w:numId="173" w16cid:durableId="1985161883">
    <w:abstractNumId w:val="72"/>
  </w:num>
  <w:num w:numId="174" w16cid:durableId="1276713391">
    <w:abstractNumId w:val="5"/>
  </w:num>
  <w:num w:numId="175" w16cid:durableId="1409959581">
    <w:abstractNumId w:val="88"/>
  </w:num>
  <w:num w:numId="176" w16cid:durableId="1769037094">
    <w:abstractNumId w:val="109"/>
  </w:num>
  <w:num w:numId="177" w16cid:durableId="2022079139">
    <w:abstractNumId w:val="1"/>
  </w:num>
  <w:num w:numId="178" w16cid:durableId="663124848">
    <w:abstractNumId w:val="122"/>
  </w:num>
  <w:num w:numId="179" w16cid:durableId="1890341757">
    <w:abstractNumId w:val="42"/>
  </w:num>
  <w:num w:numId="180" w16cid:durableId="1421754281">
    <w:abstractNumId w:val="16"/>
  </w:num>
  <w:num w:numId="181" w16cid:durableId="1926458057">
    <w:abstractNumId w:val="165"/>
  </w:num>
  <w:num w:numId="182" w16cid:durableId="1146166610">
    <w:abstractNumId w:val="9"/>
  </w:num>
  <w:num w:numId="183" w16cid:durableId="295911694">
    <w:abstractNumId w:val="7"/>
  </w:num>
  <w:num w:numId="184" w16cid:durableId="2092702824">
    <w:abstractNumId w:val="161"/>
  </w:num>
  <w:num w:numId="185" w16cid:durableId="377701819">
    <w:abstractNumId w:val="162"/>
  </w:num>
  <w:num w:numId="186" w16cid:durableId="690568550">
    <w:abstractNumId w:val="93"/>
  </w:num>
  <w:num w:numId="187" w16cid:durableId="1564213729">
    <w:abstractNumId w:val="132"/>
  </w:num>
  <w:num w:numId="188" w16cid:durableId="225381849">
    <w:abstractNumId w:val="194"/>
  </w:num>
  <w:num w:numId="189" w16cid:durableId="759764151">
    <w:abstractNumId w:val="135"/>
  </w:num>
  <w:num w:numId="190" w16cid:durableId="674264159">
    <w:abstractNumId w:val="90"/>
  </w:num>
  <w:num w:numId="191" w16cid:durableId="28335384">
    <w:abstractNumId w:val="84"/>
  </w:num>
  <w:num w:numId="192" w16cid:durableId="976641047">
    <w:abstractNumId w:val="37"/>
  </w:num>
  <w:num w:numId="193" w16cid:durableId="1565876714">
    <w:abstractNumId w:val="69"/>
  </w:num>
  <w:num w:numId="194" w16cid:durableId="1292981165">
    <w:abstractNumId w:val="172"/>
  </w:num>
  <w:num w:numId="195" w16cid:durableId="1271204183">
    <w:abstractNumId w:val="2"/>
  </w:num>
  <w:num w:numId="196" w16cid:durableId="1412892864">
    <w:abstractNumId w:val="182"/>
  </w:num>
  <w:num w:numId="197" w16cid:durableId="201941057">
    <w:abstractNumId w:val="190"/>
  </w:num>
  <w:num w:numId="198" w16cid:durableId="3828252">
    <w:abstractNumId w:val="31"/>
  </w:num>
  <w:num w:numId="199" w16cid:durableId="2002853936">
    <w:abstractNumId w:val="22"/>
  </w:num>
  <w:num w:numId="200" w16cid:durableId="1562059898">
    <w:abstractNumId w:val="27"/>
  </w:num>
  <w:num w:numId="201" w16cid:durableId="1105734936">
    <w:abstractNumId w:val="94"/>
  </w:num>
  <w:num w:numId="202" w16cid:durableId="1278757944">
    <w:abstractNumId w:val="108"/>
  </w:num>
  <w:num w:numId="203" w16cid:durableId="13920996">
    <w:abstractNumId w:val="4"/>
  </w:num>
  <w:num w:numId="204" w16cid:durableId="1783459035">
    <w:abstractNumId w:val="175"/>
  </w:num>
  <w:num w:numId="205" w16cid:durableId="523785357">
    <w:abstractNumId w:val="183"/>
  </w:num>
  <w:num w:numId="206" w16cid:durableId="1551499773">
    <w:abstractNumId w:val="164"/>
  </w:num>
  <w:num w:numId="207" w16cid:durableId="1430076519">
    <w:abstractNumId w:val="207"/>
  </w:num>
  <w:num w:numId="208" w16cid:durableId="1430395692">
    <w:abstractNumId w:val="76"/>
  </w:num>
  <w:num w:numId="209" w16cid:durableId="1383097800">
    <w:abstractNumId w:val="184"/>
  </w:num>
  <w:num w:numId="210" w16cid:durableId="197087055">
    <w:abstractNumId w:val="157"/>
  </w:num>
  <w:num w:numId="211" w16cid:durableId="80299197">
    <w:abstractNumId w:val="118"/>
  </w:num>
  <w:num w:numId="212" w16cid:durableId="1009521941">
    <w:abstractNumId w:val="178"/>
  </w:num>
  <w:num w:numId="213" w16cid:durableId="93794954">
    <w:abstractNumId w:val="43"/>
  </w:num>
  <w:num w:numId="214" w16cid:durableId="948583919">
    <w:abstractNumId w:val="81"/>
  </w:num>
  <w:numIdMacAtCleanup w:val="2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en-CA" w:vendorID="64" w:dllVersion="0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SortMethod w:val="0000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5F3"/>
    <w:rsid w:val="00000402"/>
    <w:rsid w:val="0000088C"/>
    <w:rsid w:val="0000097B"/>
    <w:rsid w:val="00000F64"/>
    <w:rsid w:val="00001922"/>
    <w:rsid w:val="00001959"/>
    <w:rsid w:val="00001EEB"/>
    <w:rsid w:val="0000292C"/>
    <w:rsid w:val="00002B9D"/>
    <w:rsid w:val="00003672"/>
    <w:rsid w:val="00004251"/>
    <w:rsid w:val="000044CD"/>
    <w:rsid w:val="00005287"/>
    <w:rsid w:val="00005C0F"/>
    <w:rsid w:val="00006378"/>
    <w:rsid w:val="00006947"/>
    <w:rsid w:val="00006C8D"/>
    <w:rsid w:val="00007CE8"/>
    <w:rsid w:val="00010E42"/>
    <w:rsid w:val="00010FE4"/>
    <w:rsid w:val="000113C2"/>
    <w:rsid w:val="00011E21"/>
    <w:rsid w:val="00012025"/>
    <w:rsid w:val="00012F69"/>
    <w:rsid w:val="00013ACD"/>
    <w:rsid w:val="00013E71"/>
    <w:rsid w:val="0001416C"/>
    <w:rsid w:val="0001454A"/>
    <w:rsid w:val="00014C3F"/>
    <w:rsid w:val="00015974"/>
    <w:rsid w:val="00015AF5"/>
    <w:rsid w:val="00015B89"/>
    <w:rsid w:val="00016088"/>
    <w:rsid w:val="00016620"/>
    <w:rsid w:val="00016B92"/>
    <w:rsid w:val="000172F5"/>
    <w:rsid w:val="000175F7"/>
    <w:rsid w:val="00020454"/>
    <w:rsid w:val="000219C6"/>
    <w:rsid w:val="00024BB6"/>
    <w:rsid w:val="00024D52"/>
    <w:rsid w:val="00025161"/>
    <w:rsid w:val="000252B5"/>
    <w:rsid w:val="000256B0"/>
    <w:rsid w:val="00025807"/>
    <w:rsid w:val="00025C12"/>
    <w:rsid w:val="000261EE"/>
    <w:rsid w:val="0002790D"/>
    <w:rsid w:val="0002794F"/>
    <w:rsid w:val="00027FD6"/>
    <w:rsid w:val="00030F30"/>
    <w:rsid w:val="00031DD9"/>
    <w:rsid w:val="000335C1"/>
    <w:rsid w:val="00034D6B"/>
    <w:rsid w:val="000351D1"/>
    <w:rsid w:val="00035E17"/>
    <w:rsid w:val="000365D5"/>
    <w:rsid w:val="000371D8"/>
    <w:rsid w:val="000373F7"/>
    <w:rsid w:val="000374E4"/>
    <w:rsid w:val="00037DC8"/>
    <w:rsid w:val="000401BC"/>
    <w:rsid w:val="0004092A"/>
    <w:rsid w:val="00041129"/>
    <w:rsid w:val="000418C2"/>
    <w:rsid w:val="000422AD"/>
    <w:rsid w:val="000427FD"/>
    <w:rsid w:val="0004346B"/>
    <w:rsid w:val="00043620"/>
    <w:rsid w:val="00043E01"/>
    <w:rsid w:val="000440B4"/>
    <w:rsid w:val="000445A1"/>
    <w:rsid w:val="00044B70"/>
    <w:rsid w:val="00044BDB"/>
    <w:rsid w:val="0004561D"/>
    <w:rsid w:val="00046316"/>
    <w:rsid w:val="00046423"/>
    <w:rsid w:val="000473E4"/>
    <w:rsid w:val="000477AC"/>
    <w:rsid w:val="00047D70"/>
    <w:rsid w:val="00051659"/>
    <w:rsid w:val="00051B51"/>
    <w:rsid w:val="00051DBB"/>
    <w:rsid w:val="00052675"/>
    <w:rsid w:val="00053271"/>
    <w:rsid w:val="000532B4"/>
    <w:rsid w:val="000540F7"/>
    <w:rsid w:val="000541C6"/>
    <w:rsid w:val="00054B08"/>
    <w:rsid w:val="00054CFF"/>
    <w:rsid w:val="00054DA7"/>
    <w:rsid w:val="00055064"/>
    <w:rsid w:val="000554C4"/>
    <w:rsid w:val="000558E3"/>
    <w:rsid w:val="00056E02"/>
    <w:rsid w:val="00057001"/>
    <w:rsid w:val="0005795F"/>
    <w:rsid w:val="00057EBD"/>
    <w:rsid w:val="00061150"/>
    <w:rsid w:val="0006131E"/>
    <w:rsid w:val="000627F2"/>
    <w:rsid w:val="000645BA"/>
    <w:rsid w:val="00065AC9"/>
    <w:rsid w:val="00066DBC"/>
    <w:rsid w:val="00067107"/>
    <w:rsid w:val="00067B73"/>
    <w:rsid w:val="000711B3"/>
    <w:rsid w:val="00071734"/>
    <w:rsid w:val="0007292F"/>
    <w:rsid w:val="00073346"/>
    <w:rsid w:val="000737F1"/>
    <w:rsid w:val="0007393B"/>
    <w:rsid w:val="00073B52"/>
    <w:rsid w:val="000752A4"/>
    <w:rsid w:val="000769BB"/>
    <w:rsid w:val="00076BAA"/>
    <w:rsid w:val="00076E89"/>
    <w:rsid w:val="0008284B"/>
    <w:rsid w:val="00082C59"/>
    <w:rsid w:val="000838E1"/>
    <w:rsid w:val="00083BDD"/>
    <w:rsid w:val="0008401A"/>
    <w:rsid w:val="000850D4"/>
    <w:rsid w:val="000865C0"/>
    <w:rsid w:val="00086FEE"/>
    <w:rsid w:val="00087A51"/>
    <w:rsid w:val="0009059E"/>
    <w:rsid w:val="00090C6D"/>
    <w:rsid w:val="000910FC"/>
    <w:rsid w:val="00092D5F"/>
    <w:rsid w:val="00092F50"/>
    <w:rsid w:val="00092FD6"/>
    <w:rsid w:val="000937DA"/>
    <w:rsid w:val="00094E30"/>
    <w:rsid w:val="00095207"/>
    <w:rsid w:val="00096270"/>
    <w:rsid w:val="000966EE"/>
    <w:rsid w:val="000979EB"/>
    <w:rsid w:val="000A0782"/>
    <w:rsid w:val="000A0A9F"/>
    <w:rsid w:val="000A17A5"/>
    <w:rsid w:val="000A2D51"/>
    <w:rsid w:val="000A34BD"/>
    <w:rsid w:val="000A3A02"/>
    <w:rsid w:val="000A3FBB"/>
    <w:rsid w:val="000A43C5"/>
    <w:rsid w:val="000A4749"/>
    <w:rsid w:val="000A4D72"/>
    <w:rsid w:val="000A57D5"/>
    <w:rsid w:val="000A580D"/>
    <w:rsid w:val="000A5C2A"/>
    <w:rsid w:val="000A7E6A"/>
    <w:rsid w:val="000B08F1"/>
    <w:rsid w:val="000B1BDB"/>
    <w:rsid w:val="000B2CE7"/>
    <w:rsid w:val="000B30CF"/>
    <w:rsid w:val="000B407E"/>
    <w:rsid w:val="000B42DA"/>
    <w:rsid w:val="000B4602"/>
    <w:rsid w:val="000B54C6"/>
    <w:rsid w:val="000B5ED1"/>
    <w:rsid w:val="000B60D9"/>
    <w:rsid w:val="000B647A"/>
    <w:rsid w:val="000B72C8"/>
    <w:rsid w:val="000B7E1F"/>
    <w:rsid w:val="000C1293"/>
    <w:rsid w:val="000C1595"/>
    <w:rsid w:val="000C1FF4"/>
    <w:rsid w:val="000C200D"/>
    <w:rsid w:val="000C288E"/>
    <w:rsid w:val="000C3535"/>
    <w:rsid w:val="000C369F"/>
    <w:rsid w:val="000C36F7"/>
    <w:rsid w:val="000C3AA4"/>
    <w:rsid w:val="000C42C3"/>
    <w:rsid w:val="000C44FF"/>
    <w:rsid w:val="000C4622"/>
    <w:rsid w:val="000C4D51"/>
    <w:rsid w:val="000C4D53"/>
    <w:rsid w:val="000C5386"/>
    <w:rsid w:val="000C5ED2"/>
    <w:rsid w:val="000C6A5A"/>
    <w:rsid w:val="000C7473"/>
    <w:rsid w:val="000C7DFF"/>
    <w:rsid w:val="000C7F0A"/>
    <w:rsid w:val="000D08CB"/>
    <w:rsid w:val="000D08FC"/>
    <w:rsid w:val="000D09B5"/>
    <w:rsid w:val="000D1CF9"/>
    <w:rsid w:val="000D21ED"/>
    <w:rsid w:val="000D2ECD"/>
    <w:rsid w:val="000D4501"/>
    <w:rsid w:val="000D47DC"/>
    <w:rsid w:val="000D5AED"/>
    <w:rsid w:val="000D5C07"/>
    <w:rsid w:val="000D6003"/>
    <w:rsid w:val="000D6169"/>
    <w:rsid w:val="000D6189"/>
    <w:rsid w:val="000D6A64"/>
    <w:rsid w:val="000D7DC7"/>
    <w:rsid w:val="000E17DE"/>
    <w:rsid w:val="000E1F55"/>
    <w:rsid w:val="000E31A2"/>
    <w:rsid w:val="000E32FF"/>
    <w:rsid w:val="000E3927"/>
    <w:rsid w:val="000E4C6F"/>
    <w:rsid w:val="000E503D"/>
    <w:rsid w:val="000E63AE"/>
    <w:rsid w:val="000E7004"/>
    <w:rsid w:val="000E7198"/>
    <w:rsid w:val="000E7491"/>
    <w:rsid w:val="000F03F5"/>
    <w:rsid w:val="000F1379"/>
    <w:rsid w:val="000F2353"/>
    <w:rsid w:val="000F2728"/>
    <w:rsid w:val="000F3330"/>
    <w:rsid w:val="000F5736"/>
    <w:rsid w:val="000F5845"/>
    <w:rsid w:val="000F69B7"/>
    <w:rsid w:val="000F6A9A"/>
    <w:rsid w:val="000F7297"/>
    <w:rsid w:val="000F74A4"/>
    <w:rsid w:val="000F7BA0"/>
    <w:rsid w:val="001005E1"/>
    <w:rsid w:val="00100B44"/>
    <w:rsid w:val="00100F6A"/>
    <w:rsid w:val="001024F5"/>
    <w:rsid w:val="00103147"/>
    <w:rsid w:val="001044CE"/>
    <w:rsid w:val="00104571"/>
    <w:rsid w:val="001045F8"/>
    <w:rsid w:val="00106407"/>
    <w:rsid w:val="001067EF"/>
    <w:rsid w:val="00106AFB"/>
    <w:rsid w:val="00107718"/>
    <w:rsid w:val="00110144"/>
    <w:rsid w:val="00111245"/>
    <w:rsid w:val="00112005"/>
    <w:rsid w:val="00112453"/>
    <w:rsid w:val="00113F93"/>
    <w:rsid w:val="0011439A"/>
    <w:rsid w:val="00114F4A"/>
    <w:rsid w:val="00115D9C"/>
    <w:rsid w:val="00115E81"/>
    <w:rsid w:val="001172EB"/>
    <w:rsid w:val="00117AA3"/>
    <w:rsid w:val="001213E2"/>
    <w:rsid w:val="0012173B"/>
    <w:rsid w:val="00122456"/>
    <w:rsid w:val="001229F9"/>
    <w:rsid w:val="00123BCE"/>
    <w:rsid w:val="00125838"/>
    <w:rsid w:val="00125A0A"/>
    <w:rsid w:val="00125D96"/>
    <w:rsid w:val="0012638B"/>
    <w:rsid w:val="00126A00"/>
    <w:rsid w:val="00127048"/>
    <w:rsid w:val="0013061D"/>
    <w:rsid w:val="001306B1"/>
    <w:rsid w:val="0013077A"/>
    <w:rsid w:val="00130FE6"/>
    <w:rsid w:val="00131210"/>
    <w:rsid w:val="00131B09"/>
    <w:rsid w:val="00132133"/>
    <w:rsid w:val="00132645"/>
    <w:rsid w:val="001328B9"/>
    <w:rsid w:val="00132BB7"/>
    <w:rsid w:val="00133B37"/>
    <w:rsid w:val="00133D1F"/>
    <w:rsid w:val="00133DB5"/>
    <w:rsid w:val="00134609"/>
    <w:rsid w:val="00134DDD"/>
    <w:rsid w:val="00135788"/>
    <w:rsid w:val="00135F5C"/>
    <w:rsid w:val="00137F33"/>
    <w:rsid w:val="00140F19"/>
    <w:rsid w:val="001419E7"/>
    <w:rsid w:val="00142006"/>
    <w:rsid w:val="0014201E"/>
    <w:rsid w:val="00142118"/>
    <w:rsid w:val="001421B5"/>
    <w:rsid w:val="00142E27"/>
    <w:rsid w:val="00143024"/>
    <w:rsid w:val="00144AD3"/>
    <w:rsid w:val="00144DA7"/>
    <w:rsid w:val="00145E91"/>
    <w:rsid w:val="00147128"/>
    <w:rsid w:val="0014752E"/>
    <w:rsid w:val="00150150"/>
    <w:rsid w:val="00150568"/>
    <w:rsid w:val="0015057E"/>
    <w:rsid w:val="00150CD0"/>
    <w:rsid w:val="001526C5"/>
    <w:rsid w:val="0015390C"/>
    <w:rsid w:val="00153B73"/>
    <w:rsid w:val="001546CD"/>
    <w:rsid w:val="00154BC2"/>
    <w:rsid w:val="00155ABD"/>
    <w:rsid w:val="001568F0"/>
    <w:rsid w:val="00156AA2"/>
    <w:rsid w:val="00157208"/>
    <w:rsid w:val="001575C4"/>
    <w:rsid w:val="001601BD"/>
    <w:rsid w:val="00160CCB"/>
    <w:rsid w:val="00161F82"/>
    <w:rsid w:val="00162B4D"/>
    <w:rsid w:val="00162BAE"/>
    <w:rsid w:val="001643CD"/>
    <w:rsid w:val="00164772"/>
    <w:rsid w:val="00164BDD"/>
    <w:rsid w:val="00165AF1"/>
    <w:rsid w:val="00165C83"/>
    <w:rsid w:val="00165FAC"/>
    <w:rsid w:val="0016608B"/>
    <w:rsid w:val="00166BED"/>
    <w:rsid w:val="00166CBE"/>
    <w:rsid w:val="00166EBB"/>
    <w:rsid w:val="00167C6C"/>
    <w:rsid w:val="00171930"/>
    <w:rsid w:val="00171E42"/>
    <w:rsid w:val="0017247A"/>
    <w:rsid w:val="00172704"/>
    <w:rsid w:val="001736D2"/>
    <w:rsid w:val="001737D0"/>
    <w:rsid w:val="00173D98"/>
    <w:rsid w:val="00174821"/>
    <w:rsid w:val="00177D0F"/>
    <w:rsid w:val="00177D2A"/>
    <w:rsid w:val="00177D45"/>
    <w:rsid w:val="00180AF3"/>
    <w:rsid w:val="0018111B"/>
    <w:rsid w:val="00181EBC"/>
    <w:rsid w:val="00183C95"/>
    <w:rsid w:val="00184256"/>
    <w:rsid w:val="001849DF"/>
    <w:rsid w:val="00184F1B"/>
    <w:rsid w:val="001859AA"/>
    <w:rsid w:val="0018611C"/>
    <w:rsid w:val="00187615"/>
    <w:rsid w:val="00187FAE"/>
    <w:rsid w:val="00193FA9"/>
    <w:rsid w:val="001941FE"/>
    <w:rsid w:val="0019473B"/>
    <w:rsid w:val="00194B7B"/>
    <w:rsid w:val="001951A3"/>
    <w:rsid w:val="0019710F"/>
    <w:rsid w:val="0019765C"/>
    <w:rsid w:val="00197B08"/>
    <w:rsid w:val="00197CDB"/>
    <w:rsid w:val="001A00D9"/>
    <w:rsid w:val="001A0B01"/>
    <w:rsid w:val="001A186F"/>
    <w:rsid w:val="001A18AA"/>
    <w:rsid w:val="001A195A"/>
    <w:rsid w:val="001A1B27"/>
    <w:rsid w:val="001A2D56"/>
    <w:rsid w:val="001A3013"/>
    <w:rsid w:val="001A3727"/>
    <w:rsid w:val="001A3DAD"/>
    <w:rsid w:val="001A42CE"/>
    <w:rsid w:val="001A4AB2"/>
    <w:rsid w:val="001A5C27"/>
    <w:rsid w:val="001A75A8"/>
    <w:rsid w:val="001A7D68"/>
    <w:rsid w:val="001B055F"/>
    <w:rsid w:val="001B2691"/>
    <w:rsid w:val="001B2AFD"/>
    <w:rsid w:val="001B2B57"/>
    <w:rsid w:val="001B39E4"/>
    <w:rsid w:val="001B6D82"/>
    <w:rsid w:val="001B718A"/>
    <w:rsid w:val="001B7BF1"/>
    <w:rsid w:val="001B7F9B"/>
    <w:rsid w:val="001C0044"/>
    <w:rsid w:val="001C0394"/>
    <w:rsid w:val="001C0CC4"/>
    <w:rsid w:val="001C1243"/>
    <w:rsid w:val="001C1A81"/>
    <w:rsid w:val="001C1DF2"/>
    <w:rsid w:val="001C266D"/>
    <w:rsid w:val="001C3674"/>
    <w:rsid w:val="001C3768"/>
    <w:rsid w:val="001C4705"/>
    <w:rsid w:val="001C546F"/>
    <w:rsid w:val="001C57E5"/>
    <w:rsid w:val="001C5FBB"/>
    <w:rsid w:val="001C6907"/>
    <w:rsid w:val="001C69C1"/>
    <w:rsid w:val="001C6B14"/>
    <w:rsid w:val="001C6D51"/>
    <w:rsid w:val="001C71A2"/>
    <w:rsid w:val="001D02DC"/>
    <w:rsid w:val="001D0612"/>
    <w:rsid w:val="001D0682"/>
    <w:rsid w:val="001D0C00"/>
    <w:rsid w:val="001D12E4"/>
    <w:rsid w:val="001D20E6"/>
    <w:rsid w:val="001D2428"/>
    <w:rsid w:val="001D287D"/>
    <w:rsid w:val="001D289B"/>
    <w:rsid w:val="001D3062"/>
    <w:rsid w:val="001D4888"/>
    <w:rsid w:val="001D52C7"/>
    <w:rsid w:val="001D7344"/>
    <w:rsid w:val="001D789E"/>
    <w:rsid w:val="001D7DD1"/>
    <w:rsid w:val="001D7F0D"/>
    <w:rsid w:val="001E0001"/>
    <w:rsid w:val="001E057C"/>
    <w:rsid w:val="001E09CB"/>
    <w:rsid w:val="001E102C"/>
    <w:rsid w:val="001E14FE"/>
    <w:rsid w:val="001E21A1"/>
    <w:rsid w:val="001E33BE"/>
    <w:rsid w:val="001E53C8"/>
    <w:rsid w:val="001E5D8F"/>
    <w:rsid w:val="001E6245"/>
    <w:rsid w:val="001E656B"/>
    <w:rsid w:val="001E71DD"/>
    <w:rsid w:val="001E7437"/>
    <w:rsid w:val="001E7CBA"/>
    <w:rsid w:val="001F0103"/>
    <w:rsid w:val="001F05B4"/>
    <w:rsid w:val="001F06D2"/>
    <w:rsid w:val="001F1B91"/>
    <w:rsid w:val="001F435E"/>
    <w:rsid w:val="001F47EA"/>
    <w:rsid w:val="001F495A"/>
    <w:rsid w:val="001F510D"/>
    <w:rsid w:val="001F512A"/>
    <w:rsid w:val="001F6A11"/>
    <w:rsid w:val="001F6C6C"/>
    <w:rsid w:val="001F751B"/>
    <w:rsid w:val="001F7ADA"/>
    <w:rsid w:val="0020069C"/>
    <w:rsid w:val="00200C84"/>
    <w:rsid w:val="00200FA2"/>
    <w:rsid w:val="0020112A"/>
    <w:rsid w:val="00201374"/>
    <w:rsid w:val="00202031"/>
    <w:rsid w:val="00202203"/>
    <w:rsid w:val="0020245C"/>
    <w:rsid w:val="0020260F"/>
    <w:rsid w:val="0020361C"/>
    <w:rsid w:val="00204FD1"/>
    <w:rsid w:val="00205226"/>
    <w:rsid w:val="00205599"/>
    <w:rsid w:val="00206AD8"/>
    <w:rsid w:val="00206AF4"/>
    <w:rsid w:val="002071A6"/>
    <w:rsid w:val="002107B8"/>
    <w:rsid w:val="00210947"/>
    <w:rsid w:val="00212EFC"/>
    <w:rsid w:val="002132A7"/>
    <w:rsid w:val="00213765"/>
    <w:rsid w:val="002138B2"/>
    <w:rsid w:val="00213915"/>
    <w:rsid w:val="00213B1E"/>
    <w:rsid w:val="002143C5"/>
    <w:rsid w:val="00215397"/>
    <w:rsid w:val="00215784"/>
    <w:rsid w:val="00215A8F"/>
    <w:rsid w:val="00215B97"/>
    <w:rsid w:val="00216770"/>
    <w:rsid w:val="00216C16"/>
    <w:rsid w:val="0022002B"/>
    <w:rsid w:val="00220391"/>
    <w:rsid w:val="00220E5C"/>
    <w:rsid w:val="002212FB"/>
    <w:rsid w:val="00221C52"/>
    <w:rsid w:val="0022206B"/>
    <w:rsid w:val="00222549"/>
    <w:rsid w:val="00222682"/>
    <w:rsid w:val="00223AA5"/>
    <w:rsid w:val="00224267"/>
    <w:rsid w:val="002246E3"/>
    <w:rsid w:val="002250E7"/>
    <w:rsid w:val="00226004"/>
    <w:rsid w:val="00226B19"/>
    <w:rsid w:val="00226B41"/>
    <w:rsid w:val="00226E08"/>
    <w:rsid w:val="0022709E"/>
    <w:rsid w:val="002270FE"/>
    <w:rsid w:val="002275B3"/>
    <w:rsid w:val="00227730"/>
    <w:rsid w:val="00227C60"/>
    <w:rsid w:val="00227FE7"/>
    <w:rsid w:val="002316D8"/>
    <w:rsid w:val="002324DB"/>
    <w:rsid w:val="00232559"/>
    <w:rsid w:val="0023296D"/>
    <w:rsid w:val="00233496"/>
    <w:rsid w:val="0023390D"/>
    <w:rsid w:val="002346BB"/>
    <w:rsid w:val="00234930"/>
    <w:rsid w:val="00234A69"/>
    <w:rsid w:val="00234C27"/>
    <w:rsid w:val="00234C8D"/>
    <w:rsid w:val="0023538C"/>
    <w:rsid w:val="002359B3"/>
    <w:rsid w:val="002374C3"/>
    <w:rsid w:val="00237718"/>
    <w:rsid w:val="002378B9"/>
    <w:rsid w:val="00237EC1"/>
    <w:rsid w:val="0024086B"/>
    <w:rsid w:val="00240D5A"/>
    <w:rsid w:val="0024110E"/>
    <w:rsid w:val="00241E86"/>
    <w:rsid w:val="00241F4B"/>
    <w:rsid w:val="002426B5"/>
    <w:rsid w:val="00242A04"/>
    <w:rsid w:val="00242DEE"/>
    <w:rsid w:val="002451D5"/>
    <w:rsid w:val="00245BBC"/>
    <w:rsid w:val="00246AE3"/>
    <w:rsid w:val="00246E51"/>
    <w:rsid w:val="0024712A"/>
    <w:rsid w:val="00247560"/>
    <w:rsid w:val="00247B3E"/>
    <w:rsid w:val="0025006B"/>
    <w:rsid w:val="00251BCB"/>
    <w:rsid w:val="00251F34"/>
    <w:rsid w:val="00252A00"/>
    <w:rsid w:val="00253B4E"/>
    <w:rsid w:val="00253DC8"/>
    <w:rsid w:val="00254133"/>
    <w:rsid w:val="00254360"/>
    <w:rsid w:val="00256E1F"/>
    <w:rsid w:val="00257177"/>
    <w:rsid w:val="002575C6"/>
    <w:rsid w:val="002607A3"/>
    <w:rsid w:val="00261B93"/>
    <w:rsid w:val="00262171"/>
    <w:rsid w:val="0026266C"/>
    <w:rsid w:val="00262902"/>
    <w:rsid w:val="00262D9C"/>
    <w:rsid w:val="00263FD5"/>
    <w:rsid w:val="00264194"/>
    <w:rsid w:val="00264472"/>
    <w:rsid w:val="0026496E"/>
    <w:rsid w:val="00264EB4"/>
    <w:rsid w:val="00265F12"/>
    <w:rsid w:val="00265F5A"/>
    <w:rsid w:val="002666DB"/>
    <w:rsid w:val="00266D23"/>
    <w:rsid w:val="002700E9"/>
    <w:rsid w:val="00270FFE"/>
    <w:rsid w:val="00271300"/>
    <w:rsid w:val="00273665"/>
    <w:rsid w:val="00273BD7"/>
    <w:rsid w:val="00275087"/>
    <w:rsid w:val="00275AEC"/>
    <w:rsid w:val="00275B6F"/>
    <w:rsid w:val="00275E83"/>
    <w:rsid w:val="00275F9D"/>
    <w:rsid w:val="00277441"/>
    <w:rsid w:val="00277537"/>
    <w:rsid w:val="00277D46"/>
    <w:rsid w:val="00280358"/>
    <w:rsid w:val="0028079B"/>
    <w:rsid w:val="00280D93"/>
    <w:rsid w:val="002810C3"/>
    <w:rsid w:val="002814F2"/>
    <w:rsid w:val="00281840"/>
    <w:rsid w:val="0028427D"/>
    <w:rsid w:val="002847DD"/>
    <w:rsid w:val="002860DF"/>
    <w:rsid w:val="00286D90"/>
    <w:rsid w:val="002874D4"/>
    <w:rsid w:val="0028755D"/>
    <w:rsid w:val="00287B0F"/>
    <w:rsid w:val="002923F6"/>
    <w:rsid w:val="00294458"/>
    <w:rsid w:val="002946F2"/>
    <w:rsid w:val="00294EE2"/>
    <w:rsid w:val="002954E0"/>
    <w:rsid w:val="002958C1"/>
    <w:rsid w:val="00295F1D"/>
    <w:rsid w:val="002973F4"/>
    <w:rsid w:val="0029754A"/>
    <w:rsid w:val="00297DB7"/>
    <w:rsid w:val="002A0C40"/>
    <w:rsid w:val="002A1514"/>
    <w:rsid w:val="002A2E3D"/>
    <w:rsid w:val="002A3903"/>
    <w:rsid w:val="002A3EF2"/>
    <w:rsid w:val="002A4785"/>
    <w:rsid w:val="002A49F3"/>
    <w:rsid w:val="002A638D"/>
    <w:rsid w:val="002A6DF8"/>
    <w:rsid w:val="002A6E04"/>
    <w:rsid w:val="002A71FC"/>
    <w:rsid w:val="002B00A2"/>
    <w:rsid w:val="002B04EF"/>
    <w:rsid w:val="002B086A"/>
    <w:rsid w:val="002B09EB"/>
    <w:rsid w:val="002B17D8"/>
    <w:rsid w:val="002B19E7"/>
    <w:rsid w:val="002B2A3B"/>
    <w:rsid w:val="002B3F50"/>
    <w:rsid w:val="002B46CD"/>
    <w:rsid w:val="002B5149"/>
    <w:rsid w:val="002B55C2"/>
    <w:rsid w:val="002B5835"/>
    <w:rsid w:val="002B5EF8"/>
    <w:rsid w:val="002B7617"/>
    <w:rsid w:val="002B7CF0"/>
    <w:rsid w:val="002C0286"/>
    <w:rsid w:val="002C09B2"/>
    <w:rsid w:val="002C111F"/>
    <w:rsid w:val="002C4045"/>
    <w:rsid w:val="002C4280"/>
    <w:rsid w:val="002C4934"/>
    <w:rsid w:val="002C4AA7"/>
    <w:rsid w:val="002C4D55"/>
    <w:rsid w:val="002C4FD4"/>
    <w:rsid w:val="002C5674"/>
    <w:rsid w:val="002C5DFD"/>
    <w:rsid w:val="002C5EBB"/>
    <w:rsid w:val="002C740C"/>
    <w:rsid w:val="002C777C"/>
    <w:rsid w:val="002D00BA"/>
    <w:rsid w:val="002D04DB"/>
    <w:rsid w:val="002D0503"/>
    <w:rsid w:val="002D163C"/>
    <w:rsid w:val="002D2159"/>
    <w:rsid w:val="002D30EB"/>
    <w:rsid w:val="002D3539"/>
    <w:rsid w:val="002D4E27"/>
    <w:rsid w:val="002D5D16"/>
    <w:rsid w:val="002D60AD"/>
    <w:rsid w:val="002D6338"/>
    <w:rsid w:val="002D6828"/>
    <w:rsid w:val="002D7746"/>
    <w:rsid w:val="002D7ABD"/>
    <w:rsid w:val="002E0BC4"/>
    <w:rsid w:val="002E0D57"/>
    <w:rsid w:val="002E1029"/>
    <w:rsid w:val="002E1B87"/>
    <w:rsid w:val="002E1EB9"/>
    <w:rsid w:val="002E23C7"/>
    <w:rsid w:val="002E2B8F"/>
    <w:rsid w:val="002E30B9"/>
    <w:rsid w:val="002E3A96"/>
    <w:rsid w:val="002E3C4F"/>
    <w:rsid w:val="002E3DA5"/>
    <w:rsid w:val="002E3E65"/>
    <w:rsid w:val="002E592D"/>
    <w:rsid w:val="002E72BA"/>
    <w:rsid w:val="002E763C"/>
    <w:rsid w:val="002E7E89"/>
    <w:rsid w:val="002E7F23"/>
    <w:rsid w:val="002F1965"/>
    <w:rsid w:val="002F1E9B"/>
    <w:rsid w:val="002F26E3"/>
    <w:rsid w:val="002F2B24"/>
    <w:rsid w:val="002F34B7"/>
    <w:rsid w:val="002F3CB2"/>
    <w:rsid w:val="002F42D1"/>
    <w:rsid w:val="002F4341"/>
    <w:rsid w:val="002F5DFE"/>
    <w:rsid w:val="002F666D"/>
    <w:rsid w:val="002F6B95"/>
    <w:rsid w:val="002F75AF"/>
    <w:rsid w:val="002F7AB1"/>
    <w:rsid w:val="002F7D22"/>
    <w:rsid w:val="00300D55"/>
    <w:rsid w:val="00300E5D"/>
    <w:rsid w:val="00301031"/>
    <w:rsid w:val="00301BC8"/>
    <w:rsid w:val="00301FFF"/>
    <w:rsid w:val="003031F2"/>
    <w:rsid w:val="003047C4"/>
    <w:rsid w:val="00304937"/>
    <w:rsid w:val="00304F07"/>
    <w:rsid w:val="003053C9"/>
    <w:rsid w:val="00305C9F"/>
    <w:rsid w:val="0030631B"/>
    <w:rsid w:val="00306A0D"/>
    <w:rsid w:val="00307722"/>
    <w:rsid w:val="00307B90"/>
    <w:rsid w:val="00307DBB"/>
    <w:rsid w:val="00312697"/>
    <w:rsid w:val="00312A66"/>
    <w:rsid w:val="00312B74"/>
    <w:rsid w:val="00312BE4"/>
    <w:rsid w:val="00312C25"/>
    <w:rsid w:val="0031334A"/>
    <w:rsid w:val="003151D6"/>
    <w:rsid w:val="003157D6"/>
    <w:rsid w:val="00316738"/>
    <w:rsid w:val="00316B25"/>
    <w:rsid w:val="003172B9"/>
    <w:rsid w:val="00317709"/>
    <w:rsid w:val="00317AD2"/>
    <w:rsid w:val="00320272"/>
    <w:rsid w:val="00320280"/>
    <w:rsid w:val="00321D27"/>
    <w:rsid w:val="00322037"/>
    <w:rsid w:val="0032203E"/>
    <w:rsid w:val="003223C4"/>
    <w:rsid w:val="00322A1F"/>
    <w:rsid w:val="00322AB6"/>
    <w:rsid w:val="003231B3"/>
    <w:rsid w:val="0032367F"/>
    <w:rsid w:val="003236A3"/>
    <w:rsid w:val="00323A2D"/>
    <w:rsid w:val="0032575D"/>
    <w:rsid w:val="00325A0D"/>
    <w:rsid w:val="00326E67"/>
    <w:rsid w:val="00326F53"/>
    <w:rsid w:val="00327DE2"/>
    <w:rsid w:val="0033050B"/>
    <w:rsid w:val="00330F75"/>
    <w:rsid w:val="00331309"/>
    <w:rsid w:val="003313A7"/>
    <w:rsid w:val="00332B2B"/>
    <w:rsid w:val="00333560"/>
    <w:rsid w:val="0033478A"/>
    <w:rsid w:val="0033510A"/>
    <w:rsid w:val="00335E71"/>
    <w:rsid w:val="00335F26"/>
    <w:rsid w:val="0033601F"/>
    <w:rsid w:val="00336375"/>
    <w:rsid w:val="003369D6"/>
    <w:rsid w:val="00336A47"/>
    <w:rsid w:val="0033749C"/>
    <w:rsid w:val="00337890"/>
    <w:rsid w:val="00337BCE"/>
    <w:rsid w:val="00337EF6"/>
    <w:rsid w:val="00340628"/>
    <w:rsid w:val="00340D40"/>
    <w:rsid w:val="00340D48"/>
    <w:rsid w:val="00341697"/>
    <w:rsid w:val="00341B5F"/>
    <w:rsid w:val="0034204A"/>
    <w:rsid w:val="003421E5"/>
    <w:rsid w:val="003431EF"/>
    <w:rsid w:val="003436BA"/>
    <w:rsid w:val="00343817"/>
    <w:rsid w:val="00343C56"/>
    <w:rsid w:val="00343EE8"/>
    <w:rsid w:val="0034435D"/>
    <w:rsid w:val="00344CFE"/>
    <w:rsid w:val="00346A22"/>
    <w:rsid w:val="00346FD3"/>
    <w:rsid w:val="00347124"/>
    <w:rsid w:val="00347279"/>
    <w:rsid w:val="0034792F"/>
    <w:rsid w:val="003509AB"/>
    <w:rsid w:val="00350D8D"/>
    <w:rsid w:val="003513E7"/>
    <w:rsid w:val="003515DB"/>
    <w:rsid w:val="003518ED"/>
    <w:rsid w:val="0035204C"/>
    <w:rsid w:val="00352E83"/>
    <w:rsid w:val="00354500"/>
    <w:rsid w:val="00354582"/>
    <w:rsid w:val="00355236"/>
    <w:rsid w:val="00356565"/>
    <w:rsid w:val="003570DD"/>
    <w:rsid w:val="00357585"/>
    <w:rsid w:val="00357666"/>
    <w:rsid w:val="003579CD"/>
    <w:rsid w:val="00360791"/>
    <w:rsid w:val="003607A8"/>
    <w:rsid w:val="00360C6B"/>
    <w:rsid w:val="00361613"/>
    <w:rsid w:val="00361BDF"/>
    <w:rsid w:val="003620D2"/>
    <w:rsid w:val="00362ED1"/>
    <w:rsid w:val="003632F4"/>
    <w:rsid w:val="00363A31"/>
    <w:rsid w:val="00363DF1"/>
    <w:rsid w:val="003648DD"/>
    <w:rsid w:val="003652F9"/>
    <w:rsid w:val="0036576C"/>
    <w:rsid w:val="00366DAD"/>
    <w:rsid w:val="0036713D"/>
    <w:rsid w:val="00367AE3"/>
    <w:rsid w:val="00371AAD"/>
    <w:rsid w:val="00371B37"/>
    <w:rsid w:val="00371C76"/>
    <w:rsid w:val="00371D5C"/>
    <w:rsid w:val="00371D91"/>
    <w:rsid w:val="00372514"/>
    <w:rsid w:val="00372B8F"/>
    <w:rsid w:val="003731DD"/>
    <w:rsid w:val="003737DD"/>
    <w:rsid w:val="00374714"/>
    <w:rsid w:val="00374724"/>
    <w:rsid w:val="003748C4"/>
    <w:rsid w:val="00374E09"/>
    <w:rsid w:val="00374FDF"/>
    <w:rsid w:val="003752A0"/>
    <w:rsid w:val="003757FD"/>
    <w:rsid w:val="0037590F"/>
    <w:rsid w:val="00375E8F"/>
    <w:rsid w:val="00376893"/>
    <w:rsid w:val="00377052"/>
    <w:rsid w:val="003770F4"/>
    <w:rsid w:val="003775BC"/>
    <w:rsid w:val="0038164E"/>
    <w:rsid w:val="00381A4B"/>
    <w:rsid w:val="0038235A"/>
    <w:rsid w:val="003827CE"/>
    <w:rsid w:val="00382FD7"/>
    <w:rsid w:val="00383498"/>
    <w:rsid w:val="003837B9"/>
    <w:rsid w:val="00383DF7"/>
    <w:rsid w:val="00384A26"/>
    <w:rsid w:val="00385418"/>
    <w:rsid w:val="00385764"/>
    <w:rsid w:val="00385F26"/>
    <w:rsid w:val="0038614C"/>
    <w:rsid w:val="003862C1"/>
    <w:rsid w:val="00386385"/>
    <w:rsid w:val="0038674E"/>
    <w:rsid w:val="0039041D"/>
    <w:rsid w:val="003906C7"/>
    <w:rsid w:val="00391067"/>
    <w:rsid w:val="003915FB"/>
    <w:rsid w:val="00391E8C"/>
    <w:rsid w:val="00392C65"/>
    <w:rsid w:val="00392E06"/>
    <w:rsid w:val="00392ECB"/>
    <w:rsid w:val="00393367"/>
    <w:rsid w:val="00393441"/>
    <w:rsid w:val="00393A1D"/>
    <w:rsid w:val="00393E18"/>
    <w:rsid w:val="00394CBF"/>
    <w:rsid w:val="00395A37"/>
    <w:rsid w:val="00395CF9"/>
    <w:rsid w:val="0039604B"/>
    <w:rsid w:val="00396BA7"/>
    <w:rsid w:val="00396E5D"/>
    <w:rsid w:val="00397727"/>
    <w:rsid w:val="00397B31"/>
    <w:rsid w:val="003A0B62"/>
    <w:rsid w:val="003A1005"/>
    <w:rsid w:val="003A3CAF"/>
    <w:rsid w:val="003A3D10"/>
    <w:rsid w:val="003A3D85"/>
    <w:rsid w:val="003A4956"/>
    <w:rsid w:val="003A50F9"/>
    <w:rsid w:val="003A5100"/>
    <w:rsid w:val="003A5126"/>
    <w:rsid w:val="003A52C4"/>
    <w:rsid w:val="003A647F"/>
    <w:rsid w:val="003A72F2"/>
    <w:rsid w:val="003A76AD"/>
    <w:rsid w:val="003A79A7"/>
    <w:rsid w:val="003B03D0"/>
    <w:rsid w:val="003B1325"/>
    <w:rsid w:val="003B19FB"/>
    <w:rsid w:val="003B1EA8"/>
    <w:rsid w:val="003B26EC"/>
    <w:rsid w:val="003B345B"/>
    <w:rsid w:val="003B3B71"/>
    <w:rsid w:val="003B4263"/>
    <w:rsid w:val="003B5241"/>
    <w:rsid w:val="003B7ECF"/>
    <w:rsid w:val="003C0EF0"/>
    <w:rsid w:val="003C2469"/>
    <w:rsid w:val="003C3184"/>
    <w:rsid w:val="003C6586"/>
    <w:rsid w:val="003C685A"/>
    <w:rsid w:val="003C6D86"/>
    <w:rsid w:val="003C776C"/>
    <w:rsid w:val="003D0BD1"/>
    <w:rsid w:val="003D0C45"/>
    <w:rsid w:val="003D1BE9"/>
    <w:rsid w:val="003D2351"/>
    <w:rsid w:val="003D2C10"/>
    <w:rsid w:val="003D309F"/>
    <w:rsid w:val="003D4795"/>
    <w:rsid w:val="003D4EEC"/>
    <w:rsid w:val="003D5966"/>
    <w:rsid w:val="003E0C24"/>
    <w:rsid w:val="003E25A0"/>
    <w:rsid w:val="003E317F"/>
    <w:rsid w:val="003E345A"/>
    <w:rsid w:val="003E4003"/>
    <w:rsid w:val="003E4038"/>
    <w:rsid w:val="003E40F4"/>
    <w:rsid w:val="003E4DF2"/>
    <w:rsid w:val="003E6037"/>
    <w:rsid w:val="003E6609"/>
    <w:rsid w:val="003E69EA"/>
    <w:rsid w:val="003E6DB6"/>
    <w:rsid w:val="003E721B"/>
    <w:rsid w:val="003F07C5"/>
    <w:rsid w:val="003F0A19"/>
    <w:rsid w:val="003F0A30"/>
    <w:rsid w:val="003F0AF5"/>
    <w:rsid w:val="003F0F71"/>
    <w:rsid w:val="003F1345"/>
    <w:rsid w:val="003F1D26"/>
    <w:rsid w:val="003F1F9E"/>
    <w:rsid w:val="003F2515"/>
    <w:rsid w:val="003F3620"/>
    <w:rsid w:val="003F47C6"/>
    <w:rsid w:val="003F4BEC"/>
    <w:rsid w:val="003F4CF2"/>
    <w:rsid w:val="003F5E6D"/>
    <w:rsid w:val="003F703E"/>
    <w:rsid w:val="003F750F"/>
    <w:rsid w:val="003F79A2"/>
    <w:rsid w:val="00400570"/>
    <w:rsid w:val="00400EA4"/>
    <w:rsid w:val="00401512"/>
    <w:rsid w:val="004015D8"/>
    <w:rsid w:val="00401C55"/>
    <w:rsid w:val="00402442"/>
    <w:rsid w:val="0040266E"/>
    <w:rsid w:val="004029BA"/>
    <w:rsid w:val="00402D58"/>
    <w:rsid w:val="004032B3"/>
    <w:rsid w:val="00403705"/>
    <w:rsid w:val="004037B6"/>
    <w:rsid w:val="0040389D"/>
    <w:rsid w:val="00403FAB"/>
    <w:rsid w:val="00404F67"/>
    <w:rsid w:val="00405831"/>
    <w:rsid w:val="00406522"/>
    <w:rsid w:val="00406954"/>
    <w:rsid w:val="00407376"/>
    <w:rsid w:val="00407B98"/>
    <w:rsid w:val="00407C9B"/>
    <w:rsid w:val="00410317"/>
    <w:rsid w:val="00411AE2"/>
    <w:rsid w:val="0041213D"/>
    <w:rsid w:val="00413D97"/>
    <w:rsid w:val="00413E2A"/>
    <w:rsid w:val="00413F59"/>
    <w:rsid w:val="00414993"/>
    <w:rsid w:val="004166F7"/>
    <w:rsid w:val="00416D62"/>
    <w:rsid w:val="0041782C"/>
    <w:rsid w:val="00417E13"/>
    <w:rsid w:val="00417E3B"/>
    <w:rsid w:val="0042008E"/>
    <w:rsid w:val="004201EA"/>
    <w:rsid w:val="004211A4"/>
    <w:rsid w:val="00421238"/>
    <w:rsid w:val="0042150A"/>
    <w:rsid w:val="00421DF4"/>
    <w:rsid w:val="00423128"/>
    <w:rsid w:val="0042391D"/>
    <w:rsid w:val="0042398B"/>
    <w:rsid w:val="00423FD5"/>
    <w:rsid w:val="0042539E"/>
    <w:rsid w:val="00425A65"/>
    <w:rsid w:val="00425F39"/>
    <w:rsid w:val="0042638B"/>
    <w:rsid w:val="00426510"/>
    <w:rsid w:val="00426C7F"/>
    <w:rsid w:val="004271C4"/>
    <w:rsid w:val="00427358"/>
    <w:rsid w:val="00427414"/>
    <w:rsid w:val="00430F4B"/>
    <w:rsid w:val="004316FA"/>
    <w:rsid w:val="00432179"/>
    <w:rsid w:val="004323A0"/>
    <w:rsid w:val="00432C9B"/>
    <w:rsid w:val="00433856"/>
    <w:rsid w:val="00433B62"/>
    <w:rsid w:val="004343BC"/>
    <w:rsid w:val="00434FFE"/>
    <w:rsid w:val="004378ED"/>
    <w:rsid w:val="00440549"/>
    <w:rsid w:val="004409A9"/>
    <w:rsid w:val="00441B2F"/>
    <w:rsid w:val="00442424"/>
    <w:rsid w:val="00442CC5"/>
    <w:rsid w:val="0044342E"/>
    <w:rsid w:val="004434E7"/>
    <w:rsid w:val="00443796"/>
    <w:rsid w:val="00443A2D"/>
    <w:rsid w:val="00444A6B"/>
    <w:rsid w:val="00445541"/>
    <w:rsid w:val="004459AD"/>
    <w:rsid w:val="00445B9C"/>
    <w:rsid w:val="00445D17"/>
    <w:rsid w:val="00445E45"/>
    <w:rsid w:val="00446EB6"/>
    <w:rsid w:val="00447E39"/>
    <w:rsid w:val="00451609"/>
    <w:rsid w:val="00451A17"/>
    <w:rsid w:val="00452A07"/>
    <w:rsid w:val="00452A87"/>
    <w:rsid w:val="00452B5E"/>
    <w:rsid w:val="00452CBA"/>
    <w:rsid w:val="0045312E"/>
    <w:rsid w:val="004534D0"/>
    <w:rsid w:val="0045415F"/>
    <w:rsid w:val="00455F22"/>
    <w:rsid w:val="00456F90"/>
    <w:rsid w:val="00457AA6"/>
    <w:rsid w:val="00457ECD"/>
    <w:rsid w:val="004601C1"/>
    <w:rsid w:val="004609E1"/>
    <w:rsid w:val="004609F4"/>
    <w:rsid w:val="00462324"/>
    <w:rsid w:val="00462E4D"/>
    <w:rsid w:val="00463CF4"/>
    <w:rsid w:val="00463F22"/>
    <w:rsid w:val="00463FE6"/>
    <w:rsid w:val="0046463E"/>
    <w:rsid w:val="004654C2"/>
    <w:rsid w:val="00465BBF"/>
    <w:rsid w:val="00465D3F"/>
    <w:rsid w:val="00465DDC"/>
    <w:rsid w:val="00466486"/>
    <w:rsid w:val="00466A56"/>
    <w:rsid w:val="004677CF"/>
    <w:rsid w:val="00470ACA"/>
    <w:rsid w:val="00471073"/>
    <w:rsid w:val="004717DC"/>
    <w:rsid w:val="0047185C"/>
    <w:rsid w:val="0047295D"/>
    <w:rsid w:val="00473EE7"/>
    <w:rsid w:val="0047479D"/>
    <w:rsid w:val="0047486E"/>
    <w:rsid w:val="00475894"/>
    <w:rsid w:val="00475BF0"/>
    <w:rsid w:val="00475CD7"/>
    <w:rsid w:val="00475D3D"/>
    <w:rsid w:val="00475D44"/>
    <w:rsid w:val="00476249"/>
    <w:rsid w:val="004768E8"/>
    <w:rsid w:val="00476F9A"/>
    <w:rsid w:val="00477C16"/>
    <w:rsid w:val="0048269D"/>
    <w:rsid w:val="00482BD9"/>
    <w:rsid w:val="00483436"/>
    <w:rsid w:val="00483541"/>
    <w:rsid w:val="00483903"/>
    <w:rsid w:val="00484086"/>
    <w:rsid w:val="00484B27"/>
    <w:rsid w:val="00484F45"/>
    <w:rsid w:val="00484F59"/>
    <w:rsid w:val="00485F08"/>
    <w:rsid w:val="0048672F"/>
    <w:rsid w:val="00486B85"/>
    <w:rsid w:val="00487A78"/>
    <w:rsid w:val="00491181"/>
    <w:rsid w:val="00492650"/>
    <w:rsid w:val="004927E7"/>
    <w:rsid w:val="0049378B"/>
    <w:rsid w:val="00493983"/>
    <w:rsid w:val="004939FE"/>
    <w:rsid w:val="00493A53"/>
    <w:rsid w:val="00493B7B"/>
    <w:rsid w:val="00493C74"/>
    <w:rsid w:val="00493FDA"/>
    <w:rsid w:val="00495930"/>
    <w:rsid w:val="0049683E"/>
    <w:rsid w:val="00496C4A"/>
    <w:rsid w:val="004A07A8"/>
    <w:rsid w:val="004A1A9F"/>
    <w:rsid w:val="004A2263"/>
    <w:rsid w:val="004A2801"/>
    <w:rsid w:val="004A31A2"/>
    <w:rsid w:val="004A3F70"/>
    <w:rsid w:val="004A4D3F"/>
    <w:rsid w:val="004A593F"/>
    <w:rsid w:val="004A5A1E"/>
    <w:rsid w:val="004A6E3A"/>
    <w:rsid w:val="004A73F6"/>
    <w:rsid w:val="004B039F"/>
    <w:rsid w:val="004B0802"/>
    <w:rsid w:val="004B0ADD"/>
    <w:rsid w:val="004B1E23"/>
    <w:rsid w:val="004B21BB"/>
    <w:rsid w:val="004B252F"/>
    <w:rsid w:val="004B2D0F"/>
    <w:rsid w:val="004B339C"/>
    <w:rsid w:val="004B3678"/>
    <w:rsid w:val="004B38AB"/>
    <w:rsid w:val="004B3E47"/>
    <w:rsid w:val="004B4564"/>
    <w:rsid w:val="004B5C60"/>
    <w:rsid w:val="004B5DC8"/>
    <w:rsid w:val="004B5E1C"/>
    <w:rsid w:val="004B6265"/>
    <w:rsid w:val="004C0F2A"/>
    <w:rsid w:val="004C1379"/>
    <w:rsid w:val="004C155C"/>
    <w:rsid w:val="004C1653"/>
    <w:rsid w:val="004C35D9"/>
    <w:rsid w:val="004C3BD0"/>
    <w:rsid w:val="004C3ECF"/>
    <w:rsid w:val="004C40CC"/>
    <w:rsid w:val="004C4BCA"/>
    <w:rsid w:val="004C5812"/>
    <w:rsid w:val="004C6EEB"/>
    <w:rsid w:val="004C6F57"/>
    <w:rsid w:val="004C7251"/>
    <w:rsid w:val="004C7CA0"/>
    <w:rsid w:val="004D0BC2"/>
    <w:rsid w:val="004D1AA8"/>
    <w:rsid w:val="004D211D"/>
    <w:rsid w:val="004D3BC6"/>
    <w:rsid w:val="004D6005"/>
    <w:rsid w:val="004D610B"/>
    <w:rsid w:val="004D6A63"/>
    <w:rsid w:val="004D6E1B"/>
    <w:rsid w:val="004D6EF2"/>
    <w:rsid w:val="004D721C"/>
    <w:rsid w:val="004D7774"/>
    <w:rsid w:val="004E08B8"/>
    <w:rsid w:val="004E0F3F"/>
    <w:rsid w:val="004E2512"/>
    <w:rsid w:val="004E6484"/>
    <w:rsid w:val="004F08F3"/>
    <w:rsid w:val="004F2081"/>
    <w:rsid w:val="004F2141"/>
    <w:rsid w:val="004F21CB"/>
    <w:rsid w:val="004F2770"/>
    <w:rsid w:val="004F2927"/>
    <w:rsid w:val="004F2E76"/>
    <w:rsid w:val="004F3A19"/>
    <w:rsid w:val="004F47B1"/>
    <w:rsid w:val="004F4C8A"/>
    <w:rsid w:val="004F4D33"/>
    <w:rsid w:val="004F59D1"/>
    <w:rsid w:val="00501639"/>
    <w:rsid w:val="00501ED8"/>
    <w:rsid w:val="005028CC"/>
    <w:rsid w:val="00502BCA"/>
    <w:rsid w:val="0050348D"/>
    <w:rsid w:val="00503DC3"/>
    <w:rsid w:val="00504743"/>
    <w:rsid w:val="00504D78"/>
    <w:rsid w:val="005053BE"/>
    <w:rsid w:val="00507199"/>
    <w:rsid w:val="005102A2"/>
    <w:rsid w:val="00510CF2"/>
    <w:rsid w:val="00512156"/>
    <w:rsid w:val="005127F5"/>
    <w:rsid w:val="00512C46"/>
    <w:rsid w:val="00513040"/>
    <w:rsid w:val="005136F5"/>
    <w:rsid w:val="00513933"/>
    <w:rsid w:val="00514687"/>
    <w:rsid w:val="00514BBE"/>
    <w:rsid w:val="005153F1"/>
    <w:rsid w:val="00515A4D"/>
    <w:rsid w:val="00516DCB"/>
    <w:rsid w:val="00517CB3"/>
    <w:rsid w:val="005204E0"/>
    <w:rsid w:val="0052170C"/>
    <w:rsid w:val="005217B0"/>
    <w:rsid w:val="005219E0"/>
    <w:rsid w:val="00521A89"/>
    <w:rsid w:val="00521B72"/>
    <w:rsid w:val="00522232"/>
    <w:rsid w:val="00522861"/>
    <w:rsid w:val="00524C19"/>
    <w:rsid w:val="00524D84"/>
    <w:rsid w:val="00524FE4"/>
    <w:rsid w:val="005253B9"/>
    <w:rsid w:val="00525435"/>
    <w:rsid w:val="005256ED"/>
    <w:rsid w:val="00525BFC"/>
    <w:rsid w:val="00526655"/>
    <w:rsid w:val="00526E89"/>
    <w:rsid w:val="005300D5"/>
    <w:rsid w:val="005313DD"/>
    <w:rsid w:val="00532B72"/>
    <w:rsid w:val="00532C6D"/>
    <w:rsid w:val="00533DB8"/>
    <w:rsid w:val="00534103"/>
    <w:rsid w:val="0053490B"/>
    <w:rsid w:val="00534A2C"/>
    <w:rsid w:val="00534C73"/>
    <w:rsid w:val="00536668"/>
    <w:rsid w:val="00536735"/>
    <w:rsid w:val="00537451"/>
    <w:rsid w:val="00537456"/>
    <w:rsid w:val="005375B2"/>
    <w:rsid w:val="00537B26"/>
    <w:rsid w:val="00540291"/>
    <w:rsid w:val="00540C90"/>
    <w:rsid w:val="00540E6B"/>
    <w:rsid w:val="00541043"/>
    <w:rsid w:val="0054137C"/>
    <w:rsid w:val="005413B7"/>
    <w:rsid w:val="00541718"/>
    <w:rsid w:val="005419FD"/>
    <w:rsid w:val="005434B0"/>
    <w:rsid w:val="00543B05"/>
    <w:rsid w:val="00544658"/>
    <w:rsid w:val="005457B9"/>
    <w:rsid w:val="00545CDD"/>
    <w:rsid w:val="00546720"/>
    <w:rsid w:val="0054743F"/>
    <w:rsid w:val="00547862"/>
    <w:rsid w:val="00550BAF"/>
    <w:rsid w:val="00550E69"/>
    <w:rsid w:val="0055158F"/>
    <w:rsid w:val="00551933"/>
    <w:rsid w:val="00551F14"/>
    <w:rsid w:val="0055299F"/>
    <w:rsid w:val="00552D26"/>
    <w:rsid w:val="005537E3"/>
    <w:rsid w:val="00554231"/>
    <w:rsid w:val="00555317"/>
    <w:rsid w:val="00555756"/>
    <w:rsid w:val="0055691F"/>
    <w:rsid w:val="00556AC6"/>
    <w:rsid w:val="00556F82"/>
    <w:rsid w:val="00557008"/>
    <w:rsid w:val="0055726C"/>
    <w:rsid w:val="00560395"/>
    <w:rsid w:val="00560D34"/>
    <w:rsid w:val="00561770"/>
    <w:rsid w:val="00562613"/>
    <w:rsid w:val="00562898"/>
    <w:rsid w:val="00562E23"/>
    <w:rsid w:val="00563618"/>
    <w:rsid w:val="00563641"/>
    <w:rsid w:val="005637C5"/>
    <w:rsid w:val="00565C22"/>
    <w:rsid w:val="00566088"/>
    <w:rsid w:val="005670EA"/>
    <w:rsid w:val="005679B1"/>
    <w:rsid w:val="005701D2"/>
    <w:rsid w:val="005708ED"/>
    <w:rsid w:val="00570CD1"/>
    <w:rsid w:val="005717AD"/>
    <w:rsid w:val="00571C7C"/>
    <w:rsid w:val="00572B43"/>
    <w:rsid w:val="005738B8"/>
    <w:rsid w:val="00573CA2"/>
    <w:rsid w:val="005747E4"/>
    <w:rsid w:val="00574912"/>
    <w:rsid w:val="00574A89"/>
    <w:rsid w:val="00574BE2"/>
    <w:rsid w:val="00574E82"/>
    <w:rsid w:val="005766AF"/>
    <w:rsid w:val="0057757A"/>
    <w:rsid w:val="0057779B"/>
    <w:rsid w:val="00577B04"/>
    <w:rsid w:val="00580053"/>
    <w:rsid w:val="00580A77"/>
    <w:rsid w:val="00580DDD"/>
    <w:rsid w:val="00581B05"/>
    <w:rsid w:val="00581F05"/>
    <w:rsid w:val="00582BFA"/>
    <w:rsid w:val="005843E3"/>
    <w:rsid w:val="00584A7C"/>
    <w:rsid w:val="00584DC8"/>
    <w:rsid w:val="00584F94"/>
    <w:rsid w:val="00585081"/>
    <w:rsid w:val="005860C5"/>
    <w:rsid w:val="00586C47"/>
    <w:rsid w:val="005872BA"/>
    <w:rsid w:val="005872BB"/>
    <w:rsid w:val="00587DC4"/>
    <w:rsid w:val="00590141"/>
    <w:rsid w:val="00590533"/>
    <w:rsid w:val="00592D2C"/>
    <w:rsid w:val="00593C41"/>
    <w:rsid w:val="00593C6B"/>
    <w:rsid w:val="005946AF"/>
    <w:rsid w:val="00597D00"/>
    <w:rsid w:val="005A03F1"/>
    <w:rsid w:val="005A0B3B"/>
    <w:rsid w:val="005A143A"/>
    <w:rsid w:val="005A202E"/>
    <w:rsid w:val="005A2222"/>
    <w:rsid w:val="005A2834"/>
    <w:rsid w:val="005A2CB8"/>
    <w:rsid w:val="005A301E"/>
    <w:rsid w:val="005A3522"/>
    <w:rsid w:val="005A3773"/>
    <w:rsid w:val="005A3DB4"/>
    <w:rsid w:val="005A4D7B"/>
    <w:rsid w:val="005A5D5E"/>
    <w:rsid w:val="005A6673"/>
    <w:rsid w:val="005A6E7E"/>
    <w:rsid w:val="005A7C35"/>
    <w:rsid w:val="005B1CD2"/>
    <w:rsid w:val="005B1FE2"/>
    <w:rsid w:val="005B2BFD"/>
    <w:rsid w:val="005B2F1C"/>
    <w:rsid w:val="005B34BD"/>
    <w:rsid w:val="005B3D69"/>
    <w:rsid w:val="005B4149"/>
    <w:rsid w:val="005B4514"/>
    <w:rsid w:val="005B4759"/>
    <w:rsid w:val="005B4C74"/>
    <w:rsid w:val="005B4CCF"/>
    <w:rsid w:val="005B4F62"/>
    <w:rsid w:val="005B50FE"/>
    <w:rsid w:val="005B595A"/>
    <w:rsid w:val="005B7154"/>
    <w:rsid w:val="005B75DB"/>
    <w:rsid w:val="005B773A"/>
    <w:rsid w:val="005B7DBE"/>
    <w:rsid w:val="005B7E5B"/>
    <w:rsid w:val="005C006B"/>
    <w:rsid w:val="005C037A"/>
    <w:rsid w:val="005C0F85"/>
    <w:rsid w:val="005C1E07"/>
    <w:rsid w:val="005C25EC"/>
    <w:rsid w:val="005C3732"/>
    <w:rsid w:val="005C3AC0"/>
    <w:rsid w:val="005C3E8F"/>
    <w:rsid w:val="005C4233"/>
    <w:rsid w:val="005C4244"/>
    <w:rsid w:val="005C42FC"/>
    <w:rsid w:val="005C46B2"/>
    <w:rsid w:val="005C7478"/>
    <w:rsid w:val="005D0769"/>
    <w:rsid w:val="005D0B74"/>
    <w:rsid w:val="005D1C52"/>
    <w:rsid w:val="005D2884"/>
    <w:rsid w:val="005D2E37"/>
    <w:rsid w:val="005D47C5"/>
    <w:rsid w:val="005D54A7"/>
    <w:rsid w:val="005D55A3"/>
    <w:rsid w:val="005D57EB"/>
    <w:rsid w:val="005D5D19"/>
    <w:rsid w:val="005D5EB4"/>
    <w:rsid w:val="005D644C"/>
    <w:rsid w:val="005D6DAB"/>
    <w:rsid w:val="005E01E6"/>
    <w:rsid w:val="005E0293"/>
    <w:rsid w:val="005E0747"/>
    <w:rsid w:val="005E09B6"/>
    <w:rsid w:val="005E0FA2"/>
    <w:rsid w:val="005E1082"/>
    <w:rsid w:val="005E1C99"/>
    <w:rsid w:val="005E27C9"/>
    <w:rsid w:val="005E3223"/>
    <w:rsid w:val="005E39F1"/>
    <w:rsid w:val="005E4CD4"/>
    <w:rsid w:val="005E4F6D"/>
    <w:rsid w:val="005E502C"/>
    <w:rsid w:val="005E53A4"/>
    <w:rsid w:val="005E54CA"/>
    <w:rsid w:val="005E5554"/>
    <w:rsid w:val="005E5826"/>
    <w:rsid w:val="005E60B0"/>
    <w:rsid w:val="005E6BD8"/>
    <w:rsid w:val="005E6CBB"/>
    <w:rsid w:val="005E7061"/>
    <w:rsid w:val="005E764B"/>
    <w:rsid w:val="005E7BE0"/>
    <w:rsid w:val="005F0346"/>
    <w:rsid w:val="005F0E03"/>
    <w:rsid w:val="005F0FC3"/>
    <w:rsid w:val="005F1360"/>
    <w:rsid w:val="005F1F08"/>
    <w:rsid w:val="005F25AA"/>
    <w:rsid w:val="005F30F8"/>
    <w:rsid w:val="005F3539"/>
    <w:rsid w:val="005F35A4"/>
    <w:rsid w:val="005F3ED3"/>
    <w:rsid w:val="005F42CF"/>
    <w:rsid w:val="005F4892"/>
    <w:rsid w:val="005F5614"/>
    <w:rsid w:val="005F574A"/>
    <w:rsid w:val="005F5B49"/>
    <w:rsid w:val="005F66CC"/>
    <w:rsid w:val="005F7140"/>
    <w:rsid w:val="00600162"/>
    <w:rsid w:val="00600864"/>
    <w:rsid w:val="00602934"/>
    <w:rsid w:val="00602EED"/>
    <w:rsid w:val="00603756"/>
    <w:rsid w:val="00603F4F"/>
    <w:rsid w:val="00604A20"/>
    <w:rsid w:val="00604A3E"/>
    <w:rsid w:val="006051EA"/>
    <w:rsid w:val="00605ABB"/>
    <w:rsid w:val="00606A00"/>
    <w:rsid w:val="00606DBD"/>
    <w:rsid w:val="006075CD"/>
    <w:rsid w:val="00607832"/>
    <w:rsid w:val="00607A74"/>
    <w:rsid w:val="00611131"/>
    <w:rsid w:val="00611E26"/>
    <w:rsid w:val="00611EF1"/>
    <w:rsid w:val="00612189"/>
    <w:rsid w:val="00612D0E"/>
    <w:rsid w:val="0061367C"/>
    <w:rsid w:val="00613D6C"/>
    <w:rsid w:val="00614203"/>
    <w:rsid w:val="0061421D"/>
    <w:rsid w:val="006146C7"/>
    <w:rsid w:val="00617796"/>
    <w:rsid w:val="00617A2C"/>
    <w:rsid w:val="00620668"/>
    <w:rsid w:val="006222A5"/>
    <w:rsid w:val="0062271B"/>
    <w:rsid w:val="006232F3"/>
    <w:rsid w:val="00623473"/>
    <w:rsid w:val="00623E21"/>
    <w:rsid w:val="0062599B"/>
    <w:rsid w:val="006259BD"/>
    <w:rsid w:val="0062616E"/>
    <w:rsid w:val="00627C35"/>
    <w:rsid w:val="00627DBC"/>
    <w:rsid w:val="00630AA9"/>
    <w:rsid w:val="00630B28"/>
    <w:rsid w:val="00630E88"/>
    <w:rsid w:val="00630F8B"/>
    <w:rsid w:val="00631489"/>
    <w:rsid w:val="00633501"/>
    <w:rsid w:val="00633BD0"/>
    <w:rsid w:val="0063454F"/>
    <w:rsid w:val="00634814"/>
    <w:rsid w:val="00635309"/>
    <w:rsid w:val="006356B5"/>
    <w:rsid w:val="00636402"/>
    <w:rsid w:val="00636BC5"/>
    <w:rsid w:val="00637181"/>
    <w:rsid w:val="00640371"/>
    <w:rsid w:val="00640EBA"/>
    <w:rsid w:val="0064125A"/>
    <w:rsid w:val="006416D4"/>
    <w:rsid w:val="00641B80"/>
    <w:rsid w:val="006426EB"/>
    <w:rsid w:val="00642833"/>
    <w:rsid w:val="00643539"/>
    <w:rsid w:val="00643E81"/>
    <w:rsid w:val="00644674"/>
    <w:rsid w:val="00644A5E"/>
    <w:rsid w:val="00645664"/>
    <w:rsid w:val="00646958"/>
    <w:rsid w:val="006470BB"/>
    <w:rsid w:val="00647C7B"/>
    <w:rsid w:val="00651EEB"/>
    <w:rsid w:val="0065240A"/>
    <w:rsid w:val="006528EB"/>
    <w:rsid w:val="006531FB"/>
    <w:rsid w:val="0065345A"/>
    <w:rsid w:val="00654502"/>
    <w:rsid w:val="006545CF"/>
    <w:rsid w:val="006547A5"/>
    <w:rsid w:val="0065698B"/>
    <w:rsid w:val="00656C54"/>
    <w:rsid w:val="00656EB1"/>
    <w:rsid w:val="0065742E"/>
    <w:rsid w:val="0065791F"/>
    <w:rsid w:val="00657EFB"/>
    <w:rsid w:val="00657F9B"/>
    <w:rsid w:val="00660D87"/>
    <w:rsid w:val="00661732"/>
    <w:rsid w:val="006625DF"/>
    <w:rsid w:val="00663106"/>
    <w:rsid w:val="0066373C"/>
    <w:rsid w:val="006637C0"/>
    <w:rsid w:val="0066390B"/>
    <w:rsid w:val="0066470C"/>
    <w:rsid w:val="00664998"/>
    <w:rsid w:val="00664D0A"/>
    <w:rsid w:val="0066543F"/>
    <w:rsid w:val="00665D93"/>
    <w:rsid w:val="00665ED9"/>
    <w:rsid w:val="006661CD"/>
    <w:rsid w:val="006665AF"/>
    <w:rsid w:val="006666F8"/>
    <w:rsid w:val="00666883"/>
    <w:rsid w:val="006673E1"/>
    <w:rsid w:val="006674B6"/>
    <w:rsid w:val="00667558"/>
    <w:rsid w:val="00670573"/>
    <w:rsid w:val="00671362"/>
    <w:rsid w:val="006717C0"/>
    <w:rsid w:val="00672ED9"/>
    <w:rsid w:val="006737BF"/>
    <w:rsid w:val="00673CC2"/>
    <w:rsid w:val="0067442F"/>
    <w:rsid w:val="00674537"/>
    <w:rsid w:val="00674C28"/>
    <w:rsid w:val="00674D66"/>
    <w:rsid w:val="0067504B"/>
    <w:rsid w:val="006755BA"/>
    <w:rsid w:val="0067561E"/>
    <w:rsid w:val="0067573E"/>
    <w:rsid w:val="006759FE"/>
    <w:rsid w:val="00675A4C"/>
    <w:rsid w:val="00675ED3"/>
    <w:rsid w:val="00677C41"/>
    <w:rsid w:val="00681672"/>
    <w:rsid w:val="00682D66"/>
    <w:rsid w:val="006843C7"/>
    <w:rsid w:val="00685FA7"/>
    <w:rsid w:val="00686BCA"/>
    <w:rsid w:val="006871E3"/>
    <w:rsid w:val="0068732C"/>
    <w:rsid w:val="006875B4"/>
    <w:rsid w:val="00690BDC"/>
    <w:rsid w:val="006922D5"/>
    <w:rsid w:val="006922FE"/>
    <w:rsid w:val="0069268A"/>
    <w:rsid w:val="00692BCA"/>
    <w:rsid w:val="006937C7"/>
    <w:rsid w:val="00693AB0"/>
    <w:rsid w:val="00693D61"/>
    <w:rsid w:val="006948BE"/>
    <w:rsid w:val="00694F3A"/>
    <w:rsid w:val="00695DBE"/>
    <w:rsid w:val="00696137"/>
    <w:rsid w:val="00697ADB"/>
    <w:rsid w:val="006A23F7"/>
    <w:rsid w:val="006A2C79"/>
    <w:rsid w:val="006A3355"/>
    <w:rsid w:val="006A358A"/>
    <w:rsid w:val="006A3AAA"/>
    <w:rsid w:val="006A3E3D"/>
    <w:rsid w:val="006A4223"/>
    <w:rsid w:val="006A431F"/>
    <w:rsid w:val="006A5796"/>
    <w:rsid w:val="006A59F0"/>
    <w:rsid w:val="006A5CB9"/>
    <w:rsid w:val="006A64E0"/>
    <w:rsid w:val="006A6558"/>
    <w:rsid w:val="006A73AB"/>
    <w:rsid w:val="006A7825"/>
    <w:rsid w:val="006A7CD5"/>
    <w:rsid w:val="006B012F"/>
    <w:rsid w:val="006B0655"/>
    <w:rsid w:val="006B0C69"/>
    <w:rsid w:val="006B0E09"/>
    <w:rsid w:val="006B1116"/>
    <w:rsid w:val="006B1983"/>
    <w:rsid w:val="006B21EB"/>
    <w:rsid w:val="006B2797"/>
    <w:rsid w:val="006B3A02"/>
    <w:rsid w:val="006B3A1F"/>
    <w:rsid w:val="006B4595"/>
    <w:rsid w:val="006B47DD"/>
    <w:rsid w:val="006B4915"/>
    <w:rsid w:val="006B49AA"/>
    <w:rsid w:val="006B4B8A"/>
    <w:rsid w:val="006B4DE9"/>
    <w:rsid w:val="006B5066"/>
    <w:rsid w:val="006B5E4A"/>
    <w:rsid w:val="006B6C91"/>
    <w:rsid w:val="006B6E73"/>
    <w:rsid w:val="006B7205"/>
    <w:rsid w:val="006B78B2"/>
    <w:rsid w:val="006C1356"/>
    <w:rsid w:val="006C1F65"/>
    <w:rsid w:val="006C2B7B"/>
    <w:rsid w:val="006C3D10"/>
    <w:rsid w:val="006C409C"/>
    <w:rsid w:val="006C416C"/>
    <w:rsid w:val="006C4C73"/>
    <w:rsid w:val="006C7793"/>
    <w:rsid w:val="006C7D37"/>
    <w:rsid w:val="006D076E"/>
    <w:rsid w:val="006D09CE"/>
    <w:rsid w:val="006D1285"/>
    <w:rsid w:val="006D13E9"/>
    <w:rsid w:val="006D14FB"/>
    <w:rsid w:val="006D1918"/>
    <w:rsid w:val="006D1AE6"/>
    <w:rsid w:val="006D253C"/>
    <w:rsid w:val="006D286E"/>
    <w:rsid w:val="006D3036"/>
    <w:rsid w:val="006D3428"/>
    <w:rsid w:val="006D369F"/>
    <w:rsid w:val="006D52DE"/>
    <w:rsid w:val="006D5C8C"/>
    <w:rsid w:val="006D6465"/>
    <w:rsid w:val="006D6B6B"/>
    <w:rsid w:val="006D6B7E"/>
    <w:rsid w:val="006D7142"/>
    <w:rsid w:val="006D7B1D"/>
    <w:rsid w:val="006D7F2F"/>
    <w:rsid w:val="006E13FA"/>
    <w:rsid w:val="006E1ACB"/>
    <w:rsid w:val="006E222E"/>
    <w:rsid w:val="006E2267"/>
    <w:rsid w:val="006E27B1"/>
    <w:rsid w:val="006E2EE1"/>
    <w:rsid w:val="006E30F8"/>
    <w:rsid w:val="006E42B6"/>
    <w:rsid w:val="006E503A"/>
    <w:rsid w:val="006E533D"/>
    <w:rsid w:val="006E68FE"/>
    <w:rsid w:val="006E6DD9"/>
    <w:rsid w:val="006E707D"/>
    <w:rsid w:val="006E7B8A"/>
    <w:rsid w:val="006E7D4F"/>
    <w:rsid w:val="006F0354"/>
    <w:rsid w:val="006F39F2"/>
    <w:rsid w:val="006F3BE9"/>
    <w:rsid w:val="006F4ECD"/>
    <w:rsid w:val="006F5DC4"/>
    <w:rsid w:val="006F6598"/>
    <w:rsid w:val="006F77F1"/>
    <w:rsid w:val="006F787A"/>
    <w:rsid w:val="00700842"/>
    <w:rsid w:val="007014B5"/>
    <w:rsid w:val="00701B18"/>
    <w:rsid w:val="00702E26"/>
    <w:rsid w:val="007033C3"/>
    <w:rsid w:val="007033E3"/>
    <w:rsid w:val="00703E55"/>
    <w:rsid w:val="007043FF"/>
    <w:rsid w:val="007048C3"/>
    <w:rsid w:val="00704C46"/>
    <w:rsid w:val="007053D6"/>
    <w:rsid w:val="00705752"/>
    <w:rsid w:val="0070584B"/>
    <w:rsid w:val="00706071"/>
    <w:rsid w:val="007066D4"/>
    <w:rsid w:val="007101DA"/>
    <w:rsid w:val="0071181A"/>
    <w:rsid w:val="00711E9E"/>
    <w:rsid w:val="00713C9B"/>
    <w:rsid w:val="00713DC8"/>
    <w:rsid w:val="0071408C"/>
    <w:rsid w:val="00714D73"/>
    <w:rsid w:val="00715A4E"/>
    <w:rsid w:val="00715F7D"/>
    <w:rsid w:val="0071645B"/>
    <w:rsid w:val="00716B06"/>
    <w:rsid w:val="00716CE2"/>
    <w:rsid w:val="00717145"/>
    <w:rsid w:val="007171F0"/>
    <w:rsid w:val="0071723E"/>
    <w:rsid w:val="00717593"/>
    <w:rsid w:val="007202D1"/>
    <w:rsid w:val="00720449"/>
    <w:rsid w:val="007207C9"/>
    <w:rsid w:val="00721EC4"/>
    <w:rsid w:val="007236A1"/>
    <w:rsid w:val="0072377A"/>
    <w:rsid w:val="00723AB2"/>
    <w:rsid w:val="00723F74"/>
    <w:rsid w:val="00724CF3"/>
    <w:rsid w:val="00725750"/>
    <w:rsid w:val="00725B10"/>
    <w:rsid w:val="007262CC"/>
    <w:rsid w:val="00726C74"/>
    <w:rsid w:val="0072789B"/>
    <w:rsid w:val="00727BF9"/>
    <w:rsid w:val="00730643"/>
    <w:rsid w:val="007306B8"/>
    <w:rsid w:val="00731279"/>
    <w:rsid w:val="00732A55"/>
    <w:rsid w:val="00732F25"/>
    <w:rsid w:val="007332D4"/>
    <w:rsid w:val="00733A06"/>
    <w:rsid w:val="00733F96"/>
    <w:rsid w:val="0073608B"/>
    <w:rsid w:val="007362C3"/>
    <w:rsid w:val="00737E5D"/>
    <w:rsid w:val="00740864"/>
    <w:rsid w:val="00740C24"/>
    <w:rsid w:val="00740DB2"/>
    <w:rsid w:val="00740F9E"/>
    <w:rsid w:val="00741988"/>
    <w:rsid w:val="00741D46"/>
    <w:rsid w:val="00742555"/>
    <w:rsid w:val="007425EB"/>
    <w:rsid w:val="00742791"/>
    <w:rsid w:val="00743CD0"/>
    <w:rsid w:val="007447A8"/>
    <w:rsid w:val="00744CA6"/>
    <w:rsid w:val="00744CAA"/>
    <w:rsid w:val="00744F7F"/>
    <w:rsid w:val="00745D7D"/>
    <w:rsid w:val="00745EAE"/>
    <w:rsid w:val="007469D9"/>
    <w:rsid w:val="00746BD2"/>
    <w:rsid w:val="00746CF2"/>
    <w:rsid w:val="00746E5A"/>
    <w:rsid w:val="00746FCE"/>
    <w:rsid w:val="00747FFE"/>
    <w:rsid w:val="00750AFE"/>
    <w:rsid w:val="00750D17"/>
    <w:rsid w:val="00750F1D"/>
    <w:rsid w:val="007511E0"/>
    <w:rsid w:val="00752E82"/>
    <w:rsid w:val="0075304E"/>
    <w:rsid w:val="007533DE"/>
    <w:rsid w:val="00753743"/>
    <w:rsid w:val="00753774"/>
    <w:rsid w:val="0075426D"/>
    <w:rsid w:val="007562A1"/>
    <w:rsid w:val="00757A74"/>
    <w:rsid w:val="00757D21"/>
    <w:rsid w:val="00757E87"/>
    <w:rsid w:val="00760AB1"/>
    <w:rsid w:val="007615D3"/>
    <w:rsid w:val="007616BF"/>
    <w:rsid w:val="007616D3"/>
    <w:rsid w:val="007618F1"/>
    <w:rsid w:val="00761E80"/>
    <w:rsid w:val="00762998"/>
    <w:rsid w:val="007636E4"/>
    <w:rsid w:val="0076461D"/>
    <w:rsid w:val="00764C30"/>
    <w:rsid w:val="00764F4A"/>
    <w:rsid w:val="007664F3"/>
    <w:rsid w:val="00766504"/>
    <w:rsid w:val="00767380"/>
    <w:rsid w:val="00767946"/>
    <w:rsid w:val="00770DC8"/>
    <w:rsid w:val="00770F03"/>
    <w:rsid w:val="00771D2D"/>
    <w:rsid w:val="00772968"/>
    <w:rsid w:val="00772CB6"/>
    <w:rsid w:val="00773868"/>
    <w:rsid w:val="00773CCA"/>
    <w:rsid w:val="00775A42"/>
    <w:rsid w:val="00776431"/>
    <w:rsid w:val="007767CB"/>
    <w:rsid w:val="00776BA3"/>
    <w:rsid w:val="00776DA5"/>
    <w:rsid w:val="00780035"/>
    <w:rsid w:val="00780107"/>
    <w:rsid w:val="00784733"/>
    <w:rsid w:val="00784AAF"/>
    <w:rsid w:val="0078514B"/>
    <w:rsid w:val="00785326"/>
    <w:rsid w:val="007856EA"/>
    <w:rsid w:val="00785AD8"/>
    <w:rsid w:val="00785B2C"/>
    <w:rsid w:val="00785CF8"/>
    <w:rsid w:val="0078684F"/>
    <w:rsid w:val="007869C6"/>
    <w:rsid w:val="00786A7B"/>
    <w:rsid w:val="00786FD4"/>
    <w:rsid w:val="00787087"/>
    <w:rsid w:val="00787349"/>
    <w:rsid w:val="00790F1D"/>
    <w:rsid w:val="00791200"/>
    <w:rsid w:val="00791F3C"/>
    <w:rsid w:val="00792913"/>
    <w:rsid w:val="00793923"/>
    <w:rsid w:val="00793BA9"/>
    <w:rsid w:val="0079428F"/>
    <w:rsid w:val="007944DA"/>
    <w:rsid w:val="00795888"/>
    <w:rsid w:val="0079610D"/>
    <w:rsid w:val="007967EF"/>
    <w:rsid w:val="00797031"/>
    <w:rsid w:val="007A126C"/>
    <w:rsid w:val="007A16DB"/>
    <w:rsid w:val="007A1C70"/>
    <w:rsid w:val="007A2D15"/>
    <w:rsid w:val="007A2DCD"/>
    <w:rsid w:val="007A2EA7"/>
    <w:rsid w:val="007A305A"/>
    <w:rsid w:val="007A38C3"/>
    <w:rsid w:val="007A3925"/>
    <w:rsid w:val="007A3AD7"/>
    <w:rsid w:val="007A4322"/>
    <w:rsid w:val="007A4852"/>
    <w:rsid w:val="007A495A"/>
    <w:rsid w:val="007A529A"/>
    <w:rsid w:val="007A6F9E"/>
    <w:rsid w:val="007A7656"/>
    <w:rsid w:val="007B0752"/>
    <w:rsid w:val="007B0A5D"/>
    <w:rsid w:val="007B0DBC"/>
    <w:rsid w:val="007B12D0"/>
    <w:rsid w:val="007B2DC5"/>
    <w:rsid w:val="007B2F94"/>
    <w:rsid w:val="007B3041"/>
    <w:rsid w:val="007B3135"/>
    <w:rsid w:val="007B497A"/>
    <w:rsid w:val="007B4B08"/>
    <w:rsid w:val="007B5A2B"/>
    <w:rsid w:val="007B6F29"/>
    <w:rsid w:val="007C003E"/>
    <w:rsid w:val="007C07CA"/>
    <w:rsid w:val="007C1614"/>
    <w:rsid w:val="007C1917"/>
    <w:rsid w:val="007C191F"/>
    <w:rsid w:val="007C1DA6"/>
    <w:rsid w:val="007C2479"/>
    <w:rsid w:val="007C2574"/>
    <w:rsid w:val="007C2F86"/>
    <w:rsid w:val="007C3F98"/>
    <w:rsid w:val="007C45F3"/>
    <w:rsid w:val="007C4958"/>
    <w:rsid w:val="007C4B34"/>
    <w:rsid w:val="007C4F66"/>
    <w:rsid w:val="007C601E"/>
    <w:rsid w:val="007C644E"/>
    <w:rsid w:val="007C6891"/>
    <w:rsid w:val="007C6E1C"/>
    <w:rsid w:val="007C72B0"/>
    <w:rsid w:val="007C796B"/>
    <w:rsid w:val="007D022C"/>
    <w:rsid w:val="007D0D29"/>
    <w:rsid w:val="007D1A79"/>
    <w:rsid w:val="007D1DC0"/>
    <w:rsid w:val="007D21B5"/>
    <w:rsid w:val="007D2E40"/>
    <w:rsid w:val="007D379D"/>
    <w:rsid w:val="007D58FE"/>
    <w:rsid w:val="007D654C"/>
    <w:rsid w:val="007D6DEC"/>
    <w:rsid w:val="007D79CA"/>
    <w:rsid w:val="007D7F7F"/>
    <w:rsid w:val="007E0BF6"/>
    <w:rsid w:val="007E0CDD"/>
    <w:rsid w:val="007E0F6A"/>
    <w:rsid w:val="007E1147"/>
    <w:rsid w:val="007E2651"/>
    <w:rsid w:val="007E2FF3"/>
    <w:rsid w:val="007E30C5"/>
    <w:rsid w:val="007E34FB"/>
    <w:rsid w:val="007E3758"/>
    <w:rsid w:val="007E3B6B"/>
    <w:rsid w:val="007E4540"/>
    <w:rsid w:val="007E5DB9"/>
    <w:rsid w:val="007E6584"/>
    <w:rsid w:val="007E69B9"/>
    <w:rsid w:val="007E6E72"/>
    <w:rsid w:val="007E6F82"/>
    <w:rsid w:val="007E700E"/>
    <w:rsid w:val="007E7879"/>
    <w:rsid w:val="007E7A85"/>
    <w:rsid w:val="007E7B73"/>
    <w:rsid w:val="007E7F3F"/>
    <w:rsid w:val="007E7FA0"/>
    <w:rsid w:val="007F104E"/>
    <w:rsid w:val="007F117A"/>
    <w:rsid w:val="007F174F"/>
    <w:rsid w:val="007F1D16"/>
    <w:rsid w:val="007F2CB9"/>
    <w:rsid w:val="007F3B51"/>
    <w:rsid w:val="007F44CA"/>
    <w:rsid w:val="007F699C"/>
    <w:rsid w:val="007F7437"/>
    <w:rsid w:val="007F7542"/>
    <w:rsid w:val="007F756A"/>
    <w:rsid w:val="007F7B62"/>
    <w:rsid w:val="00800EFD"/>
    <w:rsid w:val="00801715"/>
    <w:rsid w:val="0080177A"/>
    <w:rsid w:val="00801A5E"/>
    <w:rsid w:val="00802FD7"/>
    <w:rsid w:val="00803C61"/>
    <w:rsid w:val="00803CAC"/>
    <w:rsid w:val="00803CD9"/>
    <w:rsid w:val="00804066"/>
    <w:rsid w:val="00804BD6"/>
    <w:rsid w:val="008052D4"/>
    <w:rsid w:val="00806341"/>
    <w:rsid w:val="00806713"/>
    <w:rsid w:val="00806994"/>
    <w:rsid w:val="00807A48"/>
    <w:rsid w:val="00810FFB"/>
    <w:rsid w:val="0081176F"/>
    <w:rsid w:val="00811865"/>
    <w:rsid w:val="00811EBB"/>
    <w:rsid w:val="008120FB"/>
    <w:rsid w:val="00812544"/>
    <w:rsid w:val="0081296A"/>
    <w:rsid w:val="00813518"/>
    <w:rsid w:val="008145F7"/>
    <w:rsid w:val="00814BC1"/>
    <w:rsid w:val="00814ED2"/>
    <w:rsid w:val="00815D13"/>
    <w:rsid w:val="00817913"/>
    <w:rsid w:val="00817F00"/>
    <w:rsid w:val="00817F0D"/>
    <w:rsid w:val="0082067F"/>
    <w:rsid w:val="00820A56"/>
    <w:rsid w:val="00820B8F"/>
    <w:rsid w:val="00820E91"/>
    <w:rsid w:val="008212CE"/>
    <w:rsid w:val="00821FEA"/>
    <w:rsid w:val="008232E0"/>
    <w:rsid w:val="008238E5"/>
    <w:rsid w:val="00823AE3"/>
    <w:rsid w:val="00823F4C"/>
    <w:rsid w:val="00824AB4"/>
    <w:rsid w:val="00824C19"/>
    <w:rsid w:val="00825568"/>
    <w:rsid w:val="00827CB5"/>
    <w:rsid w:val="00830582"/>
    <w:rsid w:val="008308D7"/>
    <w:rsid w:val="00830C01"/>
    <w:rsid w:val="008319B9"/>
    <w:rsid w:val="00831F2C"/>
    <w:rsid w:val="00832F4C"/>
    <w:rsid w:val="00833136"/>
    <w:rsid w:val="00833373"/>
    <w:rsid w:val="008336AE"/>
    <w:rsid w:val="0083433D"/>
    <w:rsid w:val="00834F6A"/>
    <w:rsid w:val="008350CC"/>
    <w:rsid w:val="00835756"/>
    <w:rsid w:val="00835F86"/>
    <w:rsid w:val="00836568"/>
    <w:rsid w:val="00836DE0"/>
    <w:rsid w:val="00836F7E"/>
    <w:rsid w:val="008370F3"/>
    <w:rsid w:val="008374A4"/>
    <w:rsid w:val="00837ABF"/>
    <w:rsid w:val="00841299"/>
    <w:rsid w:val="00841C02"/>
    <w:rsid w:val="00841DEE"/>
    <w:rsid w:val="00843910"/>
    <w:rsid w:val="008451C8"/>
    <w:rsid w:val="00845AE1"/>
    <w:rsid w:val="00847370"/>
    <w:rsid w:val="008475E3"/>
    <w:rsid w:val="00847DE6"/>
    <w:rsid w:val="00850770"/>
    <w:rsid w:val="008527AA"/>
    <w:rsid w:val="00853497"/>
    <w:rsid w:val="00853D02"/>
    <w:rsid w:val="00854522"/>
    <w:rsid w:val="008550B1"/>
    <w:rsid w:val="008551D9"/>
    <w:rsid w:val="00855D2F"/>
    <w:rsid w:val="00856123"/>
    <w:rsid w:val="008569D7"/>
    <w:rsid w:val="0085744C"/>
    <w:rsid w:val="0086056A"/>
    <w:rsid w:val="008608F3"/>
    <w:rsid w:val="00860A14"/>
    <w:rsid w:val="00861B68"/>
    <w:rsid w:val="008641D5"/>
    <w:rsid w:val="00864F72"/>
    <w:rsid w:val="008652B3"/>
    <w:rsid w:val="00865643"/>
    <w:rsid w:val="00865740"/>
    <w:rsid w:val="00865EB0"/>
    <w:rsid w:val="008669DD"/>
    <w:rsid w:val="00866C13"/>
    <w:rsid w:val="00866EFA"/>
    <w:rsid w:val="0086745C"/>
    <w:rsid w:val="00867744"/>
    <w:rsid w:val="00867A56"/>
    <w:rsid w:val="00871044"/>
    <w:rsid w:val="00871510"/>
    <w:rsid w:val="008716EB"/>
    <w:rsid w:val="008719A3"/>
    <w:rsid w:val="00872735"/>
    <w:rsid w:val="00872E88"/>
    <w:rsid w:val="0087313E"/>
    <w:rsid w:val="008734EF"/>
    <w:rsid w:val="0087377A"/>
    <w:rsid w:val="00875B48"/>
    <w:rsid w:val="00875CE9"/>
    <w:rsid w:val="008769C5"/>
    <w:rsid w:val="0087789D"/>
    <w:rsid w:val="0088015A"/>
    <w:rsid w:val="008809FB"/>
    <w:rsid w:val="00880B54"/>
    <w:rsid w:val="00880B9C"/>
    <w:rsid w:val="00881D11"/>
    <w:rsid w:val="00881E6B"/>
    <w:rsid w:val="00882C09"/>
    <w:rsid w:val="00882F73"/>
    <w:rsid w:val="008831F1"/>
    <w:rsid w:val="00884224"/>
    <w:rsid w:val="00884445"/>
    <w:rsid w:val="00884886"/>
    <w:rsid w:val="00884D18"/>
    <w:rsid w:val="00885754"/>
    <w:rsid w:val="008865B3"/>
    <w:rsid w:val="00887A90"/>
    <w:rsid w:val="008915FF"/>
    <w:rsid w:val="00892C49"/>
    <w:rsid w:val="008931C2"/>
    <w:rsid w:val="00893AB0"/>
    <w:rsid w:val="00893FEB"/>
    <w:rsid w:val="008946E5"/>
    <w:rsid w:val="00894E09"/>
    <w:rsid w:val="0089583A"/>
    <w:rsid w:val="00895B22"/>
    <w:rsid w:val="00896808"/>
    <w:rsid w:val="00896EC7"/>
    <w:rsid w:val="008A0D06"/>
    <w:rsid w:val="008A13BC"/>
    <w:rsid w:val="008A19F6"/>
    <w:rsid w:val="008A1A0C"/>
    <w:rsid w:val="008A1BAB"/>
    <w:rsid w:val="008A2AB6"/>
    <w:rsid w:val="008A31DD"/>
    <w:rsid w:val="008A3491"/>
    <w:rsid w:val="008A3A86"/>
    <w:rsid w:val="008A3EC8"/>
    <w:rsid w:val="008A439F"/>
    <w:rsid w:val="008A4A77"/>
    <w:rsid w:val="008A4DE6"/>
    <w:rsid w:val="008A4F6D"/>
    <w:rsid w:val="008A5048"/>
    <w:rsid w:val="008A5098"/>
    <w:rsid w:val="008A5130"/>
    <w:rsid w:val="008A6D84"/>
    <w:rsid w:val="008A79A7"/>
    <w:rsid w:val="008B0C1B"/>
    <w:rsid w:val="008B18EB"/>
    <w:rsid w:val="008B2874"/>
    <w:rsid w:val="008B2A0B"/>
    <w:rsid w:val="008B2BD7"/>
    <w:rsid w:val="008B32CE"/>
    <w:rsid w:val="008B38EF"/>
    <w:rsid w:val="008B5A5C"/>
    <w:rsid w:val="008B5D84"/>
    <w:rsid w:val="008B65BC"/>
    <w:rsid w:val="008B7BFA"/>
    <w:rsid w:val="008C1935"/>
    <w:rsid w:val="008C1EEB"/>
    <w:rsid w:val="008C37C5"/>
    <w:rsid w:val="008C5474"/>
    <w:rsid w:val="008C5B91"/>
    <w:rsid w:val="008C64B2"/>
    <w:rsid w:val="008D0FD3"/>
    <w:rsid w:val="008D14D3"/>
    <w:rsid w:val="008D25AD"/>
    <w:rsid w:val="008D261F"/>
    <w:rsid w:val="008D2A41"/>
    <w:rsid w:val="008D34CE"/>
    <w:rsid w:val="008D3631"/>
    <w:rsid w:val="008D3834"/>
    <w:rsid w:val="008D3A03"/>
    <w:rsid w:val="008D47F5"/>
    <w:rsid w:val="008D4AF3"/>
    <w:rsid w:val="008D5A9C"/>
    <w:rsid w:val="008D7864"/>
    <w:rsid w:val="008E100B"/>
    <w:rsid w:val="008E1122"/>
    <w:rsid w:val="008E1FEB"/>
    <w:rsid w:val="008E2470"/>
    <w:rsid w:val="008E28E6"/>
    <w:rsid w:val="008E2BC7"/>
    <w:rsid w:val="008E37A5"/>
    <w:rsid w:val="008E3A82"/>
    <w:rsid w:val="008E434A"/>
    <w:rsid w:val="008E4848"/>
    <w:rsid w:val="008E4FC9"/>
    <w:rsid w:val="008E572E"/>
    <w:rsid w:val="008E58A1"/>
    <w:rsid w:val="008E59D2"/>
    <w:rsid w:val="008E5C79"/>
    <w:rsid w:val="008E73D4"/>
    <w:rsid w:val="008E7F1D"/>
    <w:rsid w:val="008EA824"/>
    <w:rsid w:val="008F0030"/>
    <w:rsid w:val="008F0349"/>
    <w:rsid w:val="008F261B"/>
    <w:rsid w:val="008F2B6F"/>
    <w:rsid w:val="008F3A42"/>
    <w:rsid w:val="008F3AB3"/>
    <w:rsid w:val="008F4613"/>
    <w:rsid w:val="008F4DA5"/>
    <w:rsid w:val="008F5796"/>
    <w:rsid w:val="008F5C81"/>
    <w:rsid w:val="008F5D66"/>
    <w:rsid w:val="008F773D"/>
    <w:rsid w:val="008F78DD"/>
    <w:rsid w:val="008F7A9A"/>
    <w:rsid w:val="00900233"/>
    <w:rsid w:val="00900F78"/>
    <w:rsid w:val="009011A3"/>
    <w:rsid w:val="00901835"/>
    <w:rsid w:val="009028F9"/>
    <w:rsid w:val="00903AF9"/>
    <w:rsid w:val="00904F9B"/>
    <w:rsid w:val="009052E4"/>
    <w:rsid w:val="009052F7"/>
    <w:rsid w:val="009053A0"/>
    <w:rsid w:val="009055CA"/>
    <w:rsid w:val="00905F1C"/>
    <w:rsid w:val="00906D48"/>
    <w:rsid w:val="00907F8F"/>
    <w:rsid w:val="009112C1"/>
    <w:rsid w:val="00911463"/>
    <w:rsid w:val="00911827"/>
    <w:rsid w:val="00911BD5"/>
    <w:rsid w:val="00911BE3"/>
    <w:rsid w:val="00912D33"/>
    <w:rsid w:val="009151A7"/>
    <w:rsid w:val="009151B0"/>
    <w:rsid w:val="00915FD0"/>
    <w:rsid w:val="00916335"/>
    <w:rsid w:val="0091668E"/>
    <w:rsid w:val="00916738"/>
    <w:rsid w:val="00916B9C"/>
    <w:rsid w:val="0091761A"/>
    <w:rsid w:val="00917834"/>
    <w:rsid w:val="00920425"/>
    <w:rsid w:val="009217DA"/>
    <w:rsid w:val="00922DD5"/>
    <w:rsid w:val="0092334E"/>
    <w:rsid w:val="0092474C"/>
    <w:rsid w:val="009249F5"/>
    <w:rsid w:val="00925F52"/>
    <w:rsid w:val="009260AB"/>
    <w:rsid w:val="0092626A"/>
    <w:rsid w:val="0092720D"/>
    <w:rsid w:val="00930581"/>
    <w:rsid w:val="0093251A"/>
    <w:rsid w:val="00932782"/>
    <w:rsid w:val="00933AFC"/>
    <w:rsid w:val="0093462B"/>
    <w:rsid w:val="00936164"/>
    <w:rsid w:val="0093623D"/>
    <w:rsid w:val="009368C1"/>
    <w:rsid w:val="0094074C"/>
    <w:rsid w:val="00940941"/>
    <w:rsid w:val="00940D12"/>
    <w:rsid w:val="00941BB7"/>
    <w:rsid w:val="00941E99"/>
    <w:rsid w:val="00941EDE"/>
    <w:rsid w:val="00942983"/>
    <w:rsid w:val="00942EA4"/>
    <w:rsid w:val="0094438C"/>
    <w:rsid w:val="009470B6"/>
    <w:rsid w:val="009478CB"/>
    <w:rsid w:val="0095130F"/>
    <w:rsid w:val="00952014"/>
    <w:rsid w:val="00952204"/>
    <w:rsid w:val="0095250E"/>
    <w:rsid w:val="00953088"/>
    <w:rsid w:val="00953651"/>
    <w:rsid w:val="009541B0"/>
    <w:rsid w:val="00954AE1"/>
    <w:rsid w:val="009553C9"/>
    <w:rsid w:val="0095621D"/>
    <w:rsid w:val="0096044F"/>
    <w:rsid w:val="00960465"/>
    <w:rsid w:val="00960ABF"/>
    <w:rsid w:val="00960D33"/>
    <w:rsid w:val="009614A0"/>
    <w:rsid w:val="009615C4"/>
    <w:rsid w:val="00961A0F"/>
    <w:rsid w:val="00962AD7"/>
    <w:rsid w:val="009634DD"/>
    <w:rsid w:val="00963596"/>
    <w:rsid w:val="009654B7"/>
    <w:rsid w:val="00965C96"/>
    <w:rsid w:val="00966B54"/>
    <w:rsid w:val="00966F9F"/>
    <w:rsid w:val="00967B42"/>
    <w:rsid w:val="0097099E"/>
    <w:rsid w:val="00970A48"/>
    <w:rsid w:val="00970F3F"/>
    <w:rsid w:val="009716D2"/>
    <w:rsid w:val="00971B40"/>
    <w:rsid w:val="00972837"/>
    <w:rsid w:val="00972B97"/>
    <w:rsid w:val="00972BA1"/>
    <w:rsid w:val="00972D23"/>
    <w:rsid w:val="0097384C"/>
    <w:rsid w:val="00973C96"/>
    <w:rsid w:val="009748EA"/>
    <w:rsid w:val="00974D8A"/>
    <w:rsid w:val="009761AE"/>
    <w:rsid w:val="00976680"/>
    <w:rsid w:val="00981AA8"/>
    <w:rsid w:val="009821EE"/>
    <w:rsid w:val="009840B7"/>
    <w:rsid w:val="009847BC"/>
    <w:rsid w:val="00984A80"/>
    <w:rsid w:val="009852A9"/>
    <w:rsid w:val="009853C6"/>
    <w:rsid w:val="009857E7"/>
    <w:rsid w:val="0098596E"/>
    <w:rsid w:val="009863C2"/>
    <w:rsid w:val="009864C1"/>
    <w:rsid w:val="00987524"/>
    <w:rsid w:val="00987BB8"/>
    <w:rsid w:val="00987D76"/>
    <w:rsid w:val="009917D2"/>
    <w:rsid w:val="00993982"/>
    <w:rsid w:val="00993ABD"/>
    <w:rsid w:val="00994109"/>
    <w:rsid w:val="0099460C"/>
    <w:rsid w:val="00994F1C"/>
    <w:rsid w:val="009959E3"/>
    <w:rsid w:val="00996254"/>
    <w:rsid w:val="00996565"/>
    <w:rsid w:val="00997499"/>
    <w:rsid w:val="00997F12"/>
    <w:rsid w:val="009A0567"/>
    <w:rsid w:val="009A0599"/>
    <w:rsid w:val="009A097F"/>
    <w:rsid w:val="009A1F33"/>
    <w:rsid w:val="009A2B7E"/>
    <w:rsid w:val="009A2FF2"/>
    <w:rsid w:val="009A40A1"/>
    <w:rsid w:val="009A43FF"/>
    <w:rsid w:val="009A479D"/>
    <w:rsid w:val="009A4EC4"/>
    <w:rsid w:val="009A5427"/>
    <w:rsid w:val="009A59EF"/>
    <w:rsid w:val="009A5DAF"/>
    <w:rsid w:val="009A659F"/>
    <w:rsid w:val="009A70B8"/>
    <w:rsid w:val="009A71AF"/>
    <w:rsid w:val="009A7E17"/>
    <w:rsid w:val="009B064E"/>
    <w:rsid w:val="009B11C4"/>
    <w:rsid w:val="009B2EBA"/>
    <w:rsid w:val="009B317E"/>
    <w:rsid w:val="009B31F6"/>
    <w:rsid w:val="009B363F"/>
    <w:rsid w:val="009B38E1"/>
    <w:rsid w:val="009B3DC9"/>
    <w:rsid w:val="009B458A"/>
    <w:rsid w:val="009B5433"/>
    <w:rsid w:val="009B554D"/>
    <w:rsid w:val="009B5D73"/>
    <w:rsid w:val="009B65EB"/>
    <w:rsid w:val="009B6868"/>
    <w:rsid w:val="009B6C6F"/>
    <w:rsid w:val="009B6DCB"/>
    <w:rsid w:val="009B7EB4"/>
    <w:rsid w:val="009C0124"/>
    <w:rsid w:val="009C0196"/>
    <w:rsid w:val="009C0246"/>
    <w:rsid w:val="009C197E"/>
    <w:rsid w:val="009C24D7"/>
    <w:rsid w:val="009C41E1"/>
    <w:rsid w:val="009C4528"/>
    <w:rsid w:val="009C58EA"/>
    <w:rsid w:val="009C5986"/>
    <w:rsid w:val="009C5BE8"/>
    <w:rsid w:val="009C5D05"/>
    <w:rsid w:val="009C5F3D"/>
    <w:rsid w:val="009D0842"/>
    <w:rsid w:val="009D1024"/>
    <w:rsid w:val="009D1C85"/>
    <w:rsid w:val="009D21A8"/>
    <w:rsid w:val="009D2803"/>
    <w:rsid w:val="009D36F7"/>
    <w:rsid w:val="009D3C4F"/>
    <w:rsid w:val="009D5BC0"/>
    <w:rsid w:val="009D5C0D"/>
    <w:rsid w:val="009D68A3"/>
    <w:rsid w:val="009D6971"/>
    <w:rsid w:val="009D7BBE"/>
    <w:rsid w:val="009E066E"/>
    <w:rsid w:val="009E0B7C"/>
    <w:rsid w:val="009E1410"/>
    <w:rsid w:val="009E144A"/>
    <w:rsid w:val="009E2627"/>
    <w:rsid w:val="009E29C5"/>
    <w:rsid w:val="009E2D3B"/>
    <w:rsid w:val="009E2EAF"/>
    <w:rsid w:val="009E3CB6"/>
    <w:rsid w:val="009E3E4C"/>
    <w:rsid w:val="009E3E9B"/>
    <w:rsid w:val="009E422F"/>
    <w:rsid w:val="009E51E8"/>
    <w:rsid w:val="009E59F7"/>
    <w:rsid w:val="009E5AF9"/>
    <w:rsid w:val="009E616B"/>
    <w:rsid w:val="009E6714"/>
    <w:rsid w:val="009E744C"/>
    <w:rsid w:val="009E75CD"/>
    <w:rsid w:val="009E77B8"/>
    <w:rsid w:val="009E7F9E"/>
    <w:rsid w:val="009F0BF3"/>
    <w:rsid w:val="009F11EF"/>
    <w:rsid w:val="009F191A"/>
    <w:rsid w:val="009F2192"/>
    <w:rsid w:val="009F2458"/>
    <w:rsid w:val="009F278B"/>
    <w:rsid w:val="009F2D52"/>
    <w:rsid w:val="009F3B17"/>
    <w:rsid w:val="009F3B66"/>
    <w:rsid w:val="009F400B"/>
    <w:rsid w:val="009F46C8"/>
    <w:rsid w:val="009F508F"/>
    <w:rsid w:val="009F557F"/>
    <w:rsid w:val="009F5A48"/>
    <w:rsid w:val="009F5C39"/>
    <w:rsid w:val="009F6C01"/>
    <w:rsid w:val="009F78D7"/>
    <w:rsid w:val="00A0166F"/>
    <w:rsid w:val="00A01E5C"/>
    <w:rsid w:val="00A01F65"/>
    <w:rsid w:val="00A0219C"/>
    <w:rsid w:val="00A03626"/>
    <w:rsid w:val="00A04386"/>
    <w:rsid w:val="00A04C49"/>
    <w:rsid w:val="00A05191"/>
    <w:rsid w:val="00A055DC"/>
    <w:rsid w:val="00A05EF7"/>
    <w:rsid w:val="00A060A7"/>
    <w:rsid w:val="00A0625A"/>
    <w:rsid w:val="00A06EB6"/>
    <w:rsid w:val="00A070A2"/>
    <w:rsid w:val="00A07A0C"/>
    <w:rsid w:val="00A10577"/>
    <w:rsid w:val="00A10838"/>
    <w:rsid w:val="00A114A2"/>
    <w:rsid w:val="00A115B2"/>
    <w:rsid w:val="00A11AFE"/>
    <w:rsid w:val="00A11B6D"/>
    <w:rsid w:val="00A11E3F"/>
    <w:rsid w:val="00A120AC"/>
    <w:rsid w:val="00A12571"/>
    <w:rsid w:val="00A130AE"/>
    <w:rsid w:val="00A13D40"/>
    <w:rsid w:val="00A13FD6"/>
    <w:rsid w:val="00A140DA"/>
    <w:rsid w:val="00A154AF"/>
    <w:rsid w:val="00A157DD"/>
    <w:rsid w:val="00A165BB"/>
    <w:rsid w:val="00A16D96"/>
    <w:rsid w:val="00A16E92"/>
    <w:rsid w:val="00A17C12"/>
    <w:rsid w:val="00A17FB1"/>
    <w:rsid w:val="00A20030"/>
    <w:rsid w:val="00A20708"/>
    <w:rsid w:val="00A20BDB"/>
    <w:rsid w:val="00A21A2E"/>
    <w:rsid w:val="00A21E44"/>
    <w:rsid w:val="00A22530"/>
    <w:rsid w:val="00A228D2"/>
    <w:rsid w:val="00A22AE2"/>
    <w:rsid w:val="00A232C0"/>
    <w:rsid w:val="00A24B43"/>
    <w:rsid w:val="00A26157"/>
    <w:rsid w:val="00A264BD"/>
    <w:rsid w:val="00A2786A"/>
    <w:rsid w:val="00A3011B"/>
    <w:rsid w:val="00A30375"/>
    <w:rsid w:val="00A30448"/>
    <w:rsid w:val="00A319AF"/>
    <w:rsid w:val="00A32D32"/>
    <w:rsid w:val="00A33C33"/>
    <w:rsid w:val="00A3452B"/>
    <w:rsid w:val="00A34AC3"/>
    <w:rsid w:val="00A34CA3"/>
    <w:rsid w:val="00A368F5"/>
    <w:rsid w:val="00A36CB6"/>
    <w:rsid w:val="00A36E1F"/>
    <w:rsid w:val="00A37055"/>
    <w:rsid w:val="00A401A9"/>
    <w:rsid w:val="00A406B3"/>
    <w:rsid w:val="00A419C5"/>
    <w:rsid w:val="00A41BBA"/>
    <w:rsid w:val="00A43325"/>
    <w:rsid w:val="00A43902"/>
    <w:rsid w:val="00A43B3C"/>
    <w:rsid w:val="00A43F76"/>
    <w:rsid w:val="00A451AD"/>
    <w:rsid w:val="00A455DC"/>
    <w:rsid w:val="00A4620A"/>
    <w:rsid w:val="00A471CE"/>
    <w:rsid w:val="00A474A7"/>
    <w:rsid w:val="00A50DCD"/>
    <w:rsid w:val="00A511EF"/>
    <w:rsid w:val="00A522F0"/>
    <w:rsid w:val="00A52A9E"/>
    <w:rsid w:val="00A52D6D"/>
    <w:rsid w:val="00A52FEA"/>
    <w:rsid w:val="00A53590"/>
    <w:rsid w:val="00A540E7"/>
    <w:rsid w:val="00A54673"/>
    <w:rsid w:val="00A555FA"/>
    <w:rsid w:val="00A5565A"/>
    <w:rsid w:val="00A55A5D"/>
    <w:rsid w:val="00A55FA3"/>
    <w:rsid w:val="00A5609C"/>
    <w:rsid w:val="00A5703A"/>
    <w:rsid w:val="00A60BE7"/>
    <w:rsid w:val="00A60DA4"/>
    <w:rsid w:val="00A60FFF"/>
    <w:rsid w:val="00A611DA"/>
    <w:rsid w:val="00A63007"/>
    <w:rsid w:val="00A630F2"/>
    <w:rsid w:val="00A63EFB"/>
    <w:rsid w:val="00A63F11"/>
    <w:rsid w:val="00A64F44"/>
    <w:rsid w:val="00A661C8"/>
    <w:rsid w:val="00A663CA"/>
    <w:rsid w:val="00A6681F"/>
    <w:rsid w:val="00A66D74"/>
    <w:rsid w:val="00A66F05"/>
    <w:rsid w:val="00A712D2"/>
    <w:rsid w:val="00A712D9"/>
    <w:rsid w:val="00A712F0"/>
    <w:rsid w:val="00A71AE3"/>
    <w:rsid w:val="00A71DD8"/>
    <w:rsid w:val="00A71F71"/>
    <w:rsid w:val="00A71F75"/>
    <w:rsid w:val="00A7280A"/>
    <w:rsid w:val="00A72F9C"/>
    <w:rsid w:val="00A739DF"/>
    <w:rsid w:val="00A7400B"/>
    <w:rsid w:val="00A74553"/>
    <w:rsid w:val="00A74839"/>
    <w:rsid w:val="00A74D9E"/>
    <w:rsid w:val="00A75A89"/>
    <w:rsid w:val="00A75B39"/>
    <w:rsid w:val="00A76B6F"/>
    <w:rsid w:val="00A7753D"/>
    <w:rsid w:val="00A804C3"/>
    <w:rsid w:val="00A81B2A"/>
    <w:rsid w:val="00A8223E"/>
    <w:rsid w:val="00A83556"/>
    <w:rsid w:val="00A8368F"/>
    <w:rsid w:val="00A83FD8"/>
    <w:rsid w:val="00A84D27"/>
    <w:rsid w:val="00A857A3"/>
    <w:rsid w:val="00A86C1C"/>
    <w:rsid w:val="00A87D0D"/>
    <w:rsid w:val="00A9064A"/>
    <w:rsid w:val="00A913D0"/>
    <w:rsid w:val="00A916B0"/>
    <w:rsid w:val="00A91C2E"/>
    <w:rsid w:val="00A927C4"/>
    <w:rsid w:val="00A92FDA"/>
    <w:rsid w:val="00A9312D"/>
    <w:rsid w:val="00A93A86"/>
    <w:rsid w:val="00A955D8"/>
    <w:rsid w:val="00A961A0"/>
    <w:rsid w:val="00A9656F"/>
    <w:rsid w:val="00A96D91"/>
    <w:rsid w:val="00A97451"/>
    <w:rsid w:val="00AA05E7"/>
    <w:rsid w:val="00AA39CC"/>
    <w:rsid w:val="00AA3C23"/>
    <w:rsid w:val="00AA3E3D"/>
    <w:rsid w:val="00AA4097"/>
    <w:rsid w:val="00AA413E"/>
    <w:rsid w:val="00AA5787"/>
    <w:rsid w:val="00AA5969"/>
    <w:rsid w:val="00AA6C7F"/>
    <w:rsid w:val="00AA7A69"/>
    <w:rsid w:val="00AB112B"/>
    <w:rsid w:val="00AB172B"/>
    <w:rsid w:val="00AB2FC3"/>
    <w:rsid w:val="00AB461B"/>
    <w:rsid w:val="00AB4F73"/>
    <w:rsid w:val="00AB5B44"/>
    <w:rsid w:val="00AB5CB9"/>
    <w:rsid w:val="00AB6A13"/>
    <w:rsid w:val="00AB6EDD"/>
    <w:rsid w:val="00AB7827"/>
    <w:rsid w:val="00AB7D63"/>
    <w:rsid w:val="00AC0521"/>
    <w:rsid w:val="00AC16B0"/>
    <w:rsid w:val="00AC173E"/>
    <w:rsid w:val="00AC29CE"/>
    <w:rsid w:val="00AC307B"/>
    <w:rsid w:val="00AC3679"/>
    <w:rsid w:val="00AC45A4"/>
    <w:rsid w:val="00AC4AA3"/>
    <w:rsid w:val="00AC5514"/>
    <w:rsid w:val="00AC5797"/>
    <w:rsid w:val="00AC6C60"/>
    <w:rsid w:val="00AC71EC"/>
    <w:rsid w:val="00AC72FB"/>
    <w:rsid w:val="00AD013A"/>
    <w:rsid w:val="00AD0B64"/>
    <w:rsid w:val="00AD1226"/>
    <w:rsid w:val="00AD1C1F"/>
    <w:rsid w:val="00AD1D50"/>
    <w:rsid w:val="00AD2117"/>
    <w:rsid w:val="00AD3A6A"/>
    <w:rsid w:val="00AD3B24"/>
    <w:rsid w:val="00AD426B"/>
    <w:rsid w:val="00AD46DB"/>
    <w:rsid w:val="00AD4DD4"/>
    <w:rsid w:val="00AD5048"/>
    <w:rsid w:val="00AD6241"/>
    <w:rsid w:val="00AD6F36"/>
    <w:rsid w:val="00AE0679"/>
    <w:rsid w:val="00AE0DFD"/>
    <w:rsid w:val="00AE11BD"/>
    <w:rsid w:val="00AE1E49"/>
    <w:rsid w:val="00AE2394"/>
    <w:rsid w:val="00AE2AB6"/>
    <w:rsid w:val="00AE47B5"/>
    <w:rsid w:val="00AE56BD"/>
    <w:rsid w:val="00AE592A"/>
    <w:rsid w:val="00AE5999"/>
    <w:rsid w:val="00AE6039"/>
    <w:rsid w:val="00AE64B1"/>
    <w:rsid w:val="00AE6505"/>
    <w:rsid w:val="00AE6DDD"/>
    <w:rsid w:val="00AF019E"/>
    <w:rsid w:val="00AF02D6"/>
    <w:rsid w:val="00AF0A86"/>
    <w:rsid w:val="00AF0F93"/>
    <w:rsid w:val="00AF1520"/>
    <w:rsid w:val="00AF173E"/>
    <w:rsid w:val="00AF1B82"/>
    <w:rsid w:val="00AF1B8A"/>
    <w:rsid w:val="00AF2D07"/>
    <w:rsid w:val="00AF2DE7"/>
    <w:rsid w:val="00AF326F"/>
    <w:rsid w:val="00AF38F9"/>
    <w:rsid w:val="00AF3BC7"/>
    <w:rsid w:val="00AF3BFC"/>
    <w:rsid w:val="00AF4145"/>
    <w:rsid w:val="00AF4683"/>
    <w:rsid w:val="00AF510B"/>
    <w:rsid w:val="00AF5C82"/>
    <w:rsid w:val="00AF6693"/>
    <w:rsid w:val="00AF719D"/>
    <w:rsid w:val="00B010C3"/>
    <w:rsid w:val="00B011A3"/>
    <w:rsid w:val="00B012E5"/>
    <w:rsid w:val="00B01490"/>
    <w:rsid w:val="00B01C66"/>
    <w:rsid w:val="00B03AEF"/>
    <w:rsid w:val="00B043F2"/>
    <w:rsid w:val="00B05236"/>
    <w:rsid w:val="00B0526A"/>
    <w:rsid w:val="00B05348"/>
    <w:rsid w:val="00B0559D"/>
    <w:rsid w:val="00B06370"/>
    <w:rsid w:val="00B063C8"/>
    <w:rsid w:val="00B06851"/>
    <w:rsid w:val="00B06E10"/>
    <w:rsid w:val="00B10295"/>
    <w:rsid w:val="00B106A0"/>
    <w:rsid w:val="00B11707"/>
    <w:rsid w:val="00B1193E"/>
    <w:rsid w:val="00B11E9A"/>
    <w:rsid w:val="00B12B68"/>
    <w:rsid w:val="00B1322F"/>
    <w:rsid w:val="00B13378"/>
    <w:rsid w:val="00B13A7F"/>
    <w:rsid w:val="00B13AEE"/>
    <w:rsid w:val="00B13DF6"/>
    <w:rsid w:val="00B1414A"/>
    <w:rsid w:val="00B142FB"/>
    <w:rsid w:val="00B14557"/>
    <w:rsid w:val="00B14777"/>
    <w:rsid w:val="00B14E69"/>
    <w:rsid w:val="00B1525F"/>
    <w:rsid w:val="00B15961"/>
    <w:rsid w:val="00B161CB"/>
    <w:rsid w:val="00B21AAC"/>
    <w:rsid w:val="00B21D62"/>
    <w:rsid w:val="00B238FF"/>
    <w:rsid w:val="00B23BC8"/>
    <w:rsid w:val="00B23FE5"/>
    <w:rsid w:val="00B24ED7"/>
    <w:rsid w:val="00B25879"/>
    <w:rsid w:val="00B26267"/>
    <w:rsid w:val="00B26278"/>
    <w:rsid w:val="00B27FCB"/>
    <w:rsid w:val="00B32AC0"/>
    <w:rsid w:val="00B3364A"/>
    <w:rsid w:val="00B33E2C"/>
    <w:rsid w:val="00B33F99"/>
    <w:rsid w:val="00B34A41"/>
    <w:rsid w:val="00B353E6"/>
    <w:rsid w:val="00B3543E"/>
    <w:rsid w:val="00B35519"/>
    <w:rsid w:val="00B35C28"/>
    <w:rsid w:val="00B36FDB"/>
    <w:rsid w:val="00B37D53"/>
    <w:rsid w:val="00B40473"/>
    <w:rsid w:val="00B40F49"/>
    <w:rsid w:val="00B419D9"/>
    <w:rsid w:val="00B42562"/>
    <w:rsid w:val="00B42ED2"/>
    <w:rsid w:val="00B4341E"/>
    <w:rsid w:val="00B434BC"/>
    <w:rsid w:val="00B45CFF"/>
    <w:rsid w:val="00B469E8"/>
    <w:rsid w:val="00B46F29"/>
    <w:rsid w:val="00B47989"/>
    <w:rsid w:val="00B5031D"/>
    <w:rsid w:val="00B51372"/>
    <w:rsid w:val="00B51809"/>
    <w:rsid w:val="00B51A24"/>
    <w:rsid w:val="00B526C9"/>
    <w:rsid w:val="00B527BC"/>
    <w:rsid w:val="00B5387C"/>
    <w:rsid w:val="00B542CB"/>
    <w:rsid w:val="00B54C63"/>
    <w:rsid w:val="00B55289"/>
    <w:rsid w:val="00B55429"/>
    <w:rsid w:val="00B55803"/>
    <w:rsid w:val="00B574C4"/>
    <w:rsid w:val="00B57B27"/>
    <w:rsid w:val="00B60133"/>
    <w:rsid w:val="00B61C32"/>
    <w:rsid w:val="00B61ED9"/>
    <w:rsid w:val="00B61F1F"/>
    <w:rsid w:val="00B62209"/>
    <w:rsid w:val="00B623A7"/>
    <w:rsid w:val="00B62672"/>
    <w:rsid w:val="00B626CF"/>
    <w:rsid w:val="00B62FEF"/>
    <w:rsid w:val="00B633CD"/>
    <w:rsid w:val="00B63CD2"/>
    <w:rsid w:val="00B63D53"/>
    <w:rsid w:val="00B65B85"/>
    <w:rsid w:val="00B66BAD"/>
    <w:rsid w:val="00B66FA1"/>
    <w:rsid w:val="00B6711F"/>
    <w:rsid w:val="00B67473"/>
    <w:rsid w:val="00B71439"/>
    <w:rsid w:val="00B7146E"/>
    <w:rsid w:val="00B71C17"/>
    <w:rsid w:val="00B72F58"/>
    <w:rsid w:val="00B734B3"/>
    <w:rsid w:val="00B73AFD"/>
    <w:rsid w:val="00B7411A"/>
    <w:rsid w:val="00B74170"/>
    <w:rsid w:val="00B76218"/>
    <w:rsid w:val="00B77CCA"/>
    <w:rsid w:val="00B81458"/>
    <w:rsid w:val="00B817C9"/>
    <w:rsid w:val="00B81CBD"/>
    <w:rsid w:val="00B822AF"/>
    <w:rsid w:val="00B82D07"/>
    <w:rsid w:val="00B832D1"/>
    <w:rsid w:val="00B8367D"/>
    <w:rsid w:val="00B83AD5"/>
    <w:rsid w:val="00B83D11"/>
    <w:rsid w:val="00B84F75"/>
    <w:rsid w:val="00B8598A"/>
    <w:rsid w:val="00B85D0B"/>
    <w:rsid w:val="00B864DA"/>
    <w:rsid w:val="00B86BD7"/>
    <w:rsid w:val="00B876EF"/>
    <w:rsid w:val="00B90862"/>
    <w:rsid w:val="00B9211D"/>
    <w:rsid w:val="00B9340A"/>
    <w:rsid w:val="00B93EA5"/>
    <w:rsid w:val="00B94060"/>
    <w:rsid w:val="00B94471"/>
    <w:rsid w:val="00B958BC"/>
    <w:rsid w:val="00B96AC8"/>
    <w:rsid w:val="00B96F02"/>
    <w:rsid w:val="00B97337"/>
    <w:rsid w:val="00B9751C"/>
    <w:rsid w:val="00B9764F"/>
    <w:rsid w:val="00BA1134"/>
    <w:rsid w:val="00BA11C1"/>
    <w:rsid w:val="00BA1A63"/>
    <w:rsid w:val="00BA1DBD"/>
    <w:rsid w:val="00BA2697"/>
    <w:rsid w:val="00BA3526"/>
    <w:rsid w:val="00BA369D"/>
    <w:rsid w:val="00BA3CB6"/>
    <w:rsid w:val="00BA3E19"/>
    <w:rsid w:val="00BA4302"/>
    <w:rsid w:val="00BA4AB3"/>
    <w:rsid w:val="00BA5036"/>
    <w:rsid w:val="00BA54F2"/>
    <w:rsid w:val="00BA5A0F"/>
    <w:rsid w:val="00BA5B26"/>
    <w:rsid w:val="00BA6AB3"/>
    <w:rsid w:val="00BA6BC0"/>
    <w:rsid w:val="00BA6C51"/>
    <w:rsid w:val="00BB083E"/>
    <w:rsid w:val="00BB0877"/>
    <w:rsid w:val="00BB0A00"/>
    <w:rsid w:val="00BB0DE3"/>
    <w:rsid w:val="00BB0E94"/>
    <w:rsid w:val="00BB0F0C"/>
    <w:rsid w:val="00BB2ABD"/>
    <w:rsid w:val="00BB2FE6"/>
    <w:rsid w:val="00BB32C0"/>
    <w:rsid w:val="00BB39C3"/>
    <w:rsid w:val="00BB4270"/>
    <w:rsid w:val="00BB596B"/>
    <w:rsid w:val="00BB6664"/>
    <w:rsid w:val="00BB7152"/>
    <w:rsid w:val="00BB7533"/>
    <w:rsid w:val="00BC042E"/>
    <w:rsid w:val="00BC0929"/>
    <w:rsid w:val="00BC1C38"/>
    <w:rsid w:val="00BC1FFA"/>
    <w:rsid w:val="00BC29BF"/>
    <w:rsid w:val="00BC30AF"/>
    <w:rsid w:val="00BC39B6"/>
    <w:rsid w:val="00BC4619"/>
    <w:rsid w:val="00BC47BE"/>
    <w:rsid w:val="00BC4F8E"/>
    <w:rsid w:val="00BC5980"/>
    <w:rsid w:val="00BC6A50"/>
    <w:rsid w:val="00BC7701"/>
    <w:rsid w:val="00BD16D8"/>
    <w:rsid w:val="00BD266A"/>
    <w:rsid w:val="00BD2947"/>
    <w:rsid w:val="00BD3FA4"/>
    <w:rsid w:val="00BD46BF"/>
    <w:rsid w:val="00BD5105"/>
    <w:rsid w:val="00BD554A"/>
    <w:rsid w:val="00BD6AF4"/>
    <w:rsid w:val="00BD6D27"/>
    <w:rsid w:val="00BD6EF0"/>
    <w:rsid w:val="00BD78E3"/>
    <w:rsid w:val="00BD7BFA"/>
    <w:rsid w:val="00BE0421"/>
    <w:rsid w:val="00BE08A6"/>
    <w:rsid w:val="00BE19BE"/>
    <w:rsid w:val="00BE19C0"/>
    <w:rsid w:val="00BE1A83"/>
    <w:rsid w:val="00BE1C47"/>
    <w:rsid w:val="00BE26EE"/>
    <w:rsid w:val="00BE3440"/>
    <w:rsid w:val="00BE3A13"/>
    <w:rsid w:val="00BE3BEB"/>
    <w:rsid w:val="00BE5A0C"/>
    <w:rsid w:val="00BE5EA6"/>
    <w:rsid w:val="00BE7AAF"/>
    <w:rsid w:val="00BE7ED1"/>
    <w:rsid w:val="00BF1366"/>
    <w:rsid w:val="00BF19D5"/>
    <w:rsid w:val="00BF253E"/>
    <w:rsid w:val="00BF2774"/>
    <w:rsid w:val="00BF367B"/>
    <w:rsid w:val="00BF37DA"/>
    <w:rsid w:val="00BF40C1"/>
    <w:rsid w:val="00BF6D7D"/>
    <w:rsid w:val="00C0059C"/>
    <w:rsid w:val="00C00733"/>
    <w:rsid w:val="00C00B0F"/>
    <w:rsid w:val="00C00ED4"/>
    <w:rsid w:val="00C01755"/>
    <w:rsid w:val="00C0221C"/>
    <w:rsid w:val="00C036A0"/>
    <w:rsid w:val="00C03CD6"/>
    <w:rsid w:val="00C0416F"/>
    <w:rsid w:val="00C04E39"/>
    <w:rsid w:val="00C059DE"/>
    <w:rsid w:val="00C0691B"/>
    <w:rsid w:val="00C072E6"/>
    <w:rsid w:val="00C0781B"/>
    <w:rsid w:val="00C0785F"/>
    <w:rsid w:val="00C07864"/>
    <w:rsid w:val="00C10929"/>
    <w:rsid w:val="00C10A3A"/>
    <w:rsid w:val="00C10ACE"/>
    <w:rsid w:val="00C10BCF"/>
    <w:rsid w:val="00C10CF4"/>
    <w:rsid w:val="00C115FC"/>
    <w:rsid w:val="00C11C68"/>
    <w:rsid w:val="00C126DA"/>
    <w:rsid w:val="00C12F73"/>
    <w:rsid w:val="00C13517"/>
    <w:rsid w:val="00C13DB6"/>
    <w:rsid w:val="00C14074"/>
    <w:rsid w:val="00C14699"/>
    <w:rsid w:val="00C14970"/>
    <w:rsid w:val="00C162F8"/>
    <w:rsid w:val="00C167B5"/>
    <w:rsid w:val="00C16915"/>
    <w:rsid w:val="00C1698C"/>
    <w:rsid w:val="00C17962"/>
    <w:rsid w:val="00C17F0B"/>
    <w:rsid w:val="00C21079"/>
    <w:rsid w:val="00C211A6"/>
    <w:rsid w:val="00C214D1"/>
    <w:rsid w:val="00C21888"/>
    <w:rsid w:val="00C2189E"/>
    <w:rsid w:val="00C21F45"/>
    <w:rsid w:val="00C21FB3"/>
    <w:rsid w:val="00C2218A"/>
    <w:rsid w:val="00C22A7A"/>
    <w:rsid w:val="00C23D6E"/>
    <w:rsid w:val="00C25233"/>
    <w:rsid w:val="00C25AA6"/>
    <w:rsid w:val="00C2721A"/>
    <w:rsid w:val="00C272EB"/>
    <w:rsid w:val="00C27FE8"/>
    <w:rsid w:val="00C30388"/>
    <w:rsid w:val="00C32734"/>
    <w:rsid w:val="00C32D42"/>
    <w:rsid w:val="00C33F26"/>
    <w:rsid w:val="00C34955"/>
    <w:rsid w:val="00C34ACD"/>
    <w:rsid w:val="00C34BF5"/>
    <w:rsid w:val="00C353EF"/>
    <w:rsid w:val="00C356B2"/>
    <w:rsid w:val="00C361DA"/>
    <w:rsid w:val="00C36F39"/>
    <w:rsid w:val="00C40448"/>
    <w:rsid w:val="00C4045A"/>
    <w:rsid w:val="00C4128C"/>
    <w:rsid w:val="00C4173E"/>
    <w:rsid w:val="00C41F9D"/>
    <w:rsid w:val="00C43828"/>
    <w:rsid w:val="00C43A39"/>
    <w:rsid w:val="00C43F1E"/>
    <w:rsid w:val="00C43FA8"/>
    <w:rsid w:val="00C45E07"/>
    <w:rsid w:val="00C46555"/>
    <w:rsid w:val="00C46911"/>
    <w:rsid w:val="00C473B1"/>
    <w:rsid w:val="00C47F4E"/>
    <w:rsid w:val="00C50446"/>
    <w:rsid w:val="00C50516"/>
    <w:rsid w:val="00C50EDB"/>
    <w:rsid w:val="00C51101"/>
    <w:rsid w:val="00C5173C"/>
    <w:rsid w:val="00C51AAB"/>
    <w:rsid w:val="00C51BD9"/>
    <w:rsid w:val="00C52447"/>
    <w:rsid w:val="00C53040"/>
    <w:rsid w:val="00C53F5D"/>
    <w:rsid w:val="00C54731"/>
    <w:rsid w:val="00C56001"/>
    <w:rsid w:val="00C565AD"/>
    <w:rsid w:val="00C57086"/>
    <w:rsid w:val="00C5764D"/>
    <w:rsid w:val="00C60463"/>
    <w:rsid w:val="00C60AB7"/>
    <w:rsid w:val="00C61119"/>
    <w:rsid w:val="00C61159"/>
    <w:rsid w:val="00C6180D"/>
    <w:rsid w:val="00C618C0"/>
    <w:rsid w:val="00C619BD"/>
    <w:rsid w:val="00C619BF"/>
    <w:rsid w:val="00C62345"/>
    <w:rsid w:val="00C62B06"/>
    <w:rsid w:val="00C62C5E"/>
    <w:rsid w:val="00C63109"/>
    <w:rsid w:val="00C6364D"/>
    <w:rsid w:val="00C63C07"/>
    <w:rsid w:val="00C64B5A"/>
    <w:rsid w:val="00C6542B"/>
    <w:rsid w:val="00C661FF"/>
    <w:rsid w:val="00C66245"/>
    <w:rsid w:val="00C6643F"/>
    <w:rsid w:val="00C67584"/>
    <w:rsid w:val="00C704FA"/>
    <w:rsid w:val="00C7187B"/>
    <w:rsid w:val="00C71A34"/>
    <w:rsid w:val="00C72B11"/>
    <w:rsid w:val="00C72CA8"/>
    <w:rsid w:val="00C75245"/>
    <w:rsid w:val="00C752C7"/>
    <w:rsid w:val="00C75B89"/>
    <w:rsid w:val="00C76A20"/>
    <w:rsid w:val="00C7710C"/>
    <w:rsid w:val="00C80297"/>
    <w:rsid w:val="00C802DC"/>
    <w:rsid w:val="00C80A11"/>
    <w:rsid w:val="00C81CB9"/>
    <w:rsid w:val="00C821B4"/>
    <w:rsid w:val="00C833D5"/>
    <w:rsid w:val="00C847F3"/>
    <w:rsid w:val="00C84C3D"/>
    <w:rsid w:val="00C86099"/>
    <w:rsid w:val="00C87966"/>
    <w:rsid w:val="00C87B05"/>
    <w:rsid w:val="00C87D3F"/>
    <w:rsid w:val="00C90DBE"/>
    <w:rsid w:val="00C91926"/>
    <w:rsid w:val="00C9241A"/>
    <w:rsid w:val="00C94027"/>
    <w:rsid w:val="00C95301"/>
    <w:rsid w:val="00C95A59"/>
    <w:rsid w:val="00C95E8E"/>
    <w:rsid w:val="00C960D7"/>
    <w:rsid w:val="00C96A80"/>
    <w:rsid w:val="00C96B96"/>
    <w:rsid w:val="00C9785A"/>
    <w:rsid w:val="00CA0540"/>
    <w:rsid w:val="00CA0941"/>
    <w:rsid w:val="00CA0D9B"/>
    <w:rsid w:val="00CA154C"/>
    <w:rsid w:val="00CA16DE"/>
    <w:rsid w:val="00CA1DCC"/>
    <w:rsid w:val="00CA2910"/>
    <w:rsid w:val="00CA3307"/>
    <w:rsid w:val="00CA341B"/>
    <w:rsid w:val="00CA3832"/>
    <w:rsid w:val="00CA3D59"/>
    <w:rsid w:val="00CA3E43"/>
    <w:rsid w:val="00CA4273"/>
    <w:rsid w:val="00CB0203"/>
    <w:rsid w:val="00CB0526"/>
    <w:rsid w:val="00CB05E7"/>
    <w:rsid w:val="00CB0761"/>
    <w:rsid w:val="00CB09E3"/>
    <w:rsid w:val="00CB0D49"/>
    <w:rsid w:val="00CB21E7"/>
    <w:rsid w:val="00CB2692"/>
    <w:rsid w:val="00CB3FA2"/>
    <w:rsid w:val="00CB45C3"/>
    <w:rsid w:val="00CB4697"/>
    <w:rsid w:val="00CB4F80"/>
    <w:rsid w:val="00CB5205"/>
    <w:rsid w:val="00CB530A"/>
    <w:rsid w:val="00CB59A3"/>
    <w:rsid w:val="00CB6579"/>
    <w:rsid w:val="00CB67EC"/>
    <w:rsid w:val="00CB74E1"/>
    <w:rsid w:val="00CB7CB2"/>
    <w:rsid w:val="00CC0B4B"/>
    <w:rsid w:val="00CC0E18"/>
    <w:rsid w:val="00CC0F6C"/>
    <w:rsid w:val="00CC2E11"/>
    <w:rsid w:val="00CC325C"/>
    <w:rsid w:val="00CC3A94"/>
    <w:rsid w:val="00CC465B"/>
    <w:rsid w:val="00CC55DC"/>
    <w:rsid w:val="00CC5B21"/>
    <w:rsid w:val="00CC5BDB"/>
    <w:rsid w:val="00CC5E15"/>
    <w:rsid w:val="00CC7C4F"/>
    <w:rsid w:val="00CD1A34"/>
    <w:rsid w:val="00CD1E36"/>
    <w:rsid w:val="00CD2105"/>
    <w:rsid w:val="00CD2312"/>
    <w:rsid w:val="00CD30A6"/>
    <w:rsid w:val="00CD3717"/>
    <w:rsid w:val="00CD4D40"/>
    <w:rsid w:val="00CD5F80"/>
    <w:rsid w:val="00CD62B4"/>
    <w:rsid w:val="00CD65E6"/>
    <w:rsid w:val="00CD6981"/>
    <w:rsid w:val="00CD699E"/>
    <w:rsid w:val="00CD6E51"/>
    <w:rsid w:val="00CD721C"/>
    <w:rsid w:val="00CD72EB"/>
    <w:rsid w:val="00CD74B4"/>
    <w:rsid w:val="00CD7929"/>
    <w:rsid w:val="00CD7D2A"/>
    <w:rsid w:val="00CD7EB4"/>
    <w:rsid w:val="00CE209A"/>
    <w:rsid w:val="00CE25CC"/>
    <w:rsid w:val="00CE260D"/>
    <w:rsid w:val="00CE3A6F"/>
    <w:rsid w:val="00CE3A94"/>
    <w:rsid w:val="00CE3B4F"/>
    <w:rsid w:val="00CE52D9"/>
    <w:rsid w:val="00CE5846"/>
    <w:rsid w:val="00CE5954"/>
    <w:rsid w:val="00CF08FF"/>
    <w:rsid w:val="00CF0B30"/>
    <w:rsid w:val="00CF144C"/>
    <w:rsid w:val="00CF146F"/>
    <w:rsid w:val="00CF1587"/>
    <w:rsid w:val="00CF18CD"/>
    <w:rsid w:val="00CF2690"/>
    <w:rsid w:val="00CF28C4"/>
    <w:rsid w:val="00CF2982"/>
    <w:rsid w:val="00CF2AFF"/>
    <w:rsid w:val="00CF39F3"/>
    <w:rsid w:val="00CF3B01"/>
    <w:rsid w:val="00CF3C74"/>
    <w:rsid w:val="00CF45B0"/>
    <w:rsid w:val="00CF55C6"/>
    <w:rsid w:val="00CF5BC5"/>
    <w:rsid w:val="00CF69EE"/>
    <w:rsid w:val="00CF7737"/>
    <w:rsid w:val="00CF7F38"/>
    <w:rsid w:val="00D00621"/>
    <w:rsid w:val="00D00877"/>
    <w:rsid w:val="00D0098F"/>
    <w:rsid w:val="00D00F78"/>
    <w:rsid w:val="00D0153D"/>
    <w:rsid w:val="00D01791"/>
    <w:rsid w:val="00D019CC"/>
    <w:rsid w:val="00D01B86"/>
    <w:rsid w:val="00D0231D"/>
    <w:rsid w:val="00D039A1"/>
    <w:rsid w:val="00D0420F"/>
    <w:rsid w:val="00D0439A"/>
    <w:rsid w:val="00D05396"/>
    <w:rsid w:val="00D061F9"/>
    <w:rsid w:val="00D06493"/>
    <w:rsid w:val="00D064E1"/>
    <w:rsid w:val="00D10019"/>
    <w:rsid w:val="00D10101"/>
    <w:rsid w:val="00D10B63"/>
    <w:rsid w:val="00D11C66"/>
    <w:rsid w:val="00D11D16"/>
    <w:rsid w:val="00D1295C"/>
    <w:rsid w:val="00D12FBC"/>
    <w:rsid w:val="00D14089"/>
    <w:rsid w:val="00D14D69"/>
    <w:rsid w:val="00D1539B"/>
    <w:rsid w:val="00D15736"/>
    <w:rsid w:val="00D15E28"/>
    <w:rsid w:val="00D16221"/>
    <w:rsid w:val="00D17446"/>
    <w:rsid w:val="00D174DA"/>
    <w:rsid w:val="00D20B0D"/>
    <w:rsid w:val="00D21B6A"/>
    <w:rsid w:val="00D21B7F"/>
    <w:rsid w:val="00D220C7"/>
    <w:rsid w:val="00D22709"/>
    <w:rsid w:val="00D22D8B"/>
    <w:rsid w:val="00D2308A"/>
    <w:rsid w:val="00D23D40"/>
    <w:rsid w:val="00D23D84"/>
    <w:rsid w:val="00D25458"/>
    <w:rsid w:val="00D258E8"/>
    <w:rsid w:val="00D25C69"/>
    <w:rsid w:val="00D25ED0"/>
    <w:rsid w:val="00D26B59"/>
    <w:rsid w:val="00D2713E"/>
    <w:rsid w:val="00D278F0"/>
    <w:rsid w:val="00D27C93"/>
    <w:rsid w:val="00D27F86"/>
    <w:rsid w:val="00D3037C"/>
    <w:rsid w:val="00D306E7"/>
    <w:rsid w:val="00D30706"/>
    <w:rsid w:val="00D30876"/>
    <w:rsid w:val="00D31218"/>
    <w:rsid w:val="00D31567"/>
    <w:rsid w:val="00D31FC5"/>
    <w:rsid w:val="00D320A1"/>
    <w:rsid w:val="00D323C4"/>
    <w:rsid w:val="00D34515"/>
    <w:rsid w:val="00D358D7"/>
    <w:rsid w:val="00D3667B"/>
    <w:rsid w:val="00D36896"/>
    <w:rsid w:val="00D3731B"/>
    <w:rsid w:val="00D37C64"/>
    <w:rsid w:val="00D4057B"/>
    <w:rsid w:val="00D405A7"/>
    <w:rsid w:val="00D409F1"/>
    <w:rsid w:val="00D41468"/>
    <w:rsid w:val="00D414E5"/>
    <w:rsid w:val="00D4181B"/>
    <w:rsid w:val="00D422AB"/>
    <w:rsid w:val="00D43161"/>
    <w:rsid w:val="00D435CB"/>
    <w:rsid w:val="00D43E4D"/>
    <w:rsid w:val="00D4403F"/>
    <w:rsid w:val="00D44372"/>
    <w:rsid w:val="00D44BD6"/>
    <w:rsid w:val="00D45D7B"/>
    <w:rsid w:val="00D47311"/>
    <w:rsid w:val="00D474AD"/>
    <w:rsid w:val="00D477BD"/>
    <w:rsid w:val="00D4787B"/>
    <w:rsid w:val="00D47DD3"/>
    <w:rsid w:val="00D50375"/>
    <w:rsid w:val="00D50593"/>
    <w:rsid w:val="00D507D5"/>
    <w:rsid w:val="00D50AD2"/>
    <w:rsid w:val="00D51418"/>
    <w:rsid w:val="00D52D9C"/>
    <w:rsid w:val="00D53EA9"/>
    <w:rsid w:val="00D55098"/>
    <w:rsid w:val="00D55388"/>
    <w:rsid w:val="00D55FD2"/>
    <w:rsid w:val="00D56318"/>
    <w:rsid w:val="00D56E4F"/>
    <w:rsid w:val="00D60385"/>
    <w:rsid w:val="00D60E42"/>
    <w:rsid w:val="00D60FD8"/>
    <w:rsid w:val="00D614E5"/>
    <w:rsid w:val="00D61750"/>
    <w:rsid w:val="00D6252A"/>
    <w:rsid w:val="00D629EA"/>
    <w:rsid w:val="00D63C51"/>
    <w:rsid w:val="00D63FE4"/>
    <w:rsid w:val="00D64907"/>
    <w:rsid w:val="00D64999"/>
    <w:rsid w:val="00D65712"/>
    <w:rsid w:val="00D6584C"/>
    <w:rsid w:val="00D65DE3"/>
    <w:rsid w:val="00D65EEB"/>
    <w:rsid w:val="00D6613F"/>
    <w:rsid w:val="00D6680E"/>
    <w:rsid w:val="00D66EBD"/>
    <w:rsid w:val="00D67DBC"/>
    <w:rsid w:val="00D704DC"/>
    <w:rsid w:val="00D71207"/>
    <w:rsid w:val="00D718CB"/>
    <w:rsid w:val="00D7198C"/>
    <w:rsid w:val="00D7201D"/>
    <w:rsid w:val="00D729B9"/>
    <w:rsid w:val="00D73164"/>
    <w:rsid w:val="00D73802"/>
    <w:rsid w:val="00D74597"/>
    <w:rsid w:val="00D753A3"/>
    <w:rsid w:val="00D7733D"/>
    <w:rsid w:val="00D7788E"/>
    <w:rsid w:val="00D80045"/>
    <w:rsid w:val="00D80780"/>
    <w:rsid w:val="00D80DE8"/>
    <w:rsid w:val="00D811D8"/>
    <w:rsid w:val="00D81D88"/>
    <w:rsid w:val="00D823ED"/>
    <w:rsid w:val="00D82407"/>
    <w:rsid w:val="00D82AA4"/>
    <w:rsid w:val="00D82D3B"/>
    <w:rsid w:val="00D82FDF"/>
    <w:rsid w:val="00D83093"/>
    <w:rsid w:val="00D83199"/>
    <w:rsid w:val="00D83230"/>
    <w:rsid w:val="00D8330E"/>
    <w:rsid w:val="00D835AD"/>
    <w:rsid w:val="00D836F8"/>
    <w:rsid w:val="00D83866"/>
    <w:rsid w:val="00D83A62"/>
    <w:rsid w:val="00D8461E"/>
    <w:rsid w:val="00D84EEB"/>
    <w:rsid w:val="00D851FB"/>
    <w:rsid w:val="00D87D9E"/>
    <w:rsid w:val="00D90CBD"/>
    <w:rsid w:val="00D91C8C"/>
    <w:rsid w:val="00D926AB"/>
    <w:rsid w:val="00D92A62"/>
    <w:rsid w:val="00D92E1B"/>
    <w:rsid w:val="00D92E91"/>
    <w:rsid w:val="00D9307E"/>
    <w:rsid w:val="00D94B15"/>
    <w:rsid w:val="00D950AE"/>
    <w:rsid w:val="00D964E0"/>
    <w:rsid w:val="00D96507"/>
    <w:rsid w:val="00D96BD1"/>
    <w:rsid w:val="00D975FA"/>
    <w:rsid w:val="00DA00BA"/>
    <w:rsid w:val="00DA0531"/>
    <w:rsid w:val="00DA0A42"/>
    <w:rsid w:val="00DA122B"/>
    <w:rsid w:val="00DA17B7"/>
    <w:rsid w:val="00DA1B8E"/>
    <w:rsid w:val="00DA22B9"/>
    <w:rsid w:val="00DA4AAF"/>
    <w:rsid w:val="00DA540D"/>
    <w:rsid w:val="00DA7E0C"/>
    <w:rsid w:val="00DB05B4"/>
    <w:rsid w:val="00DB1DE7"/>
    <w:rsid w:val="00DB2260"/>
    <w:rsid w:val="00DB3D59"/>
    <w:rsid w:val="00DB3E3C"/>
    <w:rsid w:val="00DB3EA6"/>
    <w:rsid w:val="00DB4A95"/>
    <w:rsid w:val="00DB5F6B"/>
    <w:rsid w:val="00DB6191"/>
    <w:rsid w:val="00DB65EF"/>
    <w:rsid w:val="00DB6A1B"/>
    <w:rsid w:val="00DB7D7A"/>
    <w:rsid w:val="00DC049F"/>
    <w:rsid w:val="00DC22C7"/>
    <w:rsid w:val="00DC304B"/>
    <w:rsid w:val="00DC3096"/>
    <w:rsid w:val="00DC3578"/>
    <w:rsid w:val="00DC401D"/>
    <w:rsid w:val="00DC458B"/>
    <w:rsid w:val="00DC5A52"/>
    <w:rsid w:val="00DC60E3"/>
    <w:rsid w:val="00DC7526"/>
    <w:rsid w:val="00DC7CF6"/>
    <w:rsid w:val="00DD0627"/>
    <w:rsid w:val="00DD0804"/>
    <w:rsid w:val="00DD11D5"/>
    <w:rsid w:val="00DD1DDE"/>
    <w:rsid w:val="00DD3224"/>
    <w:rsid w:val="00DD3FF0"/>
    <w:rsid w:val="00DD4325"/>
    <w:rsid w:val="00DD451B"/>
    <w:rsid w:val="00DD4A93"/>
    <w:rsid w:val="00DD52BA"/>
    <w:rsid w:val="00DD6013"/>
    <w:rsid w:val="00DD6E0A"/>
    <w:rsid w:val="00DE0046"/>
    <w:rsid w:val="00DE01E7"/>
    <w:rsid w:val="00DE0234"/>
    <w:rsid w:val="00DE0A5F"/>
    <w:rsid w:val="00DE11BA"/>
    <w:rsid w:val="00DE212E"/>
    <w:rsid w:val="00DE2211"/>
    <w:rsid w:val="00DE2922"/>
    <w:rsid w:val="00DE2CF9"/>
    <w:rsid w:val="00DE2FE6"/>
    <w:rsid w:val="00DE31C8"/>
    <w:rsid w:val="00DE54B3"/>
    <w:rsid w:val="00DE55D0"/>
    <w:rsid w:val="00DE5BF9"/>
    <w:rsid w:val="00DE5FAD"/>
    <w:rsid w:val="00DE61FB"/>
    <w:rsid w:val="00DE6CD1"/>
    <w:rsid w:val="00DE723E"/>
    <w:rsid w:val="00DE738D"/>
    <w:rsid w:val="00DE75C9"/>
    <w:rsid w:val="00DE79B4"/>
    <w:rsid w:val="00DF0646"/>
    <w:rsid w:val="00DF1752"/>
    <w:rsid w:val="00DF229B"/>
    <w:rsid w:val="00DF2770"/>
    <w:rsid w:val="00DF2D6F"/>
    <w:rsid w:val="00DF2E34"/>
    <w:rsid w:val="00DF4EF2"/>
    <w:rsid w:val="00DF4F83"/>
    <w:rsid w:val="00DF52AE"/>
    <w:rsid w:val="00DF6025"/>
    <w:rsid w:val="00DF649C"/>
    <w:rsid w:val="00DF6AC0"/>
    <w:rsid w:val="00DF6B85"/>
    <w:rsid w:val="00DF6D60"/>
    <w:rsid w:val="00DF6F9A"/>
    <w:rsid w:val="00DF7422"/>
    <w:rsid w:val="00DF7811"/>
    <w:rsid w:val="00DF7873"/>
    <w:rsid w:val="00DF79A7"/>
    <w:rsid w:val="00E003FB"/>
    <w:rsid w:val="00E00FC5"/>
    <w:rsid w:val="00E01B6F"/>
    <w:rsid w:val="00E0217E"/>
    <w:rsid w:val="00E02CA2"/>
    <w:rsid w:val="00E04482"/>
    <w:rsid w:val="00E04947"/>
    <w:rsid w:val="00E05F50"/>
    <w:rsid w:val="00E0706F"/>
    <w:rsid w:val="00E077C0"/>
    <w:rsid w:val="00E10A85"/>
    <w:rsid w:val="00E111A2"/>
    <w:rsid w:val="00E112D3"/>
    <w:rsid w:val="00E12E7F"/>
    <w:rsid w:val="00E1396F"/>
    <w:rsid w:val="00E13FD8"/>
    <w:rsid w:val="00E156F9"/>
    <w:rsid w:val="00E15809"/>
    <w:rsid w:val="00E15AA1"/>
    <w:rsid w:val="00E1610D"/>
    <w:rsid w:val="00E17AF3"/>
    <w:rsid w:val="00E17C5C"/>
    <w:rsid w:val="00E202BE"/>
    <w:rsid w:val="00E21093"/>
    <w:rsid w:val="00E214F8"/>
    <w:rsid w:val="00E215CB"/>
    <w:rsid w:val="00E21726"/>
    <w:rsid w:val="00E21A60"/>
    <w:rsid w:val="00E22048"/>
    <w:rsid w:val="00E221D2"/>
    <w:rsid w:val="00E22EC7"/>
    <w:rsid w:val="00E2365B"/>
    <w:rsid w:val="00E23BA4"/>
    <w:rsid w:val="00E23FFB"/>
    <w:rsid w:val="00E24005"/>
    <w:rsid w:val="00E24139"/>
    <w:rsid w:val="00E24F2E"/>
    <w:rsid w:val="00E2511A"/>
    <w:rsid w:val="00E258A9"/>
    <w:rsid w:val="00E25D64"/>
    <w:rsid w:val="00E263DA"/>
    <w:rsid w:val="00E27998"/>
    <w:rsid w:val="00E30724"/>
    <w:rsid w:val="00E30EF7"/>
    <w:rsid w:val="00E30F45"/>
    <w:rsid w:val="00E32165"/>
    <w:rsid w:val="00E327C8"/>
    <w:rsid w:val="00E32B6E"/>
    <w:rsid w:val="00E33735"/>
    <w:rsid w:val="00E34024"/>
    <w:rsid w:val="00E34D83"/>
    <w:rsid w:val="00E34EAB"/>
    <w:rsid w:val="00E361F0"/>
    <w:rsid w:val="00E3667E"/>
    <w:rsid w:val="00E37CB9"/>
    <w:rsid w:val="00E4032A"/>
    <w:rsid w:val="00E405D1"/>
    <w:rsid w:val="00E408BD"/>
    <w:rsid w:val="00E40D0E"/>
    <w:rsid w:val="00E40D64"/>
    <w:rsid w:val="00E4163B"/>
    <w:rsid w:val="00E43189"/>
    <w:rsid w:val="00E434BF"/>
    <w:rsid w:val="00E439C3"/>
    <w:rsid w:val="00E43B33"/>
    <w:rsid w:val="00E4533B"/>
    <w:rsid w:val="00E453CE"/>
    <w:rsid w:val="00E45E80"/>
    <w:rsid w:val="00E4658D"/>
    <w:rsid w:val="00E46F21"/>
    <w:rsid w:val="00E47C3F"/>
    <w:rsid w:val="00E50787"/>
    <w:rsid w:val="00E50960"/>
    <w:rsid w:val="00E50B03"/>
    <w:rsid w:val="00E50B7B"/>
    <w:rsid w:val="00E51448"/>
    <w:rsid w:val="00E529E9"/>
    <w:rsid w:val="00E52CAA"/>
    <w:rsid w:val="00E5366C"/>
    <w:rsid w:val="00E53A9E"/>
    <w:rsid w:val="00E53B20"/>
    <w:rsid w:val="00E53E30"/>
    <w:rsid w:val="00E5438F"/>
    <w:rsid w:val="00E556B9"/>
    <w:rsid w:val="00E55C92"/>
    <w:rsid w:val="00E5707F"/>
    <w:rsid w:val="00E57E31"/>
    <w:rsid w:val="00E609AA"/>
    <w:rsid w:val="00E6111F"/>
    <w:rsid w:val="00E611E9"/>
    <w:rsid w:val="00E61350"/>
    <w:rsid w:val="00E621FC"/>
    <w:rsid w:val="00E624A1"/>
    <w:rsid w:val="00E6303E"/>
    <w:rsid w:val="00E632FB"/>
    <w:rsid w:val="00E63CBC"/>
    <w:rsid w:val="00E648FC"/>
    <w:rsid w:val="00E65BE4"/>
    <w:rsid w:val="00E65D46"/>
    <w:rsid w:val="00E664ED"/>
    <w:rsid w:val="00E66AD1"/>
    <w:rsid w:val="00E66C82"/>
    <w:rsid w:val="00E67772"/>
    <w:rsid w:val="00E677AD"/>
    <w:rsid w:val="00E70BF2"/>
    <w:rsid w:val="00E7189F"/>
    <w:rsid w:val="00E72092"/>
    <w:rsid w:val="00E7306B"/>
    <w:rsid w:val="00E73248"/>
    <w:rsid w:val="00E73E6A"/>
    <w:rsid w:val="00E74C71"/>
    <w:rsid w:val="00E74D54"/>
    <w:rsid w:val="00E75B89"/>
    <w:rsid w:val="00E76879"/>
    <w:rsid w:val="00E76B3A"/>
    <w:rsid w:val="00E778A0"/>
    <w:rsid w:val="00E80227"/>
    <w:rsid w:val="00E8324D"/>
    <w:rsid w:val="00E855F6"/>
    <w:rsid w:val="00E86F9F"/>
    <w:rsid w:val="00E86FE0"/>
    <w:rsid w:val="00E87877"/>
    <w:rsid w:val="00E908D0"/>
    <w:rsid w:val="00E90954"/>
    <w:rsid w:val="00E90E49"/>
    <w:rsid w:val="00E90FD6"/>
    <w:rsid w:val="00E918AC"/>
    <w:rsid w:val="00E91E42"/>
    <w:rsid w:val="00E92993"/>
    <w:rsid w:val="00E92B9C"/>
    <w:rsid w:val="00E93D34"/>
    <w:rsid w:val="00E9459F"/>
    <w:rsid w:val="00E94D8F"/>
    <w:rsid w:val="00E956C3"/>
    <w:rsid w:val="00E95863"/>
    <w:rsid w:val="00E95FE1"/>
    <w:rsid w:val="00E96C89"/>
    <w:rsid w:val="00E970E7"/>
    <w:rsid w:val="00E9753B"/>
    <w:rsid w:val="00E97A25"/>
    <w:rsid w:val="00EA1085"/>
    <w:rsid w:val="00EA1B88"/>
    <w:rsid w:val="00EA206F"/>
    <w:rsid w:val="00EA2D78"/>
    <w:rsid w:val="00EA303E"/>
    <w:rsid w:val="00EA3195"/>
    <w:rsid w:val="00EA31C5"/>
    <w:rsid w:val="00EA3DA8"/>
    <w:rsid w:val="00EA5943"/>
    <w:rsid w:val="00EA637A"/>
    <w:rsid w:val="00EA6464"/>
    <w:rsid w:val="00EA69FD"/>
    <w:rsid w:val="00EA6C4C"/>
    <w:rsid w:val="00EA79F6"/>
    <w:rsid w:val="00EA7BA4"/>
    <w:rsid w:val="00EA7BB9"/>
    <w:rsid w:val="00EB079C"/>
    <w:rsid w:val="00EB1386"/>
    <w:rsid w:val="00EB1C70"/>
    <w:rsid w:val="00EB1C93"/>
    <w:rsid w:val="00EB26A0"/>
    <w:rsid w:val="00EB2BAC"/>
    <w:rsid w:val="00EB3D86"/>
    <w:rsid w:val="00EB40B9"/>
    <w:rsid w:val="00EB522B"/>
    <w:rsid w:val="00EB62B6"/>
    <w:rsid w:val="00EB6537"/>
    <w:rsid w:val="00EB69DA"/>
    <w:rsid w:val="00EB6E2F"/>
    <w:rsid w:val="00EB7557"/>
    <w:rsid w:val="00EC0153"/>
    <w:rsid w:val="00EC024E"/>
    <w:rsid w:val="00EC064B"/>
    <w:rsid w:val="00EC0A50"/>
    <w:rsid w:val="00EC0BB7"/>
    <w:rsid w:val="00EC2CF5"/>
    <w:rsid w:val="00EC38E7"/>
    <w:rsid w:val="00EC3905"/>
    <w:rsid w:val="00EC3CD5"/>
    <w:rsid w:val="00EC52B5"/>
    <w:rsid w:val="00EC63CC"/>
    <w:rsid w:val="00EC6586"/>
    <w:rsid w:val="00EC7C5C"/>
    <w:rsid w:val="00ED01DF"/>
    <w:rsid w:val="00ED0A10"/>
    <w:rsid w:val="00ED0E70"/>
    <w:rsid w:val="00ED0F4A"/>
    <w:rsid w:val="00ED12EC"/>
    <w:rsid w:val="00ED1903"/>
    <w:rsid w:val="00ED2969"/>
    <w:rsid w:val="00ED2D8F"/>
    <w:rsid w:val="00ED428C"/>
    <w:rsid w:val="00ED53B1"/>
    <w:rsid w:val="00ED621A"/>
    <w:rsid w:val="00ED7555"/>
    <w:rsid w:val="00ED76E5"/>
    <w:rsid w:val="00EE03A8"/>
    <w:rsid w:val="00EE0DF8"/>
    <w:rsid w:val="00EE2EBE"/>
    <w:rsid w:val="00EE4B14"/>
    <w:rsid w:val="00EE4F86"/>
    <w:rsid w:val="00EE52EB"/>
    <w:rsid w:val="00EE6C9B"/>
    <w:rsid w:val="00EF03E9"/>
    <w:rsid w:val="00EF19BB"/>
    <w:rsid w:val="00EF1EA0"/>
    <w:rsid w:val="00EF2137"/>
    <w:rsid w:val="00EF22A1"/>
    <w:rsid w:val="00EF303D"/>
    <w:rsid w:val="00EF32D2"/>
    <w:rsid w:val="00EF4FA1"/>
    <w:rsid w:val="00EF50A8"/>
    <w:rsid w:val="00EF5F1A"/>
    <w:rsid w:val="00EF5FF4"/>
    <w:rsid w:val="00EF640E"/>
    <w:rsid w:val="00F00D1D"/>
    <w:rsid w:val="00F00F82"/>
    <w:rsid w:val="00F01376"/>
    <w:rsid w:val="00F022BA"/>
    <w:rsid w:val="00F033FA"/>
    <w:rsid w:val="00F03709"/>
    <w:rsid w:val="00F03B14"/>
    <w:rsid w:val="00F058DC"/>
    <w:rsid w:val="00F05FD7"/>
    <w:rsid w:val="00F06173"/>
    <w:rsid w:val="00F061CF"/>
    <w:rsid w:val="00F06631"/>
    <w:rsid w:val="00F07170"/>
    <w:rsid w:val="00F07855"/>
    <w:rsid w:val="00F102D2"/>
    <w:rsid w:val="00F10815"/>
    <w:rsid w:val="00F108AD"/>
    <w:rsid w:val="00F12A1D"/>
    <w:rsid w:val="00F12D8E"/>
    <w:rsid w:val="00F13180"/>
    <w:rsid w:val="00F131EC"/>
    <w:rsid w:val="00F14884"/>
    <w:rsid w:val="00F149A3"/>
    <w:rsid w:val="00F14A32"/>
    <w:rsid w:val="00F14A53"/>
    <w:rsid w:val="00F15582"/>
    <w:rsid w:val="00F1588F"/>
    <w:rsid w:val="00F16AE6"/>
    <w:rsid w:val="00F16C1C"/>
    <w:rsid w:val="00F16CAF"/>
    <w:rsid w:val="00F16F62"/>
    <w:rsid w:val="00F17304"/>
    <w:rsid w:val="00F1798F"/>
    <w:rsid w:val="00F17C38"/>
    <w:rsid w:val="00F205D2"/>
    <w:rsid w:val="00F20AC4"/>
    <w:rsid w:val="00F20F99"/>
    <w:rsid w:val="00F221CA"/>
    <w:rsid w:val="00F22344"/>
    <w:rsid w:val="00F22493"/>
    <w:rsid w:val="00F23D7E"/>
    <w:rsid w:val="00F23F02"/>
    <w:rsid w:val="00F23F99"/>
    <w:rsid w:val="00F23FA8"/>
    <w:rsid w:val="00F240A5"/>
    <w:rsid w:val="00F241D6"/>
    <w:rsid w:val="00F2492C"/>
    <w:rsid w:val="00F24CCB"/>
    <w:rsid w:val="00F25063"/>
    <w:rsid w:val="00F26125"/>
    <w:rsid w:val="00F27478"/>
    <w:rsid w:val="00F279F8"/>
    <w:rsid w:val="00F27F6E"/>
    <w:rsid w:val="00F30AC0"/>
    <w:rsid w:val="00F32A0C"/>
    <w:rsid w:val="00F32C77"/>
    <w:rsid w:val="00F33B30"/>
    <w:rsid w:val="00F33E10"/>
    <w:rsid w:val="00F34818"/>
    <w:rsid w:val="00F35554"/>
    <w:rsid w:val="00F35A41"/>
    <w:rsid w:val="00F35CCE"/>
    <w:rsid w:val="00F35EE3"/>
    <w:rsid w:val="00F3601D"/>
    <w:rsid w:val="00F362B7"/>
    <w:rsid w:val="00F40673"/>
    <w:rsid w:val="00F40A75"/>
    <w:rsid w:val="00F417ED"/>
    <w:rsid w:val="00F42D1A"/>
    <w:rsid w:val="00F430BD"/>
    <w:rsid w:val="00F431B5"/>
    <w:rsid w:val="00F432B5"/>
    <w:rsid w:val="00F43E81"/>
    <w:rsid w:val="00F44540"/>
    <w:rsid w:val="00F44DA1"/>
    <w:rsid w:val="00F44E14"/>
    <w:rsid w:val="00F45577"/>
    <w:rsid w:val="00F461FA"/>
    <w:rsid w:val="00F466AD"/>
    <w:rsid w:val="00F46B8C"/>
    <w:rsid w:val="00F474B6"/>
    <w:rsid w:val="00F47B1F"/>
    <w:rsid w:val="00F47B8C"/>
    <w:rsid w:val="00F5041F"/>
    <w:rsid w:val="00F5070E"/>
    <w:rsid w:val="00F50D3B"/>
    <w:rsid w:val="00F521AD"/>
    <w:rsid w:val="00F53623"/>
    <w:rsid w:val="00F55326"/>
    <w:rsid w:val="00F55B9F"/>
    <w:rsid w:val="00F55F4D"/>
    <w:rsid w:val="00F55FEC"/>
    <w:rsid w:val="00F579DF"/>
    <w:rsid w:val="00F57DF5"/>
    <w:rsid w:val="00F60132"/>
    <w:rsid w:val="00F608D8"/>
    <w:rsid w:val="00F613DD"/>
    <w:rsid w:val="00F61EBA"/>
    <w:rsid w:val="00F6289A"/>
    <w:rsid w:val="00F63664"/>
    <w:rsid w:val="00F645BA"/>
    <w:rsid w:val="00F65723"/>
    <w:rsid w:val="00F65E84"/>
    <w:rsid w:val="00F66430"/>
    <w:rsid w:val="00F67C3E"/>
    <w:rsid w:val="00F70500"/>
    <w:rsid w:val="00F707EA"/>
    <w:rsid w:val="00F710D9"/>
    <w:rsid w:val="00F71A5E"/>
    <w:rsid w:val="00F72917"/>
    <w:rsid w:val="00F75AE4"/>
    <w:rsid w:val="00F75D4D"/>
    <w:rsid w:val="00F760DC"/>
    <w:rsid w:val="00F7663E"/>
    <w:rsid w:val="00F771D7"/>
    <w:rsid w:val="00F77720"/>
    <w:rsid w:val="00F80210"/>
    <w:rsid w:val="00F803B8"/>
    <w:rsid w:val="00F80552"/>
    <w:rsid w:val="00F81B33"/>
    <w:rsid w:val="00F82D05"/>
    <w:rsid w:val="00F84305"/>
    <w:rsid w:val="00F8431A"/>
    <w:rsid w:val="00F846DE"/>
    <w:rsid w:val="00F87286"/>
    <w:rsid w:val="00F87969"/>
    <w:rsid w:val="00F87A21"/>
    <w:rsid w:val="00F90076"/>
    <w:rsid w:val="00F903D5"/>
    <w:rsid w:val="00F91A05"/>
    <w:rsid w:val="00F9254C"/>
    <w:rsid w:val="00F92B36"/>
    <w:rsid w:val="00F93412"/>
    <w:rsid w:val="00F9394C"/>
    <w:rsid w:val="00F95133"/>
    <w:rsid w:val="00F95438"/>
    <w:rsid w:val="00F95B7A"/>
    <w:rsid w:val="00F9602A"/>
    <w:rsid w:val="00F967A2"/>
    <w:rsid w:val="00F973B7"/>
    <w:rsid w:val="00F9765C"/>
    <w:rsid w:val="00F97AF5"/>
    <w:rsid w:val="00FA0266"/>
    <w:rsid w:val="00FA0333"/>
    <w:rsid w:val="00FA047A"/>
    <w:rsid w:val="00FA08D6"/>
    <w:rsid w:val="00FA0A26"/>
    <w:rsid w:val="00FA1E9E"/>
    <w:rsid w:val="00FA292A"/>
    <w:rsid w:val="00FA296A"/>
    <w:rsid w:val="00FA4375"/>
    <w:rsid w:val="00FA480F"/>
    <w:rsid w:val="00FA4BA3"/>
    <w:rsid w:val="00FA51CF"/>
    <w:rsid w:val="00FA583E"/>
    <w:rsid w:val="00FA5AB3"/>
    <w:rsid w:val="00FA60B4"/>
    <w:rsid w:val="00FA6BB1"/>
    <w:rsid w:val="00FA6D7C"/>
    <w:rsid w:val="00FA6F91"/>
    <w:rsid w:val="00FA7279"/>
    <w:rsid w:val="00FB0A4C"/>
    <w:rsid w:val="00FB0F74"/>
    <w:rsid w:val="00FB1828"/>
    <w:rsid w:val="00FB1DBD"/>
    <w:rsid w:val="00FB21D2"/>
    <w:rsid w:val="00FB2E2B"/>
    <w:rsid w:val="00FB2EF5"/>
    <w:rsid w:val="00FB30B5"/>
    <w:rsid w:val="00FB4806"/>
    <w:rsid w:val="00FB481A"/>
    <w:rsid w:val="00FB4BDA"/>
    <w:rsid w:val="00FB5401"/>
    <w:rsid w:val="00FB6086"/>
    <w:rsid w:val="00FB65B6"/>
    <w:rsid w:val="00FB710C"/>
    <w:rsid w:val="00FB7854"/>
    <w:rsid w:val="00FB7F62"/>
    <w:rsid w:val="00FC0CF7"/>
    <w:rsid w:val="00FC1FF9"/>
    <w:rsid w:val="00FC26A0"/>
    <w:rsid w:val="00FC3BEE"/>
    <w:rsid w:val="00FC4264"/>
    <w:rsid w:val="00FC4A31"/>
    <w:rsid w:val="00FC4F2A"/>
    <w:rsid w:val="00FC5086"/>
    <w:rsid w:val="00FC5E77"/>
    <w:rsid w:val="00FC5F3F"/>
    <w:rsid w:val="00FC616E"/>
    <w:rsid w:val="00FC647B"/>
    <w:rsid w:val="00FC65DD"/>
    <w:rsid w:val="00FC660B"/>
    <w:rsid w:val="00FD0124"/>
    <w:rsid w:val="00FD01E6"/>
    <w:rsid w:val="00FD0B98"/>
    <w:rsid w:val="00FD17B2"/>
    <w:rsid w:val="00FD27F6"/>
    <w:rsid w:val="00FD28BC"/>
    <w:rsid w:val="00FD2E1D"/>
    <w:rsid w:val="00FD30B7"/>
    <w:rsid w:val="00FD370E"/>
    <w:rsid w:val="00FD4663"/>
    <w:rsid w:val="00FD472C"/>
    <w:rsid w:val="00FD56B8"/>
    <w:rsid w:val="00FD59E5"/>
    <w:rsid w:val="00FD5D1D"/>
    <w:rsid w:val="00FD6034"/>
    <w:rsid w:val="00FD6CD5"/>
    <w:rsid w:val="00FD6F72"/>
    <w:rsid w:val="00FD7325"/>
    <w:rsid w:val="00FD7332"/>
    <w:rsid w:val="00FD7E08"/>
    <w:rsid w:val="00FE24BA"/>
    <w:rsid w:val="00FE291A"/>
    <w:rsid w:val="00FE299C"/>
    <w:rsid w:val="00FE2A80"/>
    <w:rsid w:val="00FE2E0E"/>
    <w:rsid w:val="00FE3327"/>
    <w:rsid w:val="00FE3C15"/>
    <w:rsid w:val="00FE4550"/>
    <w:rsid w:val="00FE54EE"/>
    <w:rsid w:val="00FE6389"/>
    <w:rsid w:val="00FE6BD9"/>
    <w:rsid w:val="00FE73CD"/>
    <w:rsid w:val="00FF0325"/>
    <w:rsid w:val="00FF1F26"/>
    <w:rsid w:val="00FF289C"/>
    <w:rsid w:val="00FF3438"/>
    <w:rsid w:val="00FF4870"/>
    <w:rsid w:val="00FF4FD4"/>
    <w:rsid w:val="00FF622F"/>
    <w:rsid w:val="00FF6CA2"/>
    <w:rsid w:val="00FF6D99"/>
    <w:rsid w:val="00FF6F2B"/>
    <w:rsid w:val="00FF7595"/>
    <w:rsid w:val="00FF7CB7"/>
    <w:rsid w:val="029220DD"/>
    <w:rsid w:val="04D12E89"/>
    <w:rsid w:val="0646D103"/>
    <w:rsid w:val="086214B7"/>
    <w:rsid w:val="09B26F6C"/>
    <w:rsid w:val="0BF27B1F"/>
    <w:rsid w:val="0CDAB6C9"/>
    <w:rsid w:val="0EC952C3"/>
    <w:rsid w:val="1045F8CF"/>
    <w:rsid w:val="10DB4473"/>
    <w:rsid w:val="11DD73DD"/>
    <w:rsid w:val="12032154"/>
    <w:rsid w:val="13990A28"/>
    <w:rsid w:val="14628954"/>
    <w:rsid w:val="14AA5429"/>
    <w:rsid w:val="156ED295"/>
    <w:rsid w:val="187ECB79"/>
    <w:rsid w:val="18DCC736"/>
    <w:rsid w:val="199E7083"/>
    <w:rsid w:val="1C2C0D08"/>
    <w:rsid w:val="1D4CA645"/>
    <w:rsid w:val="1EDD350E"/>
    <w:rsid w:val="20E72E8E"/>
    <w:rsid w:val="2351631C"/>
    <w:rsid w:val="260F98EF"/>
    <w:rsid w:val="2661DEA9"/>
    <w:rsid w:val="295C554B"/>
    <w:rsid w:val="2BC4480A"/>
    <w:rsid w:val="2CDE0258"/>
    <w:rsid w:val="2DED005B"/>
    <w:rsid w:val="2FB66A81"/>
    <w:rsid w:val="2FBB311F"/>
    <w:rsid w:val="31F4032F"/>
    <w:rsid w:val="323796B1"/>
    <w:rsid w:val="362BF0A2"/>
    <w:rsid w:val="36FBF129"/>
    <w:rsid w:val="3DACD370"/>
    <w:rsid w:val="4EEB1F80"/>
    <w:rsid w:val="5289800E"/>
    <w:rsid w:val="55211AA3"/>
    <w:rsid w:val="59DE8597"/>
    <w:rsid w:val="5AB55EEF"/>
    <w:rsid w:val="5AD559ED"/>
    <w:rsid w:val="5AE57D4F"/>
    <w:rsid w:val="5B0CF405"/>
    <w:rsid w:val="5B8AB041"/>
    <w:rsid w:val="5E170AEB"/>
    <w:rsid w:val="614292E2"/>
    <w:rsid w:val="6376D576"/>
    <w:rsid w:val="65DA3CC1"/>
    <w:rsid w:val="65EFA186"/>
    <w:rsid w:val="67928613"/>
    <w:rsid w:val="6A02499D"/>
    <w:rsid w:val="6E784DF7"/>
    <w:rsid w:val="6F162A00"/>
    <w:rsid w:val="707B59D2"/>
    <w:rsid w:val="7354F922"/>
    <w:rsid w:val="79353E20"/>
    <w:rsid w:val="7C203E5A"/>
    <w:rsid w:val="7C9F079D"/>
    <w:rsid w:val="7FD3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E22ADAA"/>
  <w15:docId w15:val="{5EC62A58-FCD2-4A6A-BD00-F78C42E7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HAnsi"/>
        <w:lang w:val="fi-FI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3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721EC4"/>
    <w:pPr>
      <w:spacing w:after="220"/>
    </w:pPr>
    <w:rPr>
      <w:sz w:val="22"/>
    </w:rPr>
  </w:style>
  <w:style w:type="paragraph" w:styleId="Heading1">
    <w:name w:val="heading 1"/>
    <w:basedOn w:val="Normal"/>
    <w:next w:val="NormalIndent"/>
    <w:link w:val="Heading1Char"/>
    <w:uiPriority w:val="9"/>
    <w:qFormat/>
    <w:rsid w:val="00340D40"/>
    <w:pPr>
      <w:keepNext/>
      <w:keepLines/>
      <w:numPr>
        <w:numId w:val="9"/>
      </w:numPr>
      <w:pBdr>
        <w:bottom w:val="single" w:sz="8" w:space="1" w:color="auto"/>
      </w:pBdr>
      <w:spacing w:before="360" w:after="360" w:line="240" w:lineRule="auto"/>
      <w:outlineLvl w:val="0"/>
    </w:pPr>
    <w:rPr>
      <w:rFonts w:asciiTheme="majorHAnsi" w:eastAsiaTheme="majorEastAsia" w:hAnsiTheme="majorHAnsi" w:cstheme="majorBidi"/>
      <w:b/>
      <w:color w:val="9F0D16" w:themeColor="accent1" w:themeShade="BF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1"/>
    <w:unhideWhenUsed/>
    <w:qFormat/>
    <w:rsid w:val="00092F50"/>
    <w:pPr>
      <w:keepNext/>
      <w:keepLines/>
      <w:numPr>
        <w:ilvl w:val="1"/>
        <w:numId w:val="9"/>
      </w:numPr>
      <w:spacing w:before="360" w:line="240" w:lineRule="auto"/>
      <w:outlineLvl w:val="1"/>
    </w:pPr>
    <w:rPr>
      <w:rFonts w:asciiTheme="majorHAnsi" w:eastAsiaTheme="majorEastAsia" w:hAnsiTheme="majorHAnsi" w:cstheme="majorBidi"/>
      <w:b/>
      <w:color w:val="9F0D16" w:themeColor="accent1" w:themeShade="BF"/>
      <w:sz w:val="28"/>
      <w:szCs w:val="28"/>
    </w:rPr>
  </w:style>
  <w:style w:type="paragraph" w:styleId="Heading3">
    <w:name w:val="heading 3"/>
    <w:basedOn w:val="Normal"/>
    <w:next w:val="NormalIndent"/>
    <w:link w:val="Heading3Char"/>
    <w:uiPriority w:val="1"/>
    <w:unhideWhenUsed/>
    <w:qFormat/>
    <w:rsid w:val="00092F50"/>
    <w:pPr>
      <w:keepNext/>
      <w:keepLines/>
      <w:numPr>
        <w:ilvl w:val="2"/>
        <w:numId w:val="9"/>
      </w:numPr>
      <w:spacing w:before="360" w:line="240" w:lineRule="auto"/>
      <w:outlineLvl w:val="2"/>
    </w:pPr>
    <w:rPr>
      <w:rFonts w:asciiTheme="majorHAnsi" w:eastAsiaTheme="majorEastAsia" w:hAnsiTheme="majorHAnsi" w:cstheme="majorBidi"/>
      <w:b/>
      <w:color w:val="9F0D16" w:themeColor="accent1" w:themeShade="BF"/>
      <w:sz w:val="24"/>
      <w:szCs w:val="24"/>
    </w:rPr>
  </w:style>
  <w:style w:type="paragraph" w:styleId="Heading4">
    <w:name w:val="heading 4"/>
    <w:basedOn w:val="Normal"/>
    <w:next w:val="NormalIndent"/>
    <w:link w:val="Heading4Char"/>
    <w:uiPriority w:val="1"/>
    <w:unhideWhenUsed/>
    <w:qFormat/>
    <w:rsid w:val="00092F50"/>
    <w:pPr>
      <w:keepNext/>
      <w:keepLines/>
      <w:numPr>
        <w:ilvl w:val="3"/>
        <w:numId w:val="9"/>
      </w:numPr>
      <w:spacing w:before="360"/>
      <w:outlineLvl w:val="3"/>
    </w:pPr>
    <w:rPr>
      <w:rFonts w:asciiTheme="majorHAnsi" w:eastAsiaTheme="majorEastAsia" w:hAnsiTheme="majorHAnsi" w:cstheme="majorBidi"/>
      <w:b/>
      <w:color w:val="9F0D16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79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15885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479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15885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479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A090E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479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15885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4792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15885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2786A"/>
    <w:rPr>
      <w:color w:val="3E5660" w:themeColor="accent2"/>
    </w:rPr>
  </w:style>
  <w:style w:type="character" w:customStyle="1" w:styleId="HeaderChar">
    <w:name w:val="Header Char"/>
    <w:basedOn w:val="DefaultParagraphFont"/>
    <w:link w:val="Header"/>
    <w:uiPriority w:val="99"/>
    <w:rsid w:val="00A2786A"/>
    <w:rPr>
      <w:color w:val="3E5660" w:themeColor="accent2"/>
    </w:rPr>
  </w:style>
  <w:style w:type="paragraph" w:styleId="Footer">
    <w:name w:val="footer"/>
    <w:link w:val="FooterChar"/>
    <w:uiPriority w:val="99"/>
    <w:rsid w:val="00A2786A"/>
    <w:rPr>
      <w:color w:val="3E5660" w:themeColor="accent2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A2786A"/>
    <w:rPr>
      <w:color w:val="3E5660" w:themeColor="accent2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9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9C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B2692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340D40"/>
    <w:rPr>
      <w:rFonts w:asciiTheme="majorHAnsi" w:eastAsiaTheme="majorEastAsia" w:hAnsiTheme="majorHAnsi" w:cstheme="majorBidi"/>
      <w:b/>
      <w:color w:val="9F0D1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092F50"/>
    <w:rPr>
      <w:rFonts w:asciiTheme="majorHAnsi" w:eastAsiaTheme="majorEastAsia" w:hAnsiTheme="majorHAnsi" w:cstheme="majorBidi"/>
      <w:b/>
      <w:color w:val="9F0D1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092F50"/>
    <w:rPr>
      <w:rFonts w:asciiTheme="majorHAnsi" w:eastAsiaTheme="majorEastAsia" w:hAnsiTheme="majorHAnsi" w:cstheme="majorBidi"/>
      <w:b/>
      <w:color w:val="9F0D16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092F50"/>
    <w:rPr>
      <w:rFonts w:asciiTheme="majorHAnsi" w:eastAsiaTheme="majorEastAsia" w:hAnsiTheme="majorHAnsi" w:cstheme="majorBidi"/>
      <w:b/>
      <w:color w:val="9F0D16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4792F"/>
    <w:rPr>
      <w:rFonts w:asciiTheme="majorHAnsi" w:eastAsiaTheme="majorEastAsia" w:hAnsiTheme="majorHAnsi" w:cstheme="majorBidi"/>
      <w:color w:val="A15885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34792F"/>
    <w:rPr>
      <w:rFonts w:asciiTheme="majorHAnsi" w:eastAsiaTheme="majorEastAsia" w:hAnsiTheme="majorHAnsi" w:cstheme="majorBidi"/>
      <w:i/>
      <w:iCs/>
      <w:color w:val="A15885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34792F"/>
    <w:rPr>
      <w:rFonts w:asciiTheme="majorHAnsi" w:eastAsiaTheme="majorEastAsia" w:hAnsiTheme="majorHAnsi" w:cstheme="majorBidi"/>
      <w:i/>
      <w:iCs/>
      <w:color w:val="6A090E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34792F"/>
    <w:rPr>
      <w:rFonts w:asciiTheme="majorHAnsi" w:eastAsiaTheme="majorEastAsia" w:hAnsiTheme="majorHAnsi" w:cstheme="majorBidi"/>
      <w:b/>
      <w:bCs/>
      <w:color w:val="A15885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34792F"/>
    <w:rPr>
      <w:rFonts w:asciiTheme="majorHAnsi" w:eastAsiaTheme="majorEastAsia" w:hAnsiTheme="majorHAnsi" w:cstheme="majorBidi"/>
      <w:b/>
      <w:bCs/>
      <w:i/>
      <w:iCs/>
      <w:color w:val="A15885" w:themeColor="text2"/>
    </w:rPr>
  </w:style>
  <w:style w:type="paragraph" w:styleId="NormalIndent">
    <w:name w:val="Normal Indent"/>
    <w:basedOn w:val="Normal"/>
    <w:link w:val="NormalIndentChar"/>
    <w:qFormat/>
    <w:rsid w:val="0093251A"/>
  </w:style>
  <w:style w:type="paragraph" w:customStyle="1" w:styleId="PaaOtsikko">
    <w:name w:val="PaaOtsikko"/>
    <w:basedOn w:val="Normal"/>
    <w:next w:val="NormalIndent"/>
    <w:uiPriority w:val="3"/>
    <w:qFormat/>
    <w:rsid w:val="00F645BA"/>
    <w:pPr>
      <w:spacing w:after="240"/>
      <w:jc w:val="right"/>
    </w:pPr>
    <w:rPr>
      <w:b/>
      <w:sz w:val="40"/>
    </w:rPr>
  </w:style>
  <w:style w:type="paragraph" w:customStyle="1" w:styleId="Viiva">
    <w:name w:val="Viiva"/>
    <w:basedOn w:val="Normal"/>
    <w:rsid w:val="006A431F"/>
    <w:pPr>
      <w:numPr>
        <w:numId w:val="1"/>
      </w:numPr>
    </w:pPr>
    <w:rPr>
      <w:rFonts w:ascii="Arial" w:hAnsi="Arial"/>
    </w:rPr>
  </w:style>
  <w:style w:type="table" w:styleId="TableGrid">
    <w:name w:val="Table Grid"/>
    <w:basedOn w:val="TableNormal"/>
    <w:uiPriority w:val="99"/>
    <w:rsid w:val="001951A3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Fingridluettelomerkit">
    <w:name w:val="Fingrid luettelomerkit"/>
    <w:rsid w:val="006B4B8A"/>
    <w:pPr>
      <w:numPr>
        <w:numId w:val="2"/>
      </w:numPr>
    </w:pPr>
  </w:style>
  <w:style w:type="numbering" w:customStyle="1" w:styleId="Fingridnumerointi">
    <w:name w:val="Fingrid numerointi"/>
    <w:uiPriority w:val="99"/>
    <w:rsid w:val="00277537"/>
    <w:pPr>
      <w:numPr>
        <w:numId w:val="3"/>
      </w:numPr>
    </w:pPr>
  </w:style>
  <w:style w:type="paragraph" w:styleId="ListBullet">
    <w:name w:val="List Bullet"/>
    <w:basedOn w:val="Normal"/>
    <w:uiPriority w:val="99"/>
    <w:unhideWhenUsed/>
    <w:rsid w:val="0034792F"/>
    <w:pPr>
      <w:numPr>
        <w:numId w:val="5"/>
      </w:numPr>
      <w:contextualSpacing/>
    </w:pPr>
  </w:style>
  <w:style w:type="paragraph" w:styleId="ListNumber">
    <w:name w:val="List Number"/>
    <w:basedOn w:val="Normal"/>
    <w:uiPriority w:val="99"/>
    <w:unhideWhenUsed/>
    <w:rsid w:val="0034792F"/>
    <w:pPr>
      <w:numPr>
        <w:numId w:val="6"/>
      </w:numPr>
      <w:contextualSpacing/>
    </w:pPr>
  </w:style>
  <w:style w:type="numbering" w:customStyle="1" w:styleId="Fingridotsikkonumerointi">
    <w:name w:val="Fingrid otsikkonumerointi"/>
    <w:rsid w:val="00131210"/>
    <w:pPr>
      <w:numPr>
        <w:numId w:val="4"/>
      </w:numPr>
    </w:pPr>
  </w:style>
  <w:style w:type="paragraph" w:styleId="TOC1">
    <w:name w:val="toc 1"/>
    <w:basedOn w:val="Normal"/>
    <w:next w:val="Normal"/>
    <w:uiPriority w:val="39"/>
    <w:rsid w:val="000374E4"/>
    <w:pPr>
      <w:tabs>
        <w:tab w:val="right" w:leader="dot" w:pos="9498"/>
      </w:tabs>
      <w:spacing w:before="240"/>
      <w:ind w:right="567"/>
    </w:pPr>
    <w:rPr>
      <w:rFonts w:asciiTheme="majorHAnsi" w:hAnsiTheme="majorHAnsi"/>
      <w:b/>
      <w:noProof/>
      <w:color w:val="51626B" w:themeColor="accent3" w:themeShade="BF"/>
      <w:sz w:val="24"/>
    </w:rPr>
  </w:style>
  <w:style w:type="paragraph" w:styleId="TOC2">
    <w:name w:val="toc 2"/>
    <w:basedOn w:val="Normal"/>
    <w:next w:val="Normal"/>
    <w:uiPriority w:val="39"/>
    <w:rsid w:val="000374E4"/>
    <w:pPr>
      <w:tabs>
        <w:tab w:val="right" w:leader="dot" w:pos="9498"/>
      </w:tabs>
      <w:spacing w:after="120"/>
      <w:ind w:left="227" w:right="567"/>
    </w:pPr>
    <w:rPr>
      <w:rFonts w:asciiTheme="majorHAnsi" w:hAnsiTheme="majorHAnsi"/>
      <w:noProof/>
    </w:rPr>
  </w:style>
  <w:style w:type="paragraph" w:styleId="TOC3">
    <w:name w:val="toc 3"/>
    <w:basedOn w:val="Normal"/>
    <w:next w:val="Normal"/>
    <w:uiPriority w:val="39"/>
    <w:rsid w:val="000374E4"/>
    <w:pPr>
      <w:tabs>
        <w:tab w:val="right" w:leader="dot" w:pos="9498"/>
      </w:tabs>
      <w:spacing w:after="120"/>
      <w:ind w:left="454" w:right="567"/>
    </w:pPr>
    <w:rPr>
      <w:rFonts w:asciiTheme="majorHAnsi" w:hAnsiTheme="majorHAnsi"/>
      <w:noProof/>
    </w:rPr>
  </w:style>
  <w:style w:type="paragraph" w:customStyle="1" w:styleId="Sisllysluettelo">
    <w:name w:val="Sisällysluettelo"/>
    <w:basedOn w:val="Normal"/>
    <w:rsid w:val="0012173B"/>
    <w:rPr>
      <w:rFonts w:asciiTheme="majorHAnsi" w:hAnsiTheme="majorHAnsi"/>
      <w:b/>
    </w:rPr>
  </w:style>
  <w:style w:type="paragraph" w:styleId="TOCHeading">
    <w:name w:val="TOC Heading"/>
    <w:basedOn w:val="Heading1"/>
    <w:next w:val="NormalIndent"/>
    <w:uiPriority w:val="39"/>
    <w:unhideWhenUsed/>
    <w:qFormat/>
    <w:rsid w:val="00E855F6"/>
    <w:pPr>
      <w:numPr>
        <w:numId w:val="0"/>
      </w:numPr>
      <w:outlineLvl w:val="9"/>
    </w:pPr>
  </w:style>
  <w:style w:type="paragraph" w:customStyle="1" w:styleId="Otsikonjulkaisupivmr">
    <w:name w:val="Otsikon julkaisupäivämäärä"/>
    <w:basedOn w:val="Normal"/>
    <w:link w:val="OtsikonjulkaisupivmrChar"/>
    <w:uiPriority w:val="3"/>
    <w:qFormat/>
    <w:rsid w:val="00F645BA"/>
    <w:pPr>
      <w:jc w:val="right"/>
    </w:pPr>
    <w:rPr>
      <w:rFonts w:cs="Times New Roman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479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D5121E" w:themeColor="accent1"/>
      <w:spacing w:val="-10"/>
      <w:sz w:val="56"/>
      <w:szCs w:val="56"/>
    </w:rPr>
  </w:style>
  <w:style w:type="character" w:customStyle="1" w:styleId="OtsikonjulkaisupivmrChar">
    <w:name w:val="Otsikon julkaisupäivämäärä Char"/>
    <w:basedOn w:val="DefaultParagraphFont"/>
    <w:link w:val="Otsikonjulkaisupivmr"/>
    <w:uiPriority w:val="3"/>
    <w:rsid w:val="00A34AC3"/>
    <w:rPr>
      <w:rFonts w:cs="Times New Roman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4792F"/>
    <w:rPr>
      <w:rFonts w:asciiTheme="majorHAnsi" w:eastAsiaTheme="majorEastAsia" w:hAnsiTheme="majorHAnsi" w:cstheme="majorBidi"/>
      <w:color w:val="D5121E" w:themeColor="accent1"/>
      <w:spacing w:val="-10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B012E5"/>
    <w:rPr>
      <w:color w:val="D5121E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0374E4"/>
    <w:pPr>
      <w:tabs>
        <w:tab w:val="right" w:leader="dot" w:pos="9497"/>
      </w:tabs>
      <w:spacing w:after="120"/>
      <w:ind w:left="658" w:right="567"/>
    </w:pPr>
  </w:style>
  <w:style w:type="table" w:styleId="ListTable1Light-Accent1">
    <w:name w:val="List Table 1 Light Accent 1"/>
    <w:basedOn w:val="TableNormal"/>
    <w:uiPriority w:val="46"/>
    <w:rsid w:val="00305C9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646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646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BCE" w:themeFill="accent1" w:themeFillTint="33"/>
      </w:tcPr>
    </w:tblStylePr>
    <w:tblStylePr w:type="band1Horz">
      <w:tblPr/>
      <w:tcPr>
        <w:shd w:val="clear" w:color="auto" w:fill="FACBCE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0850D4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F0D16" w:themeFill="accent1" w:themeFillShade="B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/>
        <w:bCs/>
      </w:rPr>
      <w:tblPr/>
      <w:tcPr>
        <w:shd w:val="clear" w:color="auto" w:fill="auto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rPr>
        <w:b/>
        <w:i w:val="0"/>
      </w:rPr>
    </w:tblStylePr>
  </w:style>
  <w:style w:type="paragraph" w:styleId="Caption">
    <w:name w:val="caption"/>
    <w:basedOn w:val="Normal"/>
    <w:next w:val="NormalIndent"/>
    <w:uiPriority w:val="35"/>
    <w:unhideWhenUsed/>
    <w:qFormat/>
    <w:rsid w:val="004A4D3F"/>
    <w:pPr>
      <w:spacing w:after="360" w:line="240" w:lineRule="auto"/>
      <w:jc w:val="center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92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792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4792F"/>
    <w:rPr>
      <w:b/>
      <w:bCs/>
    </w:rPr>
  </w:style>
  <w:style w:type="character" w:styleId="Emphasis">
    <w:name w:val="Emphasis"/>
    <w:basedOn w:val="DefaultParagraphFont"/>
    <w:uiPriority w:val="20"/>
    <w:qFormat/>
    <w:rsid w:val="0034792F"/>
    <w:rPr>
      <w:i/>
      <w:iCs/>
    </w:rPr>
  </w:style>
  <w:style w:type="paragraph" w:styleId="NoSpacing">
    <w:name w:val="No Spacing"/>
    <w:link w:val="NoSpacingChar"/>
    <w:uiPriority w:val="3"/>
    <w:qFormat/>
    <w:rsid w:val="003479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4792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792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92F"/>
    <w:pPr>
      <w:pBdr>
        <w:left w:val="single" w:sz="18" w:space="12" w:color="D5121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5121E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92F"/>
    <w:rPr>
      <w:rFonts w:asciiTheme="majorHAnsi" w:eastAsiaTheme="majorEastAsia" w:hAnsiTheme="majorHAnsi" w:cstheme="majorBidi"/>
      <w:color w:val="D5121E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479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4792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479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4792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792F"/>
    <w:rPr>
      <w:b/>
      <w:bCs/>
      <w:smallCaps/>
    </w:rPr>
  </w:style>
  <w:style w:type="paragraph" w:customStyle="1" w:styleId="Taulukkoteksti">
    <w:name w:val="Taulukkoteksti"/>
    <w:basedOn w:val="NoSpacing"/>
    <w:link w:val="TaulukkotekstiChar"/>
    <w:qFormat/>
    <w:rsid w:val="00E855F6"/>
    <w:pPr>
      <w:spacing w:before="60" w:after="60"/>
    </w:pPr>
    <w:rPr>
      <w:bCs/>
    </w:rPr>
  </w:style>
  <w:style w:type="paragraph" w:customStyle="1" w:styleId="Liite1">
    <w:name w:val="Liite 1"/>
    <w:basedOn w:val="Heading1"/>
    <w:next w:val="NormalIndent"/>
    <w:link w:val="Liite1Char"/>
    <w:uiPriority w:val="2"/>
    <w:qFormat/>
    <w:rsid w:val="00B9211D"/>
    <w:pPr>
      <w:numPr>
        <w:numId w:val="7"/>
      </w:numPr>
    </w:pPr>
  </w:style>
  <w:style w:type="character" w:customStyle="1" w:styleId="NoSpacingChar">
    <w:name w:val="No Spacing Char"/>
    <w:basedOn w:val="DefaultParagraphFont"/>
    <w:link w:val="NoSpacing"/>
    <w:uiPriority w:val="3"/>
    <w:rsid w:val="00A34AC3"/>
  </w:style>
  <w:style w:type="character" w:customStyle="1" w:styleId="TaulukkotekstiChar">
    <w:name w:val="Taulukkoteksti Char"/>
    <w:basedOn w:val="NoSpacingChar"/>
    <w:link w:val="Taulukkoteksti"/>
    <w:rsid w:val="00A34AC3"/>
    <w:rPr>
      <w:bCs/>
    </w:rPr>
  </w:style>
  <w:style w:type="numbering" w:customStyle="1" w:styleId="Liitteet">
    <w:name w:val="Liitteet"/>
    <w:uiPriority w:val="99"/>
    <w:rsid w:val="00B9211D"/>
    <w:pPr>
      <w:numPr>
        <w:numId w:val="8"/>
      </w:numPr>
    </w:pPr>
  </w:style>
  <w:style w:type="character" w:customStyle="1" w:styleId="Liite1Char">
    <w:name w:val="Liite 1 Char"/>
    <w:basedOn w:val="Heading1Char"/>
    <w:link w:val="Liite1"/>
    <w:uiPriority w:val="2"/>
    <w:rsid w:val="00A34AC3"/>
    <w:rPr>
      <w:rFonts w:asciiTheme="majorHAnsi" w:eastAsiaTheme="majorEastAsia" w:hAnsiTheme="majorHAnsi" w:cstheme="majorBidi"/>
      <w:b/>
      <w:color w:val="9F0D16" w:themeColor="accent1" w:themeShade="BF"/>
      <w:sz w:val="36"/>
      <w:szCs w:val="32"/>
    </w:rPr>
  </w:style>
  <w:style w:type="paragraph" w:customStyle="1" w:styleId="Liite2">
    <w:name w:val="Liite 2"/>
    <w:basedOn w:val="Heading2"/>
    <w:next w:val="NormalIndent"/>
    <w:link w:val="Liite2Char"/>
    <w:uiPriority w:val="2"/>
    <w:qFormat/>
    <w:rsid w:val="00C752C7"/>
    <w:pPr>
      <w:numPr>
        <w:numId w:val="7"/>
      </w:numPr>
    </w:pPr>
  </w:style>
  <w:style w:type="paragraph" w:customStyle="1" w:styleId="Liite3">
    <w:name w:val="Liite 3"/>
    <w:basedOn w:val="Heading3"/>
    <w:next w:val="NormalIndent"/>
    <w:link w:val="Liite3Char"/>
    <w:uiPriority w:val="2"/>
    <w:qFormat/>
    <w:rsid w:val="00C752C7"/>
    <w:pPr>
      <w:numPr>
        <w:numId w:val="7"/>
      </w:numPr>
    </w:pPr>
  </w:style>
  <w:style w:type="character" w:customStyle="1" w:styleId="Liite2Char">
    <w:name w:val="Liite 2 Char"/>
    <w:basedOn w:val="Heading2Char"/>
    <w:link w:val="Liite2"/>
    <w:uiPriority w:val="2"/>
    <w:rsid w:val="00A34AC3"/>
    <w:rPr>
      <w:rFonts w:asciiTheme="majorHAnsi" w:eastAsiaTheme="majorEastAsia" w:hAnsiTheme="majorHAnsi" w:cstheme="majorBidi"/>
      <w:b/>
      <w:color w:val="9F0D16" w:themeColor="accent1" w:themeShade="BF"/>
      <w:sz w:val="28"/>
      <w:szCs w:val="28"/>
    </w:rPr>
  </w:style>
  <w:style w:type="paragraph" w:customStyle="1" w:styleId="Liite4">
    <w:name w:val="Liite 4"/>
    <w:basedOn w:val="Heading4"/>
    <w:link w:val="Liite4Char"/>
    <w:uiPriority w:val="2"/>
    <w:qFormat/>
    <w:rsid w:val="00B9211D"/>
    <w:pPr>
      <w:numPr>
        <w:ilvl w:val="0"/>
        <w:numId w:val="0"/>
      </w:numPr>
      <w:ind w:left="1797" w:hanging="360"/>
    </w:pPr>
  </w:style>
  <w:style w:type="character" w:customStyle="1" w:styleId="Liite3Char">
    <w:name w:val="Liite 3 Char"/>
    <w:basedOn w:val="Heading3Char"/>
    <w:link w:val="Liite3"/>
    <w:uiPriority w:val="2"/>
    <w:rsid w:val="00A34AC3"/>
    <w:rPr>
      <w:rFonts w:asciiTheme="majorHAnsi" w:eastAsiaTheme="majorEastAsia" w:hAnsiTheme="majorHAnsi" w:cstheme="majorBidi"/>
      <w:b/>
      <w:color w:val="9F0D16" w:themeColor="accent1" w:themeShade="BF"/>
      <w:sz w:val="24"/>
      <w:szCs w:val="24"/>
    </w:rPr>
  </w:style>
  <w:style w:type="character" w:customStyle="1" w:styleId="NormalIndentChar">
    <w:name w:val="Normal Indent Char"/>
    <w:basedOn w:val="DefaultParagraphFont"/>
    <w:link w:val="NormalIndent"/>
    <w:rsid w:val="0093251A"/>
    <w:rPr>
      <w:sz w:val="22"/>
    </w:rPr>
  </w:style>
  <w:style w:type="character" w:customStyle="1" w:styleId="Liite4Char">
    <w:name w:val="Liite 4 Char"/>
    <w:basedOn w:val="Heading4Char"/>
    <w:link w:val="Liite4"/>
    <w:uiPriority w:val="2"/>
    <w:rsid w:val="00A34AC3"/>
    <w:rPr>
      <w:rFonts w:asciiTheme="majorHAnsi" w:eastAsiaTheme="majorEastAsia" w:hAnsiTheme="majorHAnsi" w:cstheme="majorBidi"/>
      <w:b/>
      <w:color w:val="9F0D16" w:themeColor="accent1" w:themeShade="BF"/>
      <w:sz w:val="22"/>
      <w:szCs w:val="22"/>
    </w:rPr>
  </w:style>
  <w:style w:type="paragraph" w:styleId="Bibliography">
    <w:name w:val="Bibliography"/>
    <w:basedOn w:val="Normal"/>
    <w:next w:val="Normal"/>
    <w:uiPriority w:val="37"/>
    <w:unhideWhenUsed/>
    <w:rsid w:val="004A4D3F"/>
  </w:style>
  <w:style w:type="paragraph" w:styleId="FootnoteText">
    <w:name w:val="footnote text"/>
    <w:basedOn w:val="Normal"/>
    <w:link w:val="FootnoteTextChar"/>
    <w:uiPriority w:val="99"/>
    <w:semiHidden/>
    <w:rsid w:val="00320272"/>
    <w:pPr>
      <w:spacing w:line="240" w:lineRule="auto"/>
      <w:ind w:left="1304"/>
    </w:pPr>
    <w:rPr>
      <w:rFonts w:ascii="Arial" w:eastAsia="Times New Roman" w:hAnsi="Arial" w:cs="Times New Roman"/>
      <w:sz w:val="20"/>
      <w:lang w:eastAsia="fi-F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0272"/>
    <w:rPr>
      <w:rFonts w:ascii="Arial" w:eastAsia="Times New Roman" w:hAnsi="Arial" w:cs="Times New Roman"/>
      <w:lang w:eastAsia="fi-FI"/>
    </w:rPr>
  </w:style>
  <w:style w:type="character" w:styleId="FootnoteReference">
    <w:name w:val="footnote reference"/>
    <w:basedOn w:val="DefaultParagraphFont"/>
    <w:uiPriority w:val="99"/>
    <w:semiHidden/>
    <w:rsid w:val="00320272"/>
    <w:rPr>
      <w:rFonts w:cs="Times New Roman"/>
      <w:vertAlign w:val="superscript"/>
    </w:rPr>
  </w:style>
  <w:style w:type="table" w:customStyle="1" w:styleId="Perustaulukko">
    <w:name w:val="Perustaulukko"/>
    <w:basedOn w:val="TableNormal"/>
    <w:uiPriority w:val="99"/>
    <w:rsid w:val="00320272"/>
    <w:pPr>
      <w:tabs>
        <w:tab w:val="left" w:pos="1304"/>
      </w:tabs>
      <w:spacing w:before="60" w:after="60" w:line="240" w:lineRule="auto"/>
    </w:pPr>
    <w:rPr>
      <w:rFonts w:ascii="Arial" w:eastAsia="Arial" w:hAnsi="Arial" w:cs="Arial"/>
      <w:szCs w:val="22"/>
      <w:lang w:eastAsia="fi-FI"/>
    </w:rPr>
    <w:tblPr>
      <w:tblInd w:w="1276" w:type="dxa"/>
      <w:tblBorders>
        <w:bottom w:val="single" w:sz="4" w:space="0" w:color="0042C0"/>
        <w:insideH w:val="single" w:sz="4" w:space="0" w:color="0042C0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</w:pPr>
      <w:rPr>
        <w:rFonts w:ascii="Arial" w:hAnsi="Arial"/>
        <w:b/>
        <w:i/>
        <w:sz w:val="20"/>
      </w:rPr>
      <w:tblPr/>
      <w:tcPr>
        <w:shd w:val="clear" w:color="auto" w:fill="0042C0"/>
      </w:tcPr>
    </w:tblStylePr>
    <w:tblStylePr w:type="firstCol">
      <w:pPr>
        <w:wordWrap/>
        <w:spacing w:beforeLines="0" w:before="60" w:beforeAutospacing="0" w:afterLines="0" w:after="60" w:afterAutospacing="0"/>
        <w:jc w:val="left"/>
      </w:p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20272"/>
    <w:rPr>
      <w:color w:val="3E5660" w:themeColor="followedHyperlink"/>
      <w:u w:val="single"/>
    </w:rPr>
  </w:style>
  <w:style w:type="paragraph" w:customStyle="1" w:styleId="9336A0687FE14FD8AFD98394852233331">
    <w:name w:val="9336A0687FE14FD8AFD98394852233331"/>
    <w:uiPriority w:val="99"/>
    <w:rsid w:val="00911827"/>
    <w:pPr>
      <w:spacing w:after="240" w:line="240" w:lineRule="auto"/>
    </w:pPr>
    <w:rPr>
      <w:rFonts w:ascii="Arial" w:eastAsia="Times New Roman" w:hAnsi="Arial" w:cs="Times New Roman"/>
      <w:b/>
      <w:sz w:val="26"/>
    </w:rPr>
  </w:style>
  <w:style w:type="paragraph" w:customStyle="1" w:styleId="Text">
    <w:name w:val="Text"/>
    <w:basedOn w:val="Normal"/>
    <w:autoRedefine/>
    <w:uiPriority w:val="99"/>
    <w:rsid w:val="00911827"/>
    <w:pPr>
      <w:spacing w:after="240" w:line="240" w:lineRule="auto"/>
      <w:ind w:left="720"/>
    </w:pPr>
    <w:rPr>
      <w:rFonts w:ascii="Garamond" w:eastAsia="Times New Roman" w:hAnsi="Garamond" w:cs="Garamond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91182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qFormat/>
    <w:rsid w:val="00911827"/>
    <w:pPr>
      <w:spacing w:line="240" w:lineRule="auto"/>
      <w:ind w:left="1304"/>
    </w:pPr>
    <w:rPr>
      <w:rFonts w:ascii="Arial" w:eastAsia="Times New Roman" w:hAnsi="Arial" w:cs="Times New Roman"/>
      <w:sz w:val="20"/>
      <w:lang w:eastAsia="fi-F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1827"/>
    <w:rPr>
      <w:rFonts w:ascii="Arial" w:eastAsia="Times New Roman" w:hAnsi="Arial" w:cs="Times New Roman"/>
      <w:lang w:eastAsia="fi-F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1827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827"/>
    <w:rPr>
      <w:rFonts w:ascii="Arial" w:eastAsia="Times New Roman" w:hAnsi="Arial" w:cs="Times New Roman"/>
      <w:b/>
      <w:lang w:eastAsia="fi-FI"/>
    </w:rPr>
  </w:style>
  <w:style w:type="character" w:customStyle="1" w:styleId="st">
    <w:name w:val="st"/>
    <w:uiPriority w:val="99"/>
    <w:rsid w:val="00911827"/>
  </w:style>
  <w:style w:type="paragraph" w:styleId="ListParagraph">
    <w:name w:val="List Paragraph"/>
    <w:basedOn w:val="Normal"/>
    <w:uiPriority w:val="34"/>
    <w:qFormat/>
    <w:rsid w:val="00911827"/>
    <w:pPr>
      <w:spacing w:line="240" w:lineRule="auto"/>
      <w:ind w:left="720"/>
      <w:contextualSpacing/>
    </w:pPr>
    <w:rPr>
      <w:rFonts w:ascii="Arial" w:eastAsia="Times New Roman" w:hAnsi="Arial" w:cs="Times New Roman"/>
    </w:rPr>
  </w:style>
  <w:style w:type="paragraph" w:styleId="BodyText">
    <w:name w:val="Body Text"/>
    <w:aliases w:val="SwEM_BodyText"/>
    <w:basedOn w:val="Normal"/>
    <w:link w:val="BodyTextChar"/>
    <w:qFormat/>
    <w:rsid w:val="00911827"/>
    <w:pPr>
      <w:tabs>
        <w:tab w:val="left" w:pos="0"/>
        <w:tab w:val="left" w:pos="1276"/>
        <w:tab w:val="left" w:pos="2552"/>
        <w:tab w:val="left" w:pos="3828"/>
        <w:tab w:val="left" w:pos="5103"/>
        <w:tab w:val="left" w:pos="6379"/>
        <w:tab w:val="left" w:pos="8080"/>
        <w:tab w:val="right" w:pos="8364"/>
      </w:tabs>
      <w:spacing w:after="280" w:line="280" w:lineRule="atLeast"/>
      <w:ind w:left="1304"/>
    </w:pPr>
    <w:rPr>
      <w:rFonts w:ascii="Arial" w:eastAsia="Arial" w:hAnsi="Arial" w:cs="Times New Roman"/>
      <w:sz w:val="24"/>
      <w:lang w:val="en-GB" w:eastAsia="sv-SE"/>
    </w:rPr>
  </w:style>
  <w:style w:type="character" w:customStyle="1" w:styleId="BodyTextChar">
    <w:name w:val="Body Text Char"/>
    <w:aliases w:val="SwEM_BodyText Char"/>
    <w:basedOn w:val="DefaultParagraphFont"/>
    <w:link w:val="BodyText"/>
    <w:rsid w:val="00911827"/>
    <w:rPr>
      <w:rFonts w:ascii="Arial" w:eastAsia="Arial" w:hAnsi="Arial" w:cs="Times New Roman"/>
      <w:sz w:val="24"/>
      <w:lang w:val="en-GB" w:eastAsia="sv-SE"/>
    </w:rPr>
  </w:style>
  <w:style w:type="paragraph" w:styleId="TOC5">
    <w:name w:val="toc 5"/>
    <w:basedOn w:val="Normal"/>
    <w:next w:val="Normal"/>
    <w:autoRedefine/>
    <w:uiPriority w:val="39"/>
    <w:rsid w:val="00911827"/>
    <w:pPr>
      <w:spacing w:after="100" w:line="276" w:lineRule="auto"/>
      <w:ind w:left="880"/>
    </w:pPr>
    <w:rPr>
      <w:rFonts w:ascii="Arial" w:eastAsia="Times New Roman" w:hAnsi="Arial" w:cs="Times New Roman"/>
      <w:szCs w:val="22"/>
      <w:lang w:eastAsia="fi-FI"/>
    </w:rPr>
  </w:style>
  <w:style w:type="paragraph" w:styleId="TOC6">
    <w:name w:val="toc 6"/>
    <w:basedOn w:val="Normal"/>
    <w:next w:val="Normal"/>
    <w:autoRedefine/>
    <w:uiPriority w:val="39"/>
    <w:rsid w:val="00911827"/>
    <w:pPr>
      <w:spacing w:after="100" w:line="276" w:lineRule="auto"/>
      <w:ind w:left="1100"/>
    </w:pPr>
    <w:rPr>
      <w:rFonts w:ascii="Arial" w:eastAsia="Times New Roman" w:hAnsi="Arial" w:cs="Times New Roman"/>
      <w:szCs w:val="22"/>
      <w:lang w:eastAsia="fi-FI"/>
    </w:rPr>
  </w:style>
  <w:style w:type="paragraph" w:styleId="TOC7">
    <w:name w:val="toc 7"/>
    <w:basedOn w:val="Normal"/>
    <w:next w:val="Normal"/>
    <w:autoRedefine/>
    <w:uiPriority w:val="39"/>
    <w:rsid w:val="00911827"/>
    <w:pPr>
      <w:spacing w:after="100" w:line="276" w:lineRule="auto"/>
      <w:ind w:left="1320"/>
    </w:pPr>
    <w:rPr>
      <w:rFonts w:ascii="Arial" w:eastAsia="Times New Roman" w:hAnsi="Arial" w:cs="Times New Roman"/>
      <w:szCs w:val="22"/>
      <w:lang w:eastAsia="fi-FI"/>
    </w:rPr>
  </w:style>
  <w:style w:type="paragraph" w:styleId="TOC8">
    <w:name w:val="toc 8"/>
    <w:basedOn w:val="Normal"/>
    <w:next w:val="Normal"/>
    <w:autoRedefine/>
    <w:uiPriority w:val="39"/>
    <w:rsid w:val="00911827"/>
    <w:pPr>
      <w:spacing w:after="100" w:line="276" w:lineRule="auto"/>
      <w:ind w:left="1540"/>
    </w:pPr>
    <w:rPr>
      <w:rFonts w:ascii="Arial" w:eastAsia="Times New Roman" w:hAnsi="Arial" w:cs="Times New Roman"/>
      <w:szCs w:val="22"/>
      <w:lang w:eastAsia="fi-FI"/>
    </w:rPr>
  </w:style>
  <w:style w:type="paragraph" w:styleId="TOC9">
    <w:name w:val="toc 9"/>
    <w:basedOn w:val="Normal"/>
    <w:next w:val="Normal"/>
    <w:autoRedefine/>
    <w:uiPriority w:val="39"/>
    <w:rsid w:val="00911827"/>
    <w:pPr>
      <w:spacing w:after="100" w:line="276" w:lineRule="auto"/>
      <w:ind w:left="1760"/>
    </w:pPr>
    <w:rPr>
      <w:rFonts w:ascii="Arial" w:eastAsia="Times New Roman" w:hAnsi="Arial" w:cs="Times New Roman"/>
      <w:szCs w:val="22"/>
      <w:lang w:eastAsia="fi-FI"/>
    </w:rPr>
  </w:style>
  <w:style w:type="paragraph" w:styleId="NormalWeb">
    <w:name w:val="Normal (Web)"/>
    <w:basedOn w:val="Normal"/>
    <w:uiPriority w:val="99"/>
    <w:rsid w:val="00911827"/>
    <w:pPr>
      <w:spacing w:before="100" w:beforeAutospacing="1" w:after="100" w:afterAutospacing="1"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DocumentMap">
    <w:name w:val="Document Map"/>
    <w:basedOn w:val="Normal"/>
    <w:link w:val="DocumentMapChar"/>
    <w:uiPriority w:val="99"/>
    <w:rsid w:val="00911827"/>
    <w:pPr>
      <w:shd w:val="clear" w:color="auto" w:fill="000080"/>
      <w:spacing w:line="240" w:lineRule="auto"/>
      <w:ind w:left="1304"/>
    </w:pPr>
    <w:rPr>
      <w:rFonts w:ascii="Tahoma" w:eastAsia="Arial" w:hAnsi="Tahoma" w:cs="Times New Roman"/>
      <w:sz w:val="20"/>
      <w:lang w:eastAsia="fi-FI"/>
    </w:rPr>
  </w:style>
  <w:style w:type="character" w:customStyle="1" w:styleId="DocumentMapChar">
    <w:name w:val="Document Map Char"/>
    <w:basedOn w:val="DefaultParagraphFont"/>
    <w:link w:val="DocumentMap"/>
    <w:uiPriority w:val="99"/>
    <w:rsid w:val="00911827"/>
    <w:rPr>
      <w:rFonts w:ascii="Tahoma" w:eastAsia="Arial" w:hAnsi="Tahoma" w:cs="Times New Roman"/>
      <w:shd w:val="clear" w:color="auto" w:fill="000080"/>
      <w:lang w:eastAsia="fi-FI"/>
    </w:rPr>
  </w:style>
  <w:style w:type="paragraph" w:styleId="Revision">
    <w:name w:val="Revision"/>
    <w:hidden/>
    <w:uiPriority w:val="99"/>
    <w:semiHidden/>
    <w:rsid w:val="00911827"/>
    <w:pPr>
      <w:spacing w:after="0" w:line="240" w:lineRule="auto"/>
    </w:pPr>
    <w:rPr>
      <w:rFonts w:ascii="Arial" w:eastAsia="Times New Roman" w:hAnsi="Arial" w:cs="Times New Roman"/>
      <w:sz w:val="22"/>
    </w:rPr>
  </w:style>
  <w:style w:type="character" w:customStyle="1" w:styleId="apple-converted-space">
    <w:name w:val="apple-converted-space"/>
    <w:uiPriority w:val="99"/>
    <w:rsid w:val="00911827"/>
  </w:style>
  <w:style w:type="paragraph" w:customStyle="1" w:styleId="Liitetaso3">
    <w:name w:val="Liitetaso3"/>
    <w:basedOn w:val="NormalIndent"/>
    <w:uiPriority w:val="99"/>
    <w:rsid w:val="00911827"/>
    <w:pPr>
      <w:numPr>
        <w:ilvl w:val="2"/>
        <w:numId w:val="23"/>
      </w:numPr>
      <w:tabs>
        <w:tab w:val="num" w:pos="1080"/>
      </w:tabs>
      <w:spacing w:before="240" w:line="240" w:lineRule="auto"/>
      <w:ind w:left="1080"/>
    </w:pPr>
    <w:rPr>
      <w:rFonts w:ascii="Arial" w:eastAsia="Times New Roman" w:hAnsi="Arial" w:cs="Times New Roman"/>
      <w:sz w:val="24"/>
      <w:szCs w:val="24"/>
    </w:rPr>
  </w:style>
  <w:style w:type="paragraph" w:customStyle="1" w:styleId="Liitetaso2">
    <w:name w:val="Liitetaso2"/>
    <w:basedOn w:val="NormalIndent"/>
    <w:link w:val="Liitetaso2Char"/>
    <w:uiPriority w:val="99"/>
    <w:rsid w:val="00911827"/>
    <w:pPr>
      <w:numPr>
        <w:ilvl w:val="1"/>
        <w:numId w:val="23"/>
      </w:numPr>
      <w:tabs>
        <w:tab w:val="num" w:pos="720"/>
      </w:tabs>
      <w:spacing w:before="360" w:line="240" w:lineRule="auto"/>
      <w:ind w:left="720"/>
    </w:pPr>
    <w:rPr>
      <w:rFonts w:ascii="Arial" w:eastAsia="Times New Roman" w:hAnsi="Arial" w:cs="Times New Roman"/>
      <w:sz w:val="24"/>
      <w:szCs w:val="24"/>
    </w:rPr>
  </w:style>
  <w:style w:type="paragraph" w:customStyle="1" w:styleId="Liitetaso1">
    <w:name w:val="Liitetaso1"/>
    <w:basedOn w:val="NormalIndent"/>
    <w:link w:val="Liitetaso1Char"/>
    <w:uiPriority w:val="99"/>
    <w:rsid w:val="00911827"/>
    <w:pPr>
      <w:tabs>
        <w:tab w:val="num" w:pos="360"/>
      </w:tabs>
      <w:spacing w:before="360" w:after="360" w:line="240" w:lineRule="auto"/>
      <w:ind w:left="360" w:hanging="360"/>
    </w:pPr>
    <w:rPr>
      <w:rFonts w:ascii="Arial" w:eastAsia="Times New Roman" w:hAnsi="Arial" w:cs="Times New Roman"/>
      <w:b/>
      <w:sz w:val="24"/>
      <w:szCs w:val="24"/>
    </w:rPr>
  </w:style>
  <w:style w:type="paragraph" w:styleId="BlockText">
    <w:name w:val="Block Text"/>
    <w:basedOn w:val="Normal"/>
    <w:uiPriority w:val="99"/>
    <w:semiHidden/>
    <w:rsid w:val="00911827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line="240" w:lineRule="auto"/>
      <w:ind w:left="1152" w:right="1152"/>
    </w:pPr>
    <w:rPr>
      <w:rFonts w:ascii="Calibri" w:eastAsia="Times New Roman" w:hAnsi="Calibri" w:cs="Times New Roman"/>
      <w:i/>
      <w:iCs/>
      <w:color w:val="4F81BD"/>
    </w:rPr>
  </w:style>
  <w:style w:type="paragraph" w:styleId="BodyText2">
    <w:name w:val="Body Text 2"/>
    <w:basedOn w:val="Normal"/>
    <w:link w:val="BodyText2Char"/>
    <w:uiPriority w:val="99"/>
    <w:semiHidden/>
    <w:rsid w:val="00911827"/>
    <w:pPr>
      <w:spacing w:after="120" w:line="480" w:lineRule="auto"/>
      <w:ind w:left="1304"/>
    </w:pPr>
    <w:rPr>
      <w:rFonts w:ascii="Arial" w:eastAsia="Times New Roman" w:hAnsi="Arial" w:cs="Times New Roman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1827"/>
    <w:rPr>
      <w:rFonts w:ascii="Arial" w:eastAsia="Times New Roman" w:hAnsi="Arial" w:cs="Times New Roman"/>
    </w:rPr>
  </w:style>
  <w:style w:type="paragraph" w:styleId="BodyText3">
    <w:name w:val="Body Text 3"/>
    <w:basedOn w:val="Normal"/>
    <w:link w:val="BodyText3Char"/>
    <w:uiPriority w:val="99"/>
    <w:semiHidden/>
    <w:rsid w:val="00911827"/>
    <w:pPr>
      <w:spacing w:after="120" w:line="240" w:lineRule="auto"/>
      <w:ind w:left="1304"/>
    </w:pPr>
    <w:rPr>
      <w:rFonts w:ascii="Arial" w:eastAsia="Times New Roman" w:hAnsi="Arial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1827"/>
    <w:rPr>
      <w:rFonts w:ascii="Arial" w:eastAsia="Times New Roman" w:hAnsi="Aria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911827"/>
    <w:pPr>
      <w:tabs>
        <w:tab w:val="clear" w:pos="0"/>
        <w:tab w:val="clear" w:pos="1276"/>
        <w:tab w:val="clear" w:pos="2552"/>
        <w:tab w:val="clear" w:pos="3828"/>
        <w:tab w:val="clear" w:pos="5103"/>
        <w:tab w:val="clear" w:pos="6379"/>
        <w:tab w:val="clear" w:pos="8080"/>
        <w:tab w:val="clear" w:pos="8364"/>
      </w:tabs>
      <w:spacing w:after="0" w:line="240" w:lineRule="auto"/>
      <w:ind w:firstLine="360"/>
    </w:pPr>
    <w:rPr>
      <w:sz w:val="20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1827"/>
    <w:rPr>
      <w:rFonts w:ascii="Arial" w:eastAsia="Arial" w:hAnsi="Arial" w:cs="Times New Roman"/>
      <w:sz w:val="24"/>
      <w:lang w:val="en-GB" w:eastAsia="sv-SE"/>
    </w:rPr>
  </w:style>
  <w:style w:type="paragraph" w:styleId="BodyTextIndent">
    <w:name w:val="Body Text Indent"/>
    <w:basedOn w:val="Normal"/>
    <w:link w:val="BodyTextIndentChar"/>
    <w:uiPriority w:val="99"/>
    <w:semiHidden/>
    <w:rsid w:val="00911827"/>
    <w:pPr>
      <w:spacing w:after="120" w:line="240" w:lineRule="auto"/>
      <w:ind w:left="283"/>
    </w:pPr>
    <w:rPr>
      <w:rFonts w:ascii="Arial" w:eastAsia="Times New Roman" w:hAnsi="Arial" w:cs="Times New Roman"/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1827"/>
    <w:rPr>
      <w:rFonts w:ascii="Arial" w:eastAsia="Times New Roman" w:hAnsi="Arial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911827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1827"/>
    <w:rPr>
      <w:rFonts w:ascii="Arial" w:eastAsia="Times New Roman" w:hAnsi="Arial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911827"/>
    <w:pPr>
      <w:spacing w:after="120" w:line="480" w:lineRule="auto"/>
      <w:ind w:left="283"/>
    </w:pPr>
    <w:rPr>
      <w:rFonts w:ascii="Arial" w:eastAsia="Times New Roman" w:hAnsi="Arial" w:cs="Times New Roman"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1827"/>
    <w:rPr>
      <w:rFonts w:ascii="Arial" w:eastAsia="Times New Roman" w:hAnsi="Arial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911827"/>
    <w:pPr>
      <w:spacing w:after="120" w:line="240" w:lineRule="auto"/>
      <w:ind w:left="283"/>
    </w:pPr>
    <w:rPr>
      <w:rFonts w:ascii="Arial" w:eastAsia="Times New Roman" w:hAnsi="Arial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1827"/>
    <w:rPr>
      <w:rFonts w:ascii="Arial" w:eastAsia="Times New Roman" w:hAnsi="Arial" w:cs="Times New Roman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911827"/>
    <w:pPr>
      <w:spacing w:line="240" w:lineRule="auto"/>
      <w:ind w:left="4252"/>
    </w:pPr>
    <w:rPr>
      <w:rFonts w:ascii="Arial" w:eastAsia="Times New Roman" w:hAnsi="Arial" w:cs="Times New Roman"/>
      <w:sz w:val="2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11827"/>
    <w:rPr>
      <w:rFonts w:ascii="Arial" w:eastAsia="Times New Roman" w:hAnsi="Arial" w:cs="Times New Roman"/>
    </w:rPr>
  </w:style>
  <w:style w:type="paragraph" w:styleId="Date">
    <w:name w:val="Date"/>
    <w:basedOn w:val="Normal"/>
    <w:next w:val="Normal"/>
    <w:link w:val="DateChar"/>
    <w:uiPriority w:val="99"/>
    <w:semiHidden/>
    <w:rsid w:val="00911827"/>
    <w:pPr>
      <w:spacing w:line="240" w:lineRule="auto"/>
      <w:ind w:left="1304"/>
    </w:pPr>
    <w:rPr>
      <w:rFonts w:ascii="Arial" w:eastAsia="Times New Roman" w:hAnsi="Arial" w:cs="Times New Roman"/>
      <w:sz w:val="20"/>
    </w:rPr>
  </w:style>
  <w:style w:type="character" w:customStyle="1" w:styleId="DateChar">
    <w:name w:val="Date Char"/>
    <w:basedOn w:val="DefaultParagraphFont"/>
    <w:link w:val="Date"/>
    <w:uiPriority w:val="99"/>
    <w:semiHidden/>
    <w:rsid w:val="00911827"/>
    <w:rPr>
      <w:rFonts w:ascii="Arial" w:eastAsia="Times New Roman" w:hAnsi="Arial" w:cs="Times New Roman"/>
    </w:rPr>
  </w:style>
  <w:style w:type="paragraph" w:styleId="E-mailSignature">
    <w:name w:val="E-mail Signature"/>
    <w:basedOn w:val="Normal"/>
    <w:link w:val="E-mailSignatureChar"/>
    <w:uiPriority w:val="99"/>
    <w:semiHidden/>
    <w:rsid w:val="00911827"/>
    <w:pPr>
      <w:spacing w:line="240" w:lineRule="auto"/>
      <w:ind w:left="1304"/>
    </w:pPr>
    <w:rPr>
      <w:rFonts w:ascii="Arial" w:eastAsia="Times New Roman" w:hAnsi="Arial" w:cs="Times New Roman"/>
      <w:sz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1827"/>
    <w:rPr>
      <w:rFonts w:ascii="Arial" w:eastAsia="Times New Roman" w:hAnsi="Arial" w:cs="Times New Roman"/>
    </w:rPr>
  </w:style>
  <w:style w:type="paragraph" w:styleId="EndnoteText">
    <w:name w:val="endnote text"/>
    <w:basedOn w:val="Normal"/>
    <w:link w:val="EndnoteTextChar"/>
    <w:uiPriority w:val="99"/>
    <w:semiHidden/>
    <w:rsid w:val="00911827"/>
    <w:pPr>
      <w:spacing w:line="240" w:lineRule="auto"/>
      <w:ind w:left="1304"/>
    </w:pPr>
    <w:rPr>
      <w:rFonts w:ascii="Arial" w:eastAsia="Times New Roman" w:hAnsi="Arial" w:cs="Times New Roman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1827"/>
    <w:rPr>
      <w:rFonts w:ascii="Arial" w:eastAsia="Times New Roman" w:hAnsi="Arial" w:cs="Times New Roman"/>
    </w:rPr>
  </w:style>
  <w:style w:type="paragraph" w:styleId="EnvelopeAddress">
    <w:name w:val="envelope address"/>
    <w:basedOn w:val="Normal"/>
    <w:uiPriority w:val="99"/>
    <w:semiHidden/>
    <w:rsid w:val="00911827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="Cambria" w:eastAsia="Times New Roman" w:hAnsi="Cambria" w:cs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911827"/>
    <w:pPr>
      <w:spacing w:line="240" w:lineRule="auto"/>
      <w:ind w:left="1304"/>
    </w:pPr>
    <w:rPr>
      <w:rFonts w:ascii="Cambria" w:eastAsia="Times New Roman" w:hAnsi="Cambria" w:cs="Times New Roman"/>
      <w:sz w:val="20"/>
    </w:rPr>
  </w:style>
  <w:style w:type="paragraph" w:styleId="HTMLAddress">
    <w:name w:val="HTML Address"/>
    <w:basedOn w:val="Normal"/>
    <w:link w:val="HTMLAddressChar"/>
    <w:uiPriority w:val="99"/>
    <w:semiHidden/>
    <w:rsid w:val="00911827"/>
    <w:pPr>
      <w:spacing w:line="240" w:lineRule="auto"/>
      <w:ind w:left="1304"/>
    </w:pPr>
    <w:rPr>
      <w:rFonts w:ascii="Arial" w:eastAsia="Times New Roman" w:hAnsi="Arial" w:cs="Times New Roman"/>
      <w:i/>
      <w:iCs/>
      <w:sz w:val="20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1827"/>
    <w:rPr>
      <w:rFonts w:ascii="Arial" w:eastAsia="Times New Roman" w:hAnsi="Arial"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rsid w:val="00911827"/>
    <w:pPr>
      <w:spacing w:line="240" w:lineRule="auto"/>
      <w:ind w:left="1304"/>
    </w:pPr>
    <w:rPr>
      <w:rFonts w:ascii="Consolas" w:eastAsia="Arial" w:hAnsi="Consolas" w:cs="Times New Roman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1827"/>
    <w:rPr>
      <w:rFonts w:ascii="Consolas" w:eastAsia="Arial" w:hAnsi="Consolas" w:cs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11827"/>
    <w:pPr>
      <w:spacing w:line="240" w:lineRule="auto"/>
      <w:ind w:left="220" w:hanging="220"/>
    </w:pPr>
    <w:rPr>
      <w:rFonts w:ascii="Arial" w:eastAsia="Times New Roman" w:hAnsi="Arial" w:cs="Times New Roman"/>
    </w:rPr>
  </w:style>
  <w:style w:type="paragraph" w:styleId="Index2">
    <w:name w:val="index 2"/>
    <w:basedOn w:val="Normal"/>
    <w:next w:val="Normal"/>
    <w:autoRedefine/>
    <w:uiPriority w:val="99"/>
    <w:semiHidden/>
    <w:rsid w:val="00911827"/>
    <w:pPr>
      <w:spacing w:line="240" w:lineRule="auto"/>
      <w:ind w:left="440" w:hanging="220"/>
    </w:pPr>
    <w:rPr>
      <w:rFonts w:ascii="Arial" w:eastAsia="Times New Roman" w:hAnsi="Arial" w:cs="Times New Roman"/>
    </w:rPr>
  </w:style>
  <w:style w:type="paragraph" w:styleId="Index3">
    <w:name w:val="index 3"/>
    <w:basedOn w:val="Normal"/>
    <w:next w:val="Normal"/>
    <w:autoRedefine/>
    <w:uiPriority w:val="99"/>
    <w:semiHidden/>
    <w:rsid w:val="00911827"/>
    <w:pPr>
      <w:spacing w:line="240" w:lineRule="auto"/>
      <w:ind w:left="660" w:hanging="220"/>
    </w:pPr>
    <w:rPr>
      <w:rFonts w:ascii="Arial" w:eastAsia="Times New Roman" w:hAnsi="Arial" w:cs="Times New Roman"/>
    </w:rPr>
  </w:style>
  <w:style w:type="paragraph" w:styleId="Index4">
    <w:name w:val="index 4"/>
    <w:basedOn w:val="Normal"/>
    <w:next w:val="Normal"/>
    <w:autoRedefine/>
    <w:uiPriority w:val="99"/>
    <w:semiHidden/>
    <w:rsid w:val="00911827"/>
    <w:pPr>
      <w:spacing w:line="240" w:lineRule="auto"/>
      <w:ind w:left="880" w:hanging="220"/>
    </w:pPr>
    <w:rPr>
      <w:rFonts w:ascii="Arial" w:eastAsia="Times New Roman" w:hAnsi="Arial" w:cs="Times New Roman"/>
    </w:rPr>
  </w:style>
  <w:style w:type="paragraph" w:styleId="Index5">
    <w:name w:val="index 5"/>
    <w:basedOn w:val="Normal"/>
    <w:next w:val="Normal"/>
    <w:autoRedefine/>
    <w:uiPriority w:val="99"/>
    <w:semiHidden/>
    <w:rsid w:val="00911827"/>
    <w:pPr>
      <w:spacing w:line="240" w:lineRule="auto"/>
      <w:ind w:left="1100" w:hanging="220"/>
    </w:pPr>
    <w:rPr>
      <w:rFonts w:ascii="Arial" w:eastAsia="Times New Roman" w:hAnsi="Arial" w:cs="Times New Roman"/>
    </w:rPr>
  </w:style>
  <w:style w:type="paragraph" w:styleId="Index6">
    <w:name w:val="index 6"/>
    <w:basedOn w:val="Normal"/>
    <w:next w:val="Normal"/>
    <w:autoRedefine/>
    <w:uiPriority w:val="99"/>
    <w:semiHidden/>
    <w:rsid w:val="00911827"/>
    <w:pPr>
      <w:spacing w:line="240" w:lineRule="auto"/>
      <w:ind w:left="1320" w:hanging="220"/>
    </w:pPr>
    <w:rPr>
      <w:rFonts w:ascii="Arial" w:eastAsia="Times New Roman" w:hAnsi="Arial" w:cs="Times New Roman"/>
    </w:rPr>
  </w:style>
  <w:style w:type="paragraph" w:styleId="Index7">
    <w:name w:val="index 7"/>
    <w:basedOn w:val="Normal"/>
    <w:next w:val="Normal"/>
    <w:autoRedefine/>
    <w:uiPriority w:val="99"/>
    <w:semiHidden/>
    <w:rsid w:val="00911827"/>
    <w:pPr>
      <w:spacing w:line="240" w:lineRule="auto"/>
      <w:ind w:left="1540" w:hanging="220"/>
    </w:pPr>
    <w:rPr>
      <w:rFonts w:ascii="Arial" w:eastAsia="Times New Roman" w:hAnsi="Arial" w:cs="Times New Roman"/>
    </w:rPr>
  </w:style>
  <w:style w:type="paragraph" w:styleId="Index8">
    <w:name w:val="index 8"/>
    <w:basedOn w:val="Normal"/>
    <w:next w:val="Normal"/>
    <w:autoRedefine/>
    <w:uiPriority w:val="99"/>
    <w:semiHidden/>
    <w:rsid w:val="00911827"/>
    <w:pPr>
      <w:spacing w:line="240" w:lineRule="auto"/>
      <w:ind w:left="1760" w:hanging="220"/>
    </w:pPr>
    <w:rPr>
      <w:rFonts w:ascii="Arial" w:eastAsia="Times New Roman" w:hAnsi="Arial" w:cs="Times New Roman"/>
    </w:rPr>
  </w:style>
  <w:style w:type="paragraph" w:styleId="Index9">
    <w:name w:val="index 9"/>
    <w:basedOn w:val="Normal"/>
    <w:next w:val="Normal"/>
    <w:autoRedefine/>
    <w:uiPriority w:val="99"/>
    <w:semiHidden/>
    <w:rsid w:val="00911827"/>
    <w:pPr>
      <w:spacing w:line="240" w:lineRule="auto"/>
      <w:ind w:left="1980" w:hanging="220"/>
    </w:pPr>
    <w:rPr>
      <w:rFonts w:ascii="Arial" w:eastAsia="Times New Roman" w:hAnsi="Arial" w:cs="Times New Roman"/>
    </w:rPr>
  </w:style>
  <w:style w:type="paragraph" w:styleId="IndexHeading">
    <w:name w:val="index heading"/>
    <w:basedOn w:val="Normal"/>
    <w:next w:val="Index1"/>
    <w:uiPriority w:val="99"/>
    <w:semiHidden/>
    <w:rsid w:val="00911827"/>
    <w:pPr>
      <w:spacing w:line="240" w:lineRule="auto"/>
      <w:ind w:left="1304"/>
    </w:pPr>
    <w:rPr>
      <w:rFonts w:ascii="Cambria" w:eastAsia="Times New Roman" w:hAnsi="Cambria" w:cs="Times New Roman"/>
      <w:b/>
      <w:bCs/>
    </w:rPr>
  </w:style>
  <w:style w:type="paragraph" w:styleId="List">
    <w:name w:val="List"/>
    <w:basedOn w:val="Normal"/>
    <w:uiPriority w:val="99"/>
    <w:semiHidden/>
    <w:rsid w:val="00911827"/>
    <w:pPr>
      <w:spacing w:line="240" w:lineRule="auto"/>
      <w:ind w:left="283" w:hanging="283"/>
      <w:contextualSpacing/>
    </w:pPr>
    <w:rPr>
      <w:rFonts w:ascii="Arial" w:eastAsia="Times New Roman" w:hAnsi="Arial" w:cs="Times New Roman"/>
    </w:rPr>
  </w:style>
  <w:style w:type="paragraph" w:styleId="List2">
    <w:name w:val="List 2"/>
    <w:basedOn w:val="Normal"/>
    <w:uiPriority w:val="99"/>
    <w:semiHidden/>
    <w:rsid w:val="00911827"/>
    <w:pPr>
      <w:spacing w:line="240" w:lineRule="auto"/>
      <w:ind w:left="566" w:hanging="283"/>
      <w:contextualSpacing/>
    </w:pPr>
    <w:rPr>
      <w:rFonts w:ascii="Arial" w:eastAsia="Times New Roman" w:hAnsi="Arial" w:cs="Times New Roman"/>
    </w:rPr>
  </w:style>
  <w:style w:type="paragraph" w:styleId="List3">
    <w:name w:val="List 3"/>
    <w:basedOn w:val="Normal"/>
    <w:uiPriority w:val="99"/>
    <w:semiHidden/>
    <w:rsid w:val="00911827"/>
    <w:pPr>
      <w:spacing w:line="240" w:lineRule="auto"/>
      <w:ind w:left="849" w:hanging="283"/>
      <w:contextualSpacing/>
    </w:pPr>
    <w:rPr>
      <w:rFonts w:ascii="Arial" w:eastAsia="Times New Roman" w:hAnsi="Arial" w:cs="Times New Roman"/>
    </w:rPr>
  </w:style>
  <w:style w:type="paragraph" w:styleId="List4">
    <w:name w:val="List 4"/>
    <w:basedOn w:val="Normal"/>
    <w:uiPriority w:val="99"/>
    <w:semiHidden/>
    <w:rsid w:val="00911827"/>
    <w:pPr>
      <w:spacing w:line="240" w:lineRule="auto"/>
      <w:ind w:left="1132" w:hanging="283"/>
      <w:contextualSpacing/>
    </w:pPr>
    <w:rPr>
      <w:rFonts w:ascii="Arial" w:eastAsia="Times New Roman" w:hAnsi="Arial" w:cs="Times New Roman"/>
    </w:rPr>
  </w:style>
  <w:style w:type="paragraph" w:styleId="List5">
    <w:name w:val="List 5"/>
    <w:basedOn w:val="Normal"/>
    <w:uiPriority w:val="99"/>
    <w:semiHidden/>
    <w:rsid w:val="00911827"/>
    <w:pPr>
      <w:spacing w:line="240" w:lineRule="auto"/>
      <w:ind w:left="1415" w:hanging="283"/>
      <w:contextualSpacing/>
    </w:pPr>
    <w:rPr>
      <w:rFonts w:ascii="Arial" w:eastAsia="Times New Roman" w:hAnsi="Arial" w:cs="Times New Roman"/>
    </w:rPr>
  </w:style>
  <w:style w:type="paragraph" w:styleId="ListBullet2">
    <w:name w:val="List Bullet 2"/>
    <w:basedOn w:val="Normal"/>
    <w:uiPriority w:val="99"/>
    <w:semiHidden/>
    <w:rsid w:val="00911827"/>
    <w:pPr>
      <w:numPr>
        <w:numId w:val="24"/>
      </w:numPr>
      <w:tabs>
        <w:tab w:val="num" w:pos="643"/>
      </w:tabs>
      <w:spacing w:line="240" w:lineRule="auto"/>
      <w:ind w:left="643"/>
      <w:contextualSpacing/>
    </w:pPr>
    <w:rPr>
      <w:rFonts w:ascii="Arial" w:eastAsia="Times New Roman" w:hAnsi="Arial" w:cs="Times New Roman"/>
    </w:rPr>
  </w:style>
  <w:style w:type="paragraph" w:styleId="ListBullet3">
    <w:name w:val="List Bullet 3"/>
    <w:basedOn w:val="Normal"/>
    <w:uiPriority w:val="99"/>
    <w:semiHidden/>
    <w:rsid w:val="00911827"/>
    <w:pPr>
      <w:numPr>
        <w:numId w:val="17"/>
      </w:numPr>
      <w:tabs>
        <w:tab w:val="num" w:pos="926"/>
      </w:tabs>
      <w:spacing w:line="240" w:lineRule="auto"/>
      <w:ind w:left="926"/>
      <w:contextualSpacing/>
    </w:pPr>
    <w:rPr>
      <w:rFonts w:ascii="Arial" w:eastAsia="Times New Roman" w:hAnsi="Arial" w:cs="Times New Roman"/>
    </w:rPr>
  </w:style>
  <w:style w:type="paragraph" w:styleId="ListBullet4">
    <w:name w:val="List Bullet 4"/>
    <w:basedOn w:val="Normal"/>
    <w:uiPriority w:val="99"/>
    <w:semiHidden/>
    <w:rsid w:val="00911827"/>
    <w:pPr>
      <w:numPr>
        <w:numId w:val="18"/>
      </w:numPr>
      <w:tabs>
        <w:tab w:val="num" w:pos="1209"/>
      </w:tabs>
      <w:spacing w:line="240" w:lineRule="auto"/>
      <w:ind w:left="1209"/>
      <w:contextualSpacing/>
    </w:pPr>
    <w:rPr>
      <w:rFonts w:ascii="Arial" w:eastAsia="Times New Roman" w:hAnsi="Arial" w:cs="Times New Roman"/>
    </w:rPr>
  </w:style>
  <w:style w:type="paragraph" w:styleId="ListBullet5">
    <w:name w:val="List Bullet 5"/>
    <w:basedOn w:val="Normal"/>
    <w:uiPriority w:val="99"/>
    <w:semiHidden/>
    <w:rsid w:val="00911827"/>
    <w:pPr>
      <w:numPr>
        <w:numId w:val="19"/>
      </w:numPr>
      <w:tabs>
        <w:tab w:val="num" w:pos="1492"/>
      </w:tabs>
      <w:spacing w:line="240" w:lineRule="auto"/>
      <w:ind w:left="1492"/>
      <w:contextualSpacing/>
    </w:pPr>
    <w:rPr>
      <w:rFonts w:ascii="Arial" w:eastAsia="Times New Roman" w:hAnsi="Arial" w:cs="Times New Roman"/>
    </w:rPr>
  </w:style>
  <w:style w:type="paragraph" w:styleId="ListContinue">
    <w:name w:val="List Continue"/>
    <w:basedOn w:val="Normal"/>
    <w:uiPriority w:val="99"/>
    <w:semiHidden/>
    <w:rsid w:val="00911827"/>
    <w:pPr>
      <w:spacing w:after="120" w:line="240" w:lineRule="auto"/>
      <w:ind w:left="283"/>
      <w:contextualSpacing/>
    </w:pPr>
    <w:rPr>
      <w:rFonts w:ascii="Arial" w:eastAsia="Times New Roman" w:hAnsi="Arial" w:cs="Times New Roman"/>
    </w:rPr>
  </w:style>
  <w:style w:type="paragraph" w:styleId="ListContinue2">
    <w:name w:val="List Continue 2"/>
    <w:basedOn w:val="Normal"/>
    <w:uiPriority w:val="99"/>
    <w:semiHidden/>
    <w:rsid w:val="00911827"/>
    <w:pPr>
      <w:spacing w:after="120" w:line="240" w:lineRule="auto"/>
      <w:ind w:left="566"/>
      <w:contextualSpacing/>
    </w:pPr>
    <w:rPr>
      <w:rFonts w:ascii="Arial" w:eastAsia="Times New Roman" w:hAnsi="Arial" w:cs="Times New Roman"/>
    </w:rPr>
  </w:style>
  <w:style w:type="paragraph" w:styleId="ListContinue3">
    <w:name w:val="List Continue 3"/>
    <w:basedOn w:val="Normal"/>
    <w:uiPriority w:val="99"/>
    <w:semiHidden/>
    <w:rsid w:val="00911827"/>
    <w:pPr>
      <w:spacing w:after="120" w:line="240" w:lineRule="auto"/>
      <w:ind w:left="849"/>
      <w:contextualSpacing/>
    </w:pPr>
    <w:rPr>
      <w:rFonts w:ascii="Arial" w:eastAsia="Times New Roman" w:hAnsi="Arial" w:cs="Times New Roman"/>
    </w:rPr>
  </w:style>
  <w:style w:type="paragraph" w:styleId="ListContinue4">
    <w:name w:val="List Continue 4"/>
    <w:basedOn w:val="Normal"/>
    <w:uiPriority w:val="99"/>
    <w:semiHidden/>
    <w:rsid w:val="00911827"/>
    <w:pPr>
      <w:spacing w:after="120" w:line="240" w:lineRule="auto"/>
      <w:ind w:left="1132"/>
      <w:contextualSpacing/>
    </w:pPr>
    <w:rPr>
      <w:rFonts w:ascii="Arial" w:eastAsia="Times New Roman" w:hAnsi="Arial" w:cs="Times New Roman"/>
    </w:rPr>
  </w:style>
  <w:style w:type="paragraph" w:styleId="ListContinue5">
    <w:name w:val="List Continue 5"/>
    <w:basedOn w:val="Normal"/>
    <w:uiPriority w:val="99"/>
    <w:semiHidden/>
    <w:rsid w:val="00911827"/>
    <w:pPr>
      <w:spacing w:after="120" w:line="240" w:lineRule="auto"/>
      <w:ind w:left="1415"/>
      <w:contextualSpacing/>
    </w:pPr>
    <w:rPr>
      <w:rFonts w:ascii="Arial" w:eastAsia="Times New Roman" w:hAnsi="Arial" w:cs="Times New Roman"/>
    </w:rPr>
  </w:style>
  <w:style w:type="paragraph" w:styleId="ListNumber2">
    <w:name w:val="List Number 2"/>
    <w:basedOn w:val="Normal"/>
    <w:uiPriority w:val="99"/>
    <w:semiHidden/>
    <w:rsid w:val="00911827"/>
    <w:pPr>
      <w:numPr>
        <w:numId w:val="20"/>
      </w:numPr>
      <w:tabs>
        <w:tab w:val="num" w:pos="643"/>
      </w:tabs>
      <w:spacing w:line="240" w:lineRule="auto"/>
      <w:ind w:left="643"/>
      <w:contextualSpacing/>
    </w:pPr>
    <w:rPr>
      <w:rFonts w:ascii="Arial" w:eastAsia="Times New Roman" w:hAnsi="Arial" w:cs="Times New Roman"/>
    </w:rPr>
  </w:style>
  <w:style w:type="paragraph" w:styleId="ListNumber3">
    <w:name w:val="List Number 3"/>
    <w:basedOn w:val="Normal"/>
    <w:uiPriority w:val="99"/>
    <w:semiHidden/>
    <w:rsid w:val="00911827"/>
    <w:pPr>
      <w:numPr>
        <w:numId w:val="21"/>
      </w:numPr>
      <w:tabs>
        <w:tab w:val="clear" w:pos="2024"/>
        <w:tab w:val="num" w:pos="926"/>
      </w:tabs>
      <w:spacing w:line="240" w:lineRule="auto"/>
      <w:ind w:left="926"/>
      <w:contextualSpacing/>
    </w:pPr>
    <w:rPr>
      <w:rFonts w:ascii="Arial" w:eastAsia="Times New Roman" w:hAnsi="Arial" w:cs="Times New Roman"/>
    </w:rPr>
  </w:style>
  <w:style w:type="paragraph" w:styleId="ListNumber4">
    <w:name w:val="List Number 4"/>
    <w:basedOn w:val="Normal"/>
    <w:uiPriority w:val="99"/>
    <w:semiHidden/>
    <w:rsid w:val="00911827"/>
    <w:pPr>
      <w:numPr>
        <w:numId w:val="22"/>
      </w:numPr>
      <w:tabs>
        <w:tab w:val="num" w:pos="1209"/>
      </w:tabs>
      <w:spacing w:line="240" w:lineRule="auto"/>
      <w:ind w:left="1209"/>
      <w:contextualSpacing/>
    </w:pPr>
    <w:rPr>
      <w:rFonts w:ascii="Arial" w:eastAsia="Times New Roman" w:hAnsi="Arial" w:cs="Times New Roman"/>
    </w:rPr>
  </w:style>
  <w:style w:type="paragraph" w:styleId="ListNumber5">
    <w:name w:val="List Number 5"/>
    <w:basedOn w:val="Normal"/>
    <w:uiPriority w:val="99"/>
    <w:semiHidden/>
    <w:rsid w:val="00911827"/>
    <w:pPr>
      <w:numPr>
        <w:numId w:val="23"/>
      </w:numPr>
      <w:tabs>
        <w:tab w:val="num" w:pos="1492"/>
      </w:tabs>
      <w:spacing w:line="240" w:lineRule="auto"/>
      <w:ind w:left="1492"/>
      <w:contextualSpacing/>
    </w:pPr>
    <w:rPr>
      <w:rFonts w:ascii="Arial" w:eastAsia="Times New Roman" w:hAnsi="Arial" w:cs="Times New Roman"/>
    </w:rPr>
  </w:style>
  <w:style w:type="paragraph" w:styleId="MacroText">
    <w:name w:val="macro"/>
    <w:link w:val="MacroTextChar"/>
    <w:uiPriority w:val="99"/>
    <w:semiHidden/>
    <w:rsid w:val="009118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Arial" w:hAnsi="Consolas" w:cs="Times New Roma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11827"/>
    <w:rPr>
      <w:rFonts w:ascii="Consolas" w:eastAsia="Arial" w:hAnsi="Consolas" w:cs="Times New Roman"/>
    </w:rPr>
  </w:style>
  <w:style w:type="paragraph" w:styleId="MessageHeader">
    <w:name w:val="Message Header"/>
    <w:basedOn w:val="Normal"/>
    <w:link w:val="MessageHeaderChar"/>
    <w:uiPriority w:val="99"/>
    <w:semiHidden/>
    <w:rsid w:val="009118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Arial" w:hAnsi="Cambria"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11827"/>
    <w:rPr>
      <w:rFonts w:ascii="Cambria" w:eastAsia="Arial" w:hAnsi="Cambria" w:cs="Times New Roman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911827"/>
    <w:pPr>
      <w:spacing w:line="240" w:lineRule="auto"/>
      <w:ind w:left="1304"/>
    </w:pPr>
    <w:rPr>
      <w:rFonts w:ascii="Arial" w:eastAsia="Times New Roman" w:hAnsi="Arial" w:cs="Times New Roman"/>
      <w:sz w:val="2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11827"/>
    <w:rPr>
      <w:rFonts w:ascii="Arial" w:eastAsia="Times New Roman" w:hAnsi="Arial" w:cs="Times New Roman"/>
    </w:rPr>
  </w:style>
  <w:style w:type="paragraph" w:styleId="PlainText">
    <w:name w:val="Plain Text"/>
    <w:basedOn w:val="Normal"/>
    <w:link w:val="PlainTextChar"/>
    <w:uiPriority w:val="99"/>
    <w:semiHidden/>
    <w:rsid w:val="00911827"/>
    <w:pPr>
      <w:spacing w:line="240" w:lineRule="auto"/>
      <w:ind w:left="1304"/>
    </w:pPr>
    <w:rPr>
      <w:rFonts w:ascii="Consolas" w:eastAsia="Arial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1827"/>
    <w:rPr>
      <w:rFonts w:ascii="Consolas" w:eastAsia="Arial" w:hAnsi="Consolas" w:cs="Times New Roman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911827"/>
    <w:pPr>
      <w:spacing w:line="240" w:lineRule="auto"/>
      <w:ind w:left="1304"/>
    </w:pPr>
    <w:rPr>
      <w:rFonts w:ascii="Arial" w:eastAsia="Times New Roman" w:hAnsi="Arial" w:cs="Times New Roman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11827"/>
    <w:rPr>
      <w:rFonts w:ascii="Arial" w:eastAsia="Times New Roman" w:hAnsi="Arial" w:cs="Times New Roman"/>
    </w:rPr>
  </w:style>
  <w:style w:type="paragraph" w:styleId="Signature">
    <w:name w:val="Signature"/>
    <w:basedOn w:val="Normal"/>
    <w:link w:val="SignatureChar"/>
    <w:uiPriority w:val="99"/>
    <w:semiHidden/>
    <w:rsid w:val="00911827"/>
    <w:pPr>
      <w:spacing w:line="240" w:lineRule="auto"/>
      <w:ind w:left="4252"/>
    </w:pPr>
    <w:rPr>
      <w:rFonts w:ascii="Arial" w:eastAsia="Times New Roman" w:hAnsi="Arial" w:cs="Times New Roman"/>
      <w:sz w:val="20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11827"/>
    <w:rPr>
      <w:rFonts w:ascii="Arial" w:eastAsia="Times New Roman" w:hAnsi="Arial" w:cs="Times New Roman"/>
    </w:rPr>
  </w:style>
  <w:style w:type="paragraph" w:styleId="TableofFigures">
    <w:name w:val="table of figures"/>
    <w:basedOn w:val="Normal"/>
    <w:next w:val="Normal"/>
    <w:uiPriority w:val="99"/>
    <w:rsid w:val="00911827"/>
    <w:pPr>
      <w:tabs>
        <w:tab w:val="right" w:leader="dot" w:pos="9486"/>
      </w:tabs>
      <w:spacing w:after="120" w:line="240" w:lineRule="auto"/>
      <w:ind w:left="851" w:hanging="851"/>
    </w:pPr>
    <w:rPr>
      <w:rFonts w:ascii="Arial" w:eastAsia="Times New Roman" w:hAnsi="Arial" w:cs="Times New Roman"/>
      <w:noProof/>
    </w:rPr>
  </w:style>
  <w:style w:type="paragraph" w:customStyle="1" w:styleId="Vliotsikkoeinumerointia">
    <w:name w:val="Väliotsikko (ei numerointia)"/>
    <w:basedOn w:val="NormalIndent"/>
    <w:next w:val="Normal"/>
    <w:link w:val="VliotsikkoeinumerointiaChar"/>
    <w:qFormat/>
    <w:rsid w:val="00911827"/>
    <w:pPr>
      <w:spacing w:line="240" w:lineRule="auto"/>
      <w:ind w:left="1304"/>
    </w:pPr>
    <w:rPr>
      <w:rFonts w:ascii="Arial" w:eastAsia="Times New Roman" w:hAnsi="Arial" w:cs="Times New Roman"/>
      <w:b/>
      <w:i/>
    </w:rPr>
  </w:style>
  <w:style w:type="character" w:customStyle="1" w:styleId="VliotsikkoeinumerointiaChar">
    <w:name w:val="Väliotsikko (ei numerointia) Char"/>
    <w:basedOn w:val="NormalIndentChar"/>
    <w:link w:val="Vliotsikkoeinumerointia"/>
    <w:rsid w:val="00911827"/>
    <w:rPr>
      <w:rFonts w:ascii="Arial" w:eastAsia="Times New Roman" w:hAnsi="Arial" w:cs="Times New Roman"/>
      <w:b/>
      <w:i/>
      <w:sz w:val="22"/>
    </w:rPr>
  </w:style>
  <w:style w:type="character" w:customStyle="1" w:styleId="Liitetaso1Char">
    <w:name w:val="Liitetaso1 Char"/>
    <w:basedOn w:val="NormalIndentChar"/>
    <w:link w:val="Liitetaso1"/>
    <w:uiPriority w:val="99"/>
    <w:rsid w:val="00911827"/>
    <w:rPr>
      <w:rFonts w:ascii="Arial" w:eastAsia="Times New Roman" w:hAnsi="Arial" w:cs="Times New Roman"/>
      <w:b/>
      <w:sz w:val="24"/>
      <w:szCs w:val="24"/>
    </w:rPr>
  </w:style>
  <w:style w:type="character" w:customStyle="1" w:styleId="Liitetaso2Char">
    <w:name w:val="Liitetaso2 Char"/>
    <w:basedOn w:val="NormalIndentChar"/>
    <w:link w:val="Liitetaso2"/>
    <w:uiPriority w:val="99"/>
    <w:rsid w:val="00911827"/>
    <w:rPr>
      <w:rFonts w:ascii="Arial" w:eastAsia="Times New Roman" w:hAnsi="Arial" w:cs="Times New Roman"/>
      <w:sz w:val="24"/>
      <w:szCs w:val="24"/>
    </w:rPr>
  </w:style>
  <w:style w:type="paragraph" w:customStyle="1" w:styleId="Sanomataulukkoteksti">
    <w:name w:val="Sanomataulukkoteksti"/>
    <w:basedOn w:val="Taulukkoteksti"/>
    <w:link w:val="SanomataulukkotekstiChar"/>
    <w:qFormat/>
    <w:rsid w:val="00911827"/>
    <w:pPr>
      <w:tabs>
        <w:tab w:val="left" w:pos="0"/>
        <w:tab w:val="left" w:pos="1304"/>
      </w:tabs>
    </w:pPr>
    <w:rPr>
      <w:rFonts w:ascii="Arial" w:eastAsia="Times New Roman" w:hAnsi="Arial" w:cs="Times New Roman"/>
      <w:bCs w:val="0"/>
      <w:sz w:val="16"/>
      <w:lang w:eastAsia="fi-FI"/>
    </w:rPr>
  </w:style>
  <w:style w:type="character" w:styleId="EndnoteReference">
    <w:name w:val="endnote reference"/>
    <w:basedOn w:val="DefaultParagraphFont"/>
    <w:uiPriority w:val="99"/>
    <w:semiHidden/>
    <w:unhideWhenUsed/>
    <w:rsid w:val="00911827"/>
    <w:rPr>
      <w:vertAlign w:val="superscript"/>
    </w:rPr>
  </w:style>
  <w:style w:type="character" w:customStyle="1" w:styleId="SanomataulukkotekstiChar">
    <w:name w:val="Sanomataulukkoteksti Char"/>
    <w:basedOn w:val="TaulukkotekstiChar"/>
    <w:link w:val="Sanomataulukkoteksti"/>
    <w:rsid w:val="00911827"/>
    <w:rPr>
      <w:rFonts w:ascii="Arial" w:eastAsia="Times New Roman" w:hAnsi="Arial" w:cs="Times New Roman"/>
      <w:bCs w:val="0"/>
      <w:sz w:val="16"/>
      <w:lang w:eastAsia="fi-FI"/>
    </w:rPr>
  </w:style>
  <w:style w:type="paragraph" w:customStyle="1" w:styleId="Liiteteksti">
    <w:name w:val="Liiteteksti"/>
    <w:basedOn w:val="Normal"/>
    <w:link w:val="LiitetekstiChar"/>
    <w:qFormat/>
    <w:rsid w:val="00911827"/>
    <w:pPr>
      <w:spacing w:line="240" w:lineRule="auto"/>
    </w:pPr>
    <w:rPr>
      <w:rFonts w:ascii="Arial" w:eastAsia="Times New Roman" w:hAnsi="Arial" w:cs="Times New Roman"/>
      <w:noProof/>
      <w:lang w:eastAsia="fi-FI"/>
    </w:rPr>
  </w:style>
  <w:style w:type="character" w:customStyle="1" w:styleId="LiitetekstiChar">
    <w:name w:val="Liiteteksti Char"/>
    <w:basedOn w:val="DefaultParagraphFont"/>
    <w:link w:val="Liiteteksti"/>
    <w:rsid w:val="00911827"/>
    <w:rPr>
      <w:rFonts w:ascii="Arial" w:eastAsia="Times New Roman" w:hAnsi="Arial" w:cs="Times New Roman"/>
      <w:noProof/>
      <w:sz w:val="22"/>
      <w:lang w:eastAsia="fi-FI"/>
    </w:rPr>
  </w:style>
  <w:style w:type="table" w:customStyle="1" w:styleId="Perustaulukko1">
    <w:name w:val="Perustaulukko1"/>
    <w:basedOn w:val="TableNormal"/>
    <w:uiPriority w:val="99"/>
    <w:rsid w:val="00911827"/>
    <w:pPr>
      <w:tabs>
        <w:tab w:val="left" w:pos="1304"/>
      </w:tabs>
      <w:spacing w:before="60" w:after="60" w:line="240" w:lineRule="auto"/>
    </w:pPr>
    <w:rPr>
      <w:rFonts w:ascii="Arial" w:eastAsia="Arial" w:hAnsi="Arial" w:cs="Arial"/>
      <w:szCs w:val="22"/>
      <w:lang w:eastAsia="fi-FI"/>
    </w:rPr>
    <w:tblPr>
      <w:tblInd w:w="1276" w:type="dxa"/>
      <w:tblBorders>
        <w:bottom w:val="single" w:sz="4" w:space="0" w:color="0042C0"/>
        <w:insideH w:val="single" w:sz="4" w:space="0" w:color="0042C0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</w:pPr>
      <w:rPr>
        <w:rFonts w:ascii="Arial" w:hAnsi="Arial"/>
        <w:b/>
        <w:i/>
        <w:sz w:val="20"/>
      </w:rPr>
      <w:tblPr/>
      <w:tcPr>
        <w:shd w:val="clear" w:color="auto" w:fill="0042C0"/>
      </w:tcPr>
    </w:tblStylePr>
    <w:tblStylePr w:type="firstCol">
      <w:pPr>
        <w:wordWrap/>
        <w:spacing w:beforeLines="0" w:before="60" w:beforeAutospacing="0" w:afterLines="0" w:after="60" w:afterAutospacing="0"/>
        <w:jc w:val="left"/>
      </w:pPr>
    </w:tblStylePr>
  </w:style>
  <w:style w:type="table" w:customStyle="1" w:styleId="Perustaulukko2">
    <w:name w:val="Perustaulukko2"/>
    <w:basedOn w:val="TableNormal"/>
    <w:uiPriority w:val="99"/>
    <w:rsid w:val="00911827"/>
    <w:pPr>
      <w:tabs>
        <w:tab w:val="left" w:pos="1304"/>
      </w:tabs>
      <w:spacing w:before="60" w:after="60" w:line="240" w:lineRule="auto"/>
    </w:pPr>
    <w:rPr>
      <w:rFonts w:ascii="Arial" w:eastAsia="Arial" w:hAnsi="Arial" w:cs="Arial"/>
      <w:szCs w:val="22"/>
      <w:lang w:eastAsia="fi-FI"/>
    </w:rPr>
    <w:tblPr>
      <w:tblInd w:w="1276" w:type="dxa"/>
      <w:tblBorders>
        <w:bottom w:val="single" w:sz="4" w:space="0" w:color="0042C0"/>
        <w:insideH w:val="single" w:sz="4" w:space="0" w:color="0042C0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</w:pPr>
      <w:rPr>
        <w:rFonts w:ascii="Arial" w:hAnsi="Arial"/>
        <w:b/>
        <w:i/>
        <w:sz w:val="20"/>
      </w:rPr>
      <w:tblPr/>
      <w:tcPr>
        <w:shd w:val="clear" w:color="auto" w:fill="0042C0"/>
      </w:tcPr>
    </w:tblStylePr>
    <w:tblStylePr w:type="firstCol">
      <w:pPr>
        <w:wordWrap/>
        <w:spacing w:beforeLines="0" w:before="60" w:beforeAutospacing="0" w:afterLines="0" w:after="60" w:afterAutospacing="0"/>
        <w:jc w:val="left"/>
      </w:pPr>
    </w:tblStylePr>
  </w:style>
  <w:style w:type="table" w:customStyle="1" w:styleId="Perustaulukko21">
    <w:name w:val="Perustaulukko21"/>
    <w:basedOn w:val="TableNormal"/>
    <w:uiPriority w:val="99"/>
    <w:rsid w:val="00911827"/>
    <w:pPr>
      <w:tabs>
        <w:tab w:val="left" w:pos="1304"/>
      </w:tabs>
      <w:spacing w:before="60" w:after="60" w:line="240" w:lineRule="auto"/>
    </w:pPr>
    <w:rPr>
      <w:rFonts w:ascii="Arial" w:eastAsia="Arial" w:hAnsi="Arial" w:cs="Arial"/>
      <w:szCs w:val="22"/>
      <w:lang w:eastAsia="fi-FI"/>
    </w:rPr>
    <w:tblPr>
      <w:tblInd w:w="1276" w:type="dxa"/>
      <w:tblBorders>
        <w:bottom w:val="single" w:sz="4" w:space="0" w:color="0042C0"/>
        <w:insideH w:val="single" w:sz="4" w:space="0" w:color="0042C0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</w:pPr>
      <w:rPr>
        <w:rFonts w:ascii="Arial" w:hAnsi="Arial"/>
        <w:b/>
        <w:i/>
        <w:sz w:val="20"/>
      </w:rPr>
      <w:tblPr/>
      <w:tcPr>
        <w:shd w:val="clear" w:color="auto" w:fill="0042C0"/>
      </w:tcPr>
    </w:tblStylePr>
    <w:tblStylePr w:type="firstCol">
      <w:pPr>
        <w:wordWrap/>
        <w:spacing w:beforeLines="0" w:before="60" w:beforeAutospacing="0" w:afterLines="0" w:after="60" w:afterAutospacing="0"/>
        <w:jc w:val="left"/>
      </w:pPr>
    </w:tblStylePr>
  </w:style>
  <w:style w:type="paragraph" w:customStyle="1" w:styleId="Alaviite">
    <w:name w:val="Alaviite"/>
    <w:basedOn w:val="NormalIndent"/>
    <w:link w:val="AlaviiteChar"/>
    <w:uiPriority w:val="3"/>
    <w:qFormat/>
    <w:rsid w:val="008A0D06"/>
    <w:pPr>
      <w:spacing w:after="0"/>
    </w:pPr>
    <w:rPr>
      <w:sz w:val="20"/>
    </w:rPr>
  </w:style>
  <w:style w:type="character" w:customStyle="1" w:styleId="AlaviiteChar">
    <w:name w:val="Alaviite Char"/>
    <w:basedOn w:val="NormalIndentChar"/>
    <w:link w:val="Alaviite"/>
    <w:uiPriority w:val="3"/>
    <w:rsid w:val="008A0D06"/>
    <w:rPr>
      <w:sz w:val="22"/>
    </w:rPr>
  </w:style>
  <w:style w:type="table" w:customStyle="1" w:styleId="GridTable4-Accent11">
    <w:name w:val="Grid Table 4 - Accent 11"/>
    <w:basedOn w:val="TableNormal"/>
    <w:next w:val="GridTable4-Accent1"/>
    <w:uiPriority w:val="49"/>
    <w:rsid w:val="00F27F6E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F0D16" w:themeFill="accent1" w:themeFillShade="B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/>
        <w:bCs/>
      </w:rPr>
      <w:tblPr/>
      <w:tcPr>
        <w:shd w:val="clear" w:color="auto" w:fill="auto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rPr>
        <w:b/>
        <w:i w:val="0"/>
      </w:rPr>
    </w:tblStylePr>
  </w:style>
  <w:style w:type="table" w:customStyle="1" w:styleId="CGI-Table">
    <w:name w:val="CGI - Table"/>
    <w:basedOn w:val="TableNormal"/>
    <w:uiPriority w:val="99"/>
    <w:rsid w:val="00836F7E"/>
    <w:pPr>
      <w:spacing w:after="0" w:line="240" w:lineRule="auto"/>
    </w:pPr>
    <w:rPr>
      <w:rFonts w:eastAsia="Times New Roman" w:cs="Times New Roman"/>
      <w:sz w:val="16"/>
      <w:lang w:val="fr-CA" w:eastAsia="fr-CA"/>
    </w:rPr>
    <w:tblPr>
      <w:tblInd w:w="12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40" w:type="dxa"/>
        <w:left w:w="100" w:type="dxa"/>
        <w:bottom w:w="4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ajorHAnsi" w:hAnsiTheme="majorHAnsi"/>
        <w:b/>
        <w:color w:val="FFFFFF" w:themeColor="background1"/>
        <w:sz w:val="18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FFFFFF" w:themeColor="background1"/>
        </w:tcBorders>
        <w:shd w:val="clear" w:color="auto" w:fill="3E5660" w:themeFill="accent2"/>
      </w:tcPr>
    </w:tblStylePr>
    <w:tblStylePr w:type="firstCol">
      <w:rPr>
        <w:rFonts w:asciiTheme="minorHAnsi" w:hAnsiTheme="minorHAnsi"/>
        <w:color w:val="000000" w:themeColor="text1"/>
        <w:sz w:val="16"/>
      </w:rPr>
    </w:tblStylePr>
    <w:tblStylePr w:type="nwCell">
      <w:rPr>
        <w:rFonts w:asciiTheme="majorHAnsi" w:hAnsiTheme="majorHAnsi"/>
        <w:b/>
        <w:color w:val="FFFFFF" w:themeColor="background1"/>
        <w:sz w:val="18"/>
      </w:rPr>
    </w:tblStylePr>
  </w:style>
  <w:style w:type="paragraph" w:customStyle="1" w:styleId="TableText">
    <w:name w:val="Table Text"/>
    <w:basedOn w:val="Normal"/>
    <w:uiPriority w:val="18"/>
    <w:qFormat/>
    <w:rsid w:val="00836F7E"/>
    <w:pPr>
      <w:spacing w:after="0" w:line="240" w:lineRule="auto"/>
    </w:pPr>
    <w:rPr>
      <w:rFonts w:eastAsia="Times New Roman" w:cs="Times New Roman"/>
      <w:sz w:val="16"/>
      <w:szCs w:val="22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2275B3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48269D"/>
  </w:style>
  <w:style w:type="table" w:customStyle="1" w:styleId="TableGrid1">
    <w:name w:val="Table Grid1"/>
    <w:basedOn w:val="TableNormal"/>
    <w:next w:val="TableGrid"/>
    <w:uiPriority w:val="99"/>
    <w:rsid w:val="004B5C60"/>
    <w:pPr>
      <w:spacing w:after="0" w:line="240" w:lineRule="auto"/>
    </w:pPr>
    <w:rPr>
      <w:rFonts w:ascii="Arial" w:eastAsia="Arial" w:hAnsi="Arial" w:cs="Times New Roman"/>
      <w:lang w:eastAsia="fi-FI"/>
    </w:rPr>
    <w:tblPr>
      <w:tblBorders>
        <w:top w:val="single" w:sz="4" w:space="0" w:color="0042C0"/>
        <w:left w:val="single" w:sz="4" w:space="0" w:color="0042C0"/>
        <w:bottom w:val="single" w:sz="4" w:space="0" w:color="0042C0"/>
        <w:right w:val="single" w:sz="4" w:space="0" w:color="0042C0"/>
        <w:insideH w:val="single" w:sz="4" w:space="0" w:color="0042C0"/>
        <w:insideV w:val="single" w:sz="4" w:space="0" w:color="0042C0"/>
      </w:tblBorders>
    </w:tblPr>
  </w:style>
  <w:style w:type="table" w:customStyle="1" w:styleId="Perustaulukko11">
    <w:name w:val="Perustaulukko11"/>
    <w:basedOn w:val="TableNormal"/>
    <w:uiPriority w:val="99"/>
    <w:rsid w:val="004B5C60"/>
    <w:pPr>
      <w:tabs>
        <w:tab w:val="left" w:pos="1304"/>
      </w:tabs>
      <w:spacing w:before="60" w:after="60" w:line="240" w:lineRule="auto"/>
    </w:pPr>
    <w:rPr>
      <w:rFonts w:ascii="Arial" w:eastAsia="Arial" w:hAnsi="Arial" w:cs="Arial"/>
      <w:szCs w:val="22"/>
      <w:lang w:eastAsia="fi-FI"/>
    </w:rPr>
    <w:tblPr>
      <w:tblInd w:w="1276" w:type="dxa"/>
      <w:tblBorders>
        <w:bottom w:val="single" w:sz="4" w:space="0" w:color="0042C0"/>
        <w:insideH w:val="single" w:sz="4" w:space="0" w:color="0042C0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</w:pPr>
      <w:rPr>
        <w:rFonts w:ascii="Arial" w:hAnsi="Arial"/>
        <w:b/>
        <w:i/>
        <w:sz w:val="20"/>
      </w:rPr>
      <w:tblPr/>
      <w:tcPr>
        <w:shd w:val="clear" w:color="auto" w:fill="0042C0"/>
      </w:tcPr>
    </w:tblStylePr>
    <w:tblStylePr w:type="firstCol">
      <w:pPr>
        <w:wordWrap/>
        <w:spacing w:beforeLines="0" w:before="60" w:beforeAutospacing="0" w:afterLines="0" w:after="60" w:afterAutospacing="0"/>
        <w:jc w:val="left"/>
      </w:pPr>
    </w:tblStylePr>
  </w:style>
  <w:style w:type="table" w:styleId="GridTable4-Accent5">
    <w:name w:val="Grid Table 4 Accent 5"/>
    <w:basedOn w:val="TableNormal"/>
    <w:uiPriority w:val="49"/>
    <w:rsid w:val="004B5C60"/>
    <w:pPr>
      <w:spacing w:after="0" w:line="240" w:lineRule="auto"/>
    </w:pPr>
    <w:rPr>
      <w:rFonts w:ascii="Arial" w:eastAsia="Arial" w:hAnsi="Arial" w:cs="Arial"/>
      <w:sz w:val="22"/>
      <w:szCs w:val="22"/>
      <w:lang w:eastAsia="fi-FI"/>
    </w:rPr>
    <w:tblPr>
      <w:tblStyleRowBandSize w:val="1"/>
      <w:tblStyleColBandSize w:val="1"/>
      <w:tblBorders>
        <w:top w:val="single" w:sz="4" w:space="0" w:color="29FFF9" w:themeColor="accent5" w:themeTint="99"/>
        <w:left w:val="single" w:sz="4" w:space="0" w:color="29FFF9" w:themeColor="accent5" w:themeTint="99"/>
        <w:bottom w:val="single" w:sz="4" w:space="0" w:color="29FFF9" w:themeColor="accent5" w:themeTint="99"/>
        <w:right w:val="single" w:sz="4" w:space="0" w:color="29FFF9" w:themeColor="accent5" w:themeTint="99"/>
        <w:insideH w:val="single" w:sz="4" w:space="0" w:color="29FFF9" w:themeColor="accent5" w:themeTint="99"/>
        <w:insideV w:val="single" w:sz="4" w:space="0" w:color="29FFF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A96" w:themeColor="accent5"/>
          <w:left w:val="single" w:sz="4" w:space="0" w:color="009A96" w:themeColor="accent5"/>
          <w:bottom w:val="single" w:sz="4" w:space="0" w:color="009A96" w:themeColor="accent5"/>
          <w:right w:val="single" w:sz="4" w:space="0" w:color="009A96" w:themeColor="accent5"/>
          <w:insideH w:val="nil"/>
          <w:insideV w:val="nil"/>
        </w:tcBorders>
        <w:shd w:val="clear" w:color="auto" w:fill="009A96" w:themeFill="accent5"/>
      </w:tcPr>
    </w:tblStylePr>
    <w:tblStylePr w:type="lastRow">
      <w:rPr>
        <w:b/>
        <w:bCs/>
      </w:rPr>
      <w:tblPr/>
      <w:tcPr>
        <w:tcBorders>
          <w:top w:val="double" w:sz="4" w:space="0" w:color="009A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D" w:themeFill="accent5" w:themeFillTint="33"/>
      </w:tcPr>
    </w:tblStylePr>
    <w:tblStylePr w:type="band1Horz">
      <w:tblPr/>
      <w:tcPr>
        <w:shd w:val="clear" w:color="auto" w:fill="B7FFFD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4B5C60"/>
    <w:pPr>
      <w:spacing w:after="0" w:line="240" w:lineRule="auto"/>
    </w:pPr>
    <w:rPr>
      <w:rFonts w:ascii="Arial" w:eastAsia="Arial" w:hAnsi="Arial" w:cs="Arial"/>
      <w:sz w:val="22"/>
      <w:szCs w:val="22"/>
      <w:lang w:eastAsia="fi-FI"/>
    </w:rPr>
    <w:tblPr>
      <w:tblStyleRowBandSize w:val="1"/>
      <w:tblStyleColBandSize w:val="1"/>
      <w:tblBorders>
        <w:top w:val="single" w:sz="4" w:space="0" w:color="70FFFB" w:themeColor="accent5" w:themeTint="66"/>
        <w:left w:val="single" w:sz="4" w:space="0" w:color="70FFFB" w:themeColor="accent5" w:themeTint="66"/>
        <w:bottom w:val="single" w:sz="4" w:space="0" w:color="70FFFB" w:themeColor="accent5" w:themeTint="66"/>
        <w:right w:val="single" w:sz="4" w:space="0" w:color="70FFFB" w:themeColor="accent5" w:themeTint="66"/>
        <w:insideH w:val="single" w:sz="4" w:space="0" w:color="70FFFB" w:themeColor="accent5" w:themeTint="66"/>
        <w:insideV w:val="single" w:sz="4" w:space="0" w:color="70FF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29FF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9FF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ps">
    <w:name w:val="hps"/>
    <w:basedOn w:val="DefaultParagraphFont"/>
    <w:rsid w:val="004B5C60"/>
  </w:style>
  <w:style w:type="table" w:customStyle="1" w:styleId="GridTable1Light-Accent51">
    <w:name w:val="Grid Table 1 Light - Accent 51"/>
    <w:basedOn w:val="TableNormal"/>
    <w:uiPriority w:val="46"/>
    <w:rsid w:val="004B5C60"/>
    <w:pPr>
      <w:spacing w:after="0" w:line="240" w:lineRule="auto"/>
    </w:pPr>
    <w:rPr>
      <w:rFonts w:ascii="Arial" w:eastAsia="Arial" w:hAnsi="Arial" w:cs="Arial"/>
      <w:sz w:val="22"/>
      <w:szCs w:val="22"/>
      <w:lang w:eastAsia="fi-FI"/>
    </w:rPr>
    <w:tblPr>
      <w:tblStyleRowBandSize w:val="1"/>
      <w:tblStyleColBandSize w:val="1"/>
      <w:tblBorders>
        <w:top w:val="single" w:sz="4" w:space="0" w:color="70FFFB" w:themeColor="accent5" w:themeTint="66"/>
        <w:left w:val="single" w:sz="4" w:space="0" w:color="70FFFB" w:themeColor="accent5" w:themeTint="66"/>
        <w:bottom w:val="single" w:sz="4" w:space="0" w:color="70FFFB" w:themeColor="accent5" w:themeTint="66"/>
        <w:right w:val="single" w:sz="4" w:space="0" w:color="70FFFB" w:themeColor="accent5" w:themeTint="66"/>
        <w:insideH w:val="single" w:sz="4" w:space="0" w:color="70FFFB" w:themeColor="accent5" w:themeTint="66"/>
        <w:insideV w:val="single" w:sz="4" w:space="0" w:color="70FF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29FF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9FF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udukkotaulukko4-korostus11">
    <w:name w:val="Ruudukkotaulukko 4 - korostus 11"/>
    <w:basedOn w:val="TableNormal"/>
    <w:uiPriority w:val="49"/>
    <w:rsid w:val="004B5C60"/>
    <w:pPr>
      <w:spacing w:after="0" w:line="240" w:lineRule="auto"/>
    </w:pPr>
    <w:rPr>
      <w:rFonts w:ascii="Arial" w:eastAsia="Arial" w:hAnsi="Arial" w:cs="Arial"/>
      <w:sz w:val="22"/>
      <w:szCs w:val="22"/>
      <w:lang w:eastAsia="fi-FI"/>
    </w:rPr>
    <w:tblPr>
      <w:tblStyleRowBandSize w:val="1"/>
      <w:tblStyleColBandSize w:val="1"/>
      <w:tblBorders>
        <w:top w:val="single" w:sz="4" w:space="0" w:color="F2646C" w:themeColor="accent1" w:themeTint="99"/>
        <w:left w:val="single" w:sz="4" w:space="0" w:color="F2646C" w:themeColor="accent1" w:themeTint="99"/>
        <w:bottom w:val="single" w:sz="4" w:space="0" w:color="F2646C" w:themeColor="accent1" w:themeTint="99"/>
        <w:right w:val="single" w:sz="4" w:space="0" w:color="F2646C" w:themeColor="accent1" w:themeTint="99"/>
        <w:insideH w:val="single" w:sz="4" w:space="0" w:color="F2646C" w:themeColor="accent1" w:themeTint="99"/>
        <w:insideV w:val="single" w:sz="4" w:space="0" w:color="F2646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121E" w:themeColor="accent1"/>
          <w:left w:val="single" w:sz="4" w:space="0" w:color="D5121E" w:themeColor="accent1"/>
          <w:bottom w:val="single" w:sz="4" w:space="0" w:color="D5121E" w:themeColor="accent1"/>
          <w:right w:val="single" w:sz="4" w:space="0" w:color="D5121E" w:themeColor="accent1"/>
          <w:insideH w:val="nil"/>
          <w:insideV w:val="nil"/>
        </w:tcBorders>
        <w:shd w:val="clear" w:color="auto" w:fill="D5121E" w:themeFill="accent1"/>
      </w:tcPr>
    </w:tblStylePr>
    <w:tblStylePr w:type="lastRow">
      <w:rPr>
        <w:b/>
        <w:bCs/>
      </w:rPr>
      <w:tblPr/>
      <w:tcPr>
        <w:tcBorders>
          <w:top w:val="double" w:sz="4" w:space="0" w:color="D5121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BCE" w:themeFill="accent1" w:themeFillTint="33"/>
      </w:tcPr>
    </w:tblStylePr>
    <w:tblStylePr w:type="band1Horz">
      <w:tblPr/>
      <w:tcPr>
        <w:shd w:val="clear" w:color="auto" w:fill="FACBCE" w:themeFill="accent1" w:themeFillTint="33"/>
      </w:tcPr>
    </w:tblStylePr>
  </w:style>
  <w:style w:type="table" w:customStyle="1" w:styleId="Ruudukkotaulukko4-korostus51">
    <w:name w:val="Ruudukkotaulukko 4 - korostus 51"/>
    <w:basedOn w:val="TableNormal"/>
    <w:uiPriority w:val="49"/>
    <w:rsid w:val="004B5C60"/>
    <w:pPr>
      <w:spacing w:after="0" w:line="240" w:lineRule="auto"/>
    </w:pPr>
    <w:rPr>
      <w:rFonts w:ascii="Arial" w:eastAsia="Arial" w:hAnsi="Arial" w:cs="Arial"/>
      <w:sz w:val="22"/>
      <w:szCs w:val="22"/>
      <w:lang w:eastAsia="fi-FI"/>
    </w:rPr>
    <w:tblPr>
      <w:tblStyleRowBandSize w:val="1"/>
      <w:tblStyleColBandSize w:val="1"/>
      <w:tblBorders>
        <w:top w:val="single" w:sz="4" w:space="0" w:color="29FFF9" w:themeColor="accent5" w:themeTint="99"/>
        <w:left w:val="single" w:sz="4" w:space="0" w:color="29FFF9" w:themeColor="accent5" w:themeTint="99"/>
        <w:bottom w:val="single" w:sz="4" w:space="0" w:color="29FFF9" w:themeColor="accent5" w:themeTint="99"/>
        <w:right w:val="single" w:sz="4" w:space="0" w:color="29FFF9" w:themeColor="accent5" w:themeTint="99"/>
        <w:insideH w:val="single" w:sz="4" w:space="0" w:color="29FFF9" w:themeColor="accent5" w:themeTint="99"/>
        <w:insideV w:val="single" w:sz="4" w:space="0" w:color="29FFF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A96" w:themeColor="accent5"/>
          <w:left w:val="single" w:sz="4" w:space="0" w:color="009A96" w:themeColor="accent5"/>
          <w:bottom w:val="single" w:sz="4" w:space="0" w:color="009A96" w:themeColor="accent5"/>
          <w:right w:val="single" w:sz="4" w:space="0" w:color="009A96" w:themeColor="accent5"/>
          <w:insideH w:val="nil"/>
          <w:insideV w:val="nil"/>
        </w:tcBorders>
        <w:shd w:val="clear" w:color="auto" w:fill="009A96" w:themeFill="accent5"/>
      </w:tcPr>
    </w:tblStylePr>
    <w:tblStylePr w:type="lastRow">
      <w:rPr>
        <w:b/>
        <w:bCs/>
      </w:rPr>
      <w:tblPr/>
      <w:tcPr>
        <w:tcBorders>
          <w:top w:val="double" w:sz="4" w:space="0" w:color="009A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D" w:themeFill="accent5" w:themeFillTint="33"/>
      </w:tcPr>
    </w:tblStylePr>
    <w:tblStylePr w:type="band1Horz">
      <w:tblPr/>
      <w:tcPr>
        <w:shd w:val="clear" w:color="auto" w:fill="B7FFFD" w:themeFill="accent5" w:themeFillTint="33"/>
      </w:tcPr>
    </w:tblStylePr>
  </w:style>
  <w:style w:type="table" w:customStyle="1" w:styleId="Vaalearuudukkotaulukko1-korostus51">
    <w:name w:val="Vaalea ruudukkotaulukko 1 - korostus 51"/>
    <w:basedOn w:val="TableNormal"/>
    <w:uiPriority w:val="46"/>
    <w:rsid w:val="004B5C60"/>
    <w:pPr>
      <w:spacing w:after="0" w:line="240" w:lineRule="auto"/>
    </w:pPr>
    <w:rPr>
      <w:rFonts w:ascii="Arial" w:eastAsia="Arial" w:hAnsi="Arial" w:cs="Arial"/>
      <w:sz w:val="22"/>
      <w:szCs w:val="22"/>
      <w:lang w:eastAsia="fi-FI"/>
    </w:rPr>
    <w:tblPr>
      <w:tblStyleRowBandSize w:val="1"/>
      <w:tblStyleColBandSize w:val="1"/>
      <w:tblBorders>
        <w:top w:val="single" w:sz="4" w:space="0" w:color="70FFFB" w:themeColor="accent5" w:themeTint="66"/>
        <w:left w:val="single" w:sz="4" w:space="0" w:color="70FFFB" w:themeColor="accent5" w:themeTint="66"/>
        <w:bottom w:val="single" w:sz="4" w:space="0" w:color="70FFFB" w:themeColor="accent5" w:themeTint="66"/>
        <w:right w:val="single" w:sz="4" w:space="0" w:color="70FFFB" w:themeColor="accent5" w:themeTint="66"/>
        <w:insideH w:val="single" w:sz="4" w:space="0" w:color="70FFFB" w:themeColor="accent5" w:themeTint="66"/>
        <w:insideV w:val="single" w:sz="4" w:space="0" w:color="70FF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29FF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9FF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y">
    <w:name w:val="py"/>
    <w:basedOn w:val="Normal"/>
    <w:rsid w:val="004B5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table" w:customStyle="1" w:styleId="GridTable1Light-Accent52">
    <w:name w:val="Grid Table 1 Light - Accent 52"/>
    <w:basedOn w:val="TableNormal"/>
    <w:next w:val="GridTable1Light-Accent5"/>
    <w:uiPriority w:val="46"/>
    <w:rsid w:val="004B5C60"/>
    <w:pPr>
      <w:spacing w:after="0" w:line="240" w:lineRule="auto"/>
    </w:pPr>
    <w:rPr>
      <w:rFonts w:ascii="Arial" w:eastAsia="Arial" w:hAnsi="Arial" w:cs="Arial"/>
      <w:sz w:val="22"/>
      <w:szCs w:val="22"/>
      <w:lang w:eastAsia="fi-FI"/>
    </w:rPr>
    <w:tblPr>
      <w:tblStyleRowBandSize w:val="1"/>
      <w:tblStyleColBandSize w:val="1"/>
      <w:tblBorders>
        <w:top w:val="single" w:sz="4" w:space="0" w:color="70FFFB" w:themeColor="accent5" w:themeTint="66"/>
        <w:left w:val="single" w:sz="4" w:space="0" w:color="70FFFB" w:themeColor="accent5" w:themeTint="66"/>
        <w:bottom w:val="single" w:sz="4" w:space="0" w:color="70FFFB" w:themeColor="accent5" w:themeTint="66"/>
        <w:right w:val="single" w:sz="4" w:space="0" w:color="70FFFB" w:themeColor="accent5" w:themeTint="66"/>
        <w:insideH w:val="single" w:sz="4" w:space="0" w:color="70FFFB" w:themeColor="accent5" w:themeTint="66"/>
        <w:insideV w:val="single" w:sz="4" w:space="0" w:color="70FF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29FF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9FF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erustaulukko3">
    <w:name w:val="Perustaulukko3"/>
    <w:basedOn w:val="TableNormal"/>
    <w:uiPriority w:val="99"/>
    <w:rsid w:val="004B5C60"/>
    <w:pPr>
      <w:tabs>
        <w:tab w:val="left" w:pos="1304"/>
      </w:tabs>
      <w:spacing w:before="60" w:after="60" w:line="240" w:lineRule="auto"/>
    </w:pPr>
    <w:rPr>
      <w:rFonts w:ascii="Arial" w:eastAsia="Arial" w:hAnsi="Arial" w:cs="Arial"/>
      <w:szCs w:val="22"/>
      <w:lang w:eastAsia="fi-FI"/>
    </w:rPr>
    <w:tblPr>
      <w:tblInd w:w="1276" w:type="dxa"/>
      <w:tblBorders>
        <w:bottom w:val="single" w:sz="4" w:space="0" w:color="0042C0"/>
        <w:insideH w:val="single" w:sz="4" w:space="0" w:color="0042C0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</w:pPr>
      <w:rPr>
        <w:rFonts w:ascii="Arial" w:hAnsi="Arial"/>
        <w:b/>
        <w:i/>
        <w:sz w:val="20"/>
      </w:rPr>
      <w:tblPr/>
      <w:tcPr>
        <w:shd w:val="clear" w:color="auto" w:fill="0042C0"/>
      </w:tcPr>
    </w:tblStylePr>
    <w:tblStylePr w:type="firstCol">
      <w:pPr>
        <w:wordWrap/>
        <w:spacing w:beforeLines="0" w:before="60" w:beforeAutospacing="0" w:afterLines="0" w:after="60" w:afterAutospacing="0"/>
        <w:jc w:val="left"/>
      </w:pPr>
    </w:tblStylePr>
  </w:style>
  <w:style w:type="paragraph" w:customStyle="1" w:styleId="xl63">
    <w:name w:val="xl63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6B6B6B"/>
      <w:sz w:val="24"/>
      <w:szCs w:val="24"/>
      <w:lang w:eastAsia="fi-FI"/>
    </w:rPr>
  </w:style>
  <w:style w:type="paragraph" w:customStyle="1" w:styleId="xl64">
    <w:name w:val="xl64"/>
    <w:basedOn w:val="Normal"/>
    <w:rsid w:val="004B5C6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xl65">
    <w:name w:val="xl65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fi-FI"/>
    </w:rPr>
  </w:style>
  <w:style w:type="paragraph" w:customStyle="1" w:styleId="xl66">
    <w:name w:val="xl66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fi-FI"/>
    </w:rPr>
  </w:style>
  <w:style w:type="paragraph" w:customStyle="1" w:styleId="xl67">
    <w:name w:val="xl67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fi-FI"/>
    </w:rPr>
  </w:style>
  <w:style w:type="paragraph" w:customStyle="1" w:styleId="xl68">
    <w:name w:val="xl68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fi-FI"/>
    </w:rPr>
  </w:style>
  <w:style w:type="paragraph" w:customStyle="1" w:styleId="xl69">
    <w:name w:val="xl69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B050"/>
      <w:sz w:val="24"/>
      <w:szCs w:val="24"/>
      <w:lang w:eastAsia="fi-FI"/>
    </w:rPr>
  </w:style>
  <w:style w:type="paragraph" w:customStyle="1" w:styleId="xl70">
    <w:name w:val="xl70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B050"/>
      <w:sz w:val="24"/>
      <w:szCs w:val="24"/>
      <w:lang w:eastAsia="fi-FI"/>
    </w:rPr>
  </w:style>
  <w:style w:type="paragraph" w:customStyle="1" w:styleId="xl71">
    <w:name w:val="xl71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color w:val="00B050"/>
      <w:sz w:val="24"/>
      <w:szCs w:val="24"/>
      <w:lang w:eastAsia="fi-FI"/>
    </w:rPr>
  </w:style>
  <w:style w:type="paragraph" w:customStyle="1" w:styleId="xl72">
    <w:name w:val="xl72"/>
    <w:basedOn w:val="Normal"/>
    <w:rsid w:val="004B5C60"/>
    <w:pPr>
      <w:pBdr>
        <w:top w:val="single" w:sz="8" w:space="0" w:color="A3A3A3"/>
        <w:left w:val="single" w:sz="8" w:space="0" w:color="A3A3A3"/>
        <w:bottom w:val="single" w:sz="8" w:space="0" w:color="A3A3A3"/>
        <w:right w:val="single" w:sz="8" w:space="0" w:color="A3A3A3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FF0000"/>
      <w:sz w:val="24"/>
      <w:szCs w:val="24"/>
      <w:lang w:eastAsia="fi-FI"/>
    </w:rPr>
  </w:style>
  <w:style w:type="table" w:customStyle="1" w:styleId="TableGrid2">
    <w:name w:val="Table Grid2"/>
    <w:basedOn w:val="TableNormal"/>
    <w:next w:val="TableGrid"/>
    <w:uiPriority w:val="59"/>
    <w:rsid w:val="004B5C60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stTable1Light-Accent11">
    <w:name w:val="List Table 1 Light - Accent 11"/>
    <w:basedOn w:val="TableNormal"/>
    <w:next w:val="ListTable1Light-Accent1"/>
    <w:uiPriority w:val="46"/>
    <w:rsid w:val="004B5C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646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646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BCE" w:themeFill="accent1" w:themeFillTint="33"/>
      </w:tcPr>
    </w:tblStylePr>
    <w:tblStylePr w:type="band1Horz">
      <w:tblPr/>
      <w:tcPr>
        <w:shd w:val="clear" w:color="auto" w:fill="FACBCE" w:themeFill="accent1" w:themeFillTint="33"/>
      </w:tcPr>
    </w:tblStylePr>
  </w:style>
  <w:style w:type="table" w:customStyle="1" w:styleId="GridTable4-Accent111">
    <w:name w:val="Grid Table 4 - Accent 111"/>
    <w:basedOn w:val="TableNormal"/>
    <w:next w:val="GridTable4-Accent1"/>
    <w:uiPriority w:val="49"/>
    <w:rsid w:val="004B5C60"/>
    <w:pPr>
      <w:spacing w:after="0" w:line="240" w:lineRule="auto"/>
    </w:pPr>
    <w:rPr>
      <w:rFonts w:eastAsia="Times New Roman" w:cs="Aria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bCs/>
        <w:color w:val="FFFFFF"/>
      </w:rPr>
      <w:tblPr/>
      <w:tcPr>
        <w:shd w:val="clear" w:color="auto" w:fill="9F0D16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/>
        <w:bCs/>
      </w:rPr>
      <w:tblPr/>
      <w:tcPr>
        <w:shd w:val="clear" w:color="auto" w:fill="auto"/>
      </w:tcPr>
    </w:tblStylePr>
    <w:tblStylePr w:type="band2Horz">
      <w:tblPr/>
      <w:tcPr>
        <w:shd w:val="clear" w:color="auto" w:fill="F2F2F2"/>
      </w:tcPr>
    </w:tblStylePr>
    <w:tblStylePr w:type="nwCell">
      <w:rPr>
        <w:b/>
        <w:i w:val="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9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6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2045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9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3612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uomi.fi/valtuudet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pu\AppData\Roaming\Microsoft\Mallit\Datahub\1%20Datahub%20Julkinen%20dokument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35328B4F4C949B0A9AC173A69FF090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52EC594-46E9-4036-90B3-B7DB7EB9A6AA}"/>
      </w:docPartPr>
      <w:docPartBody>
        <w:p w:rsidR="000175F7" w:rsidRDefault="000175F7">
          <w:pPr>
            <w:pStyle w:val="F35328B4F4C949B0A9AC173A69FF0900"/>
          </w:pPr>
          <w:r w:rsidRPr="009D20E7">
            <w:rPr>
              <w:rStyle w:val="PlaceholderText"/>
              <w:rFonts w:eastAsiaTheme="minorHAnsi"/>
            </w:rPr>
            <w:t>[Otsikko]</w:t>
          </w:r>
        </w:p>
      </w:docPartBody>
    </w:docPart>
    <w:docPart>
      <w:docPartPr>
        <w:name w:val="14B113CCA06D4161BE274D35DC81C04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B5CACC6-3D97-4BE9-98CF-8028FFEF9D9F}"/>
      </w:docPartPr>
      <w:docPartBody>
        <w:p w:rsidR="000175F7" w:rsidRDefault="000175F7">
          <w:pPr>
            <w:pStyle w:val="14B113CCA06D4161BE274D35DC81C045"/>
          </w:pPr>
          <w:r w:rsidRPr="009D20E7">
            <w:rPr>
              <w:rStyle w:val="PlaceholderText"/>
            </w:rPr>
            <w:t>[Julkaisupäivämäärä]</w:t>
          </w:r>
        </w:p>
      </w:docPartBody>
    </w:docPart>
    <w:docPart>
      <w:docPartPr>
        <w:name w:val="D9ACF52D39BB4EA89421474096945E3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EF7E7B5-3933-4182-A88A-4FACB64B97C0}"/>
      </w:docPartPr>
      <w:docPartBody>
        <w:p w:rsidR="000175F7" w:rsidRDefault="000175F7">
          <w:pPr>
            <w:pStyle w:val="D9ACF52D39BB4EA89421474096945E35"/>
          </w:pPr>
          <w:r w:rsidRPr="00340D40">
            <w:t>[Ensimmäinen otsikko]</w:t>
          </w:r>
        </w:p>
      </w:docPartBody>
    </w:docPart>
    <w:docPart>
      <w:docPartPr>
        <w:name w:val="8E5BD02C5A62485E820120925315F95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00D16E2-C7ED-41E3-9E58-B13D5F8A0661}"/>
      </w:docPartPr>
      <w:docPartBody>
        <w:p w:rsidR="000175F7" w:rsidRDefault="000175F7">
          <w:pPr>
            <w:pStyle w:val="8E5BD02C5A62485E820120925315F95A"/>
          </w:pPr>
          <w:r>
            <w:t>[</w:t>
          </w:r>
          <w:r w:rsidRPr="00F106D1">
            <w:rPr>
              <w:rStyle w:val="PlaceholderText"/>
            </w:rPr>
            <w:t xml:space="preserve">Kirjoita </w:t>
          </w:r>
          <w:r>
            <w:rPr>
              <w:rStyle w:val="PlaceholderText"/>
            </w:rPr>
            <w:t>asiakirjan teksti tähän]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5F7"/>
    <w:rsid w:val="000075BD"/>
    <w:rsid w:val="00013ACD"/>
    <w:rsid w:val="000165E5"/>
    <w:rsid w:val="000175F7"/>
    <w:rsid w:val="000262BD"/>
    <w:rsid w:val="000328CD"/>
    <w:rsid w:val="00046B28"/>
    <w:rsid w:val="00054E44"/>
    <w:rsid w:val="00054EF6"/>
    <w:rsid w:val="00056836"/>
    <w:rsid w:val="00056DE2"/>
    <w:rsid w:val="00061059"/>
    <w:rsid w:val="0008401A"/>
    <w:rsid w:val="0008721E"/>
    <w:rsid w:val="0009059E"/>
    <w:rsid w:val="000906A2"/>
    <w:rsid w:val="00090CAF"/>
    <w:rsid w:val="00097B4C"/>
    <w:rsid w:val="000A2C55"/>
    <w:rsid w:val="000A580D"/>
    <w:rsid w:val="000B3C1C"/>
    <w:rsid w:val="000D5B9A"/>
    <w:rsid w:val="00105195"/>
    <w:rsid w:val="0010630E"/>
    <w:rsid w:val="001161CE"/>
    <w:rsid w:val="00121975"/>
    <w:rsid w:val="0012197F"/>
    <w:rsid w:val="00142DC3"/>
    <w:rsid w:val="00145DC4"/>
    <w:rsid w:val="001601BD"/>
    <w:rsid w:val="00171930"/>
    <w:rsid w:val="001775CE"/>
    <w:rsid w:val="00177682"/>
    <w:rsid w:val="001829AF"/>
    <w:rsid w:val="0018357E"/>
    <w:rsid w:val="0019159C"/>
    <w:rsid w:val="001C225B"/>
    <w:rsid w:val="001C6D3F"/>
    <w:rsid w:val="001D12E4"/>
    <w:rsid w:val="001E069F"/>
    <w:rsid w:val="001E4764"/>
    <w:rsid w:val="001E660D"/>
    <w:rsid w:val="00205B7B"/>
    <w:rsid w:val="002134BD"/>
    <w:rsid w:val="00227D3A"/>
    <w:rsid w:val="0025426C"/>
    <w:rsid w:val="00255E92"/>
    <w:rsid w:val="002627FA"/>
    <w:rsid w:val="00264DD9"/>
    <w:rsid w:val="00277D7F"/>
    <w:rsid w:val="0028382D"/>
    <w:rsid w:val="0028396E"/>
    <w:rsid w:val="002917CD"/>
    <w:rsid w:val="00292B8D"/>
    <w:rsid w:val="002A197C"/>
    <w:rsid w:val="002B5656"/>
    <w:rsid w:val="002B636F"/>
    <w:rsid w:val="002B639A"/>
    <w:rsid w:val="002C19B8"/>
    <w:rsid w:val="002C2FB8"/>
    <w:rsid w:val="002C358B"/>
    <w:rsid w:val="002C5F77"/>
    <w:rsid w:val="002D7EBB"/>
    <w:rsid w:val="002E72BA"/>
    <w:rsid w:val="002F121E"/>
    <w:rsid w:val="00304937"/>
    <w:rsid w:val="003203AD"/>
    <w:rsid w:val="00321D04"/>
    <w:rsid w:val="00331A2A"/>
    <w:rsid w:val="00331B16"/>
    <w:rsid w:val="00341B5F"/>
    <w:rsid w:val="00350BF1"/>
    <w:rsid w:val="0035267B"/>
    <w:rsid w:val="00361423"/>
    <w:rsid w:val="00371ABF"/>
    <w:rsid w:val="00371FBB"/>
    <w:rsid w:val="0038129A"/>
    <w:rsid w:val="00381F3E"/>
    <w:rsid w:val="00382391"/>
    <w:rsid w:val="0038402E"/>
    <w:rsid w:val="00394DF0"/>
    <w:rsid w:val="00396559"/>
    <w:rsid w:val="003A31F3"/>
    <w:rsid w:val="003C0D5B"/>
    <w:rsid w:val="003C1659"/>
    <w:rsid w:val="003C3580"/>
    <w:rsid w:val="003D6EBB"/>
    <w:rsid w:val="003E32FB"/>
    <w:rsid w:val="003F2F14"/>
    <w:rsid w:val="00406954"/>
    <w:rsid w:val="00414BA4"/>
    <w:rsid w:val="00416DC2"/>
    <w:rsid w:val="00421C89"/>
    <w:rsid w:val="0042494D"/>
    <w:rsid w:val="004341EF"/>
    <w:rsid w:val="004343BC"/>
    <w:rsid w:val="004377BC"/>
    <w:rsid w:val="00445D17"/>
    <w:rsid w:val="00460666"/>
    <w:rsid w:val="004652A9"/>
    <w:rsid w:val="004815DF"/>
    <w:rsid w:val="00496E73"/>
    <w:rsid w:val="004A0386"/>
    <w:rsid w:val="004B44FE"/>
    <w:rsid w:val="004B4FB8"/>
    <w:rsid w:val="004B5AF3"/>
    <w:rsid w:val="004C1980"/>
    <w:rsid w:val="004C6EEB"/>
    <w:rsid w:val="004D0FDA"/>
    <w:rsid w:val="004D2279"/>
    <w:rsid w:val="004D5730"/>
    <w:rsid w:val="00503650"/>
    <w:rsid w:val="00522232"/>
    <w:rsid w:val="00522726"/>
    <w:rsid w:val="00525A45"/>
    <w:rsid w:val="00534A2C"/>
    <w:rsid w:val="0054328D"/>
    <w:rsid w:val="00547F33"/>
    <w:rsid w:val="005609F8"/>
    <w:rsid w:val="005610F9"/>
    <w:rsid w:val="00561708"/>
    <w:rsid w:val="00570590"/>
    <w:rsid w:val="005772AF"/>
    <w:rsid w:val="0058461D"/>
    <w:rsid w:val="00593CF5"/>
    <w:rsid w:val="005942DE"/>
    <w:rsid w:val="00595816"/>
    <w:rsid w:val="005D5B8A"/>
    <w:rsid w:val="005E764B"/>
    <w:rsid w:val="005F670E"/>
    <w:rsid w:val="006002DF"/>
    <w:rsid w:val="00604A20"/>
    <w:rsid w:val="00604FC7"/>
    <w:rsid w:val="00606173"/>
    <w:rsid w:val="00614FC3"/>
    <w:rsid w:val="00623E21"/>
    <w:rsid w:val="00642D8E"/>
    <w:rsid w:val="006505F0"/>
    <w:rsid w:val="00656A82"/>
    <w:rsid w:val="00657EF5"/>
    <w:rsid w:val="00664586"/>
    <w:rsid w:val="006661F5"/>
    <w:rsid w:val="00674C28"/>
    <w:rsid w:val="006754A0"/>
    <w:rsid w:val="00693AB8"/>
    <w:rsid w:val="00694B58"/>
    <w:rsid w:val="0069716B"/>
    <w:rsid w:val="006B76E1"/>
    <w:rsid w:val="006D0ACA"/>
    <w:rsid w:val="006E0276"/>
    <w:rsid w:val="006E098A"/>
    <w:rsid w:val="006E3702"/>
    <w:rsid w:val="006F13E0"/>
    <w:rsid w:val="00707639"/>
    <w:rsid w:val="007103A6"/>
    <w:rsid w:val="00711155"/>
    <w:rsid w:val="0071645B"/>
    <w:rsid w:val="00726B2F"/>
    <w:rsid w:val="0073253E"/>
    <w:rsid w:val="00736637"/>
    <w:rsid w:val="00740F9E"/>
    <w:rsid w:val="007415DB"/>
    <w:rsid w:val="00753372"/>
    <w:rsid w:val="00766E45"/>
    <w:rsid w:val="00784FF4"/>
    <w:rsid w:val="00787B48"/>
    <w:rsid w:val="007A6395"/>
    <w:rsid w:val="007A73C9"/>
    <w:rsid w:val="007B627C"/>
    <w:rsid w:val="007C1E5D"/>
    <w:rsid w:val="007C644E"/>
    <w:rsid w:val="007D182B"/>
    <w:rsid w:val="007E4956"/>
    <w:rsid w:val="00800924"/>
    <w:rsid w:val="0080152C"/>
    <w:rsid w:val="0080176A"/>
    <w:rsid w:val="00813DC7"/>
    <w:rsid w:val="00835756"/>
    <w:rsid w:val="00841548"/>
    <w:rsid w:val="00842DCC"/>
    <w:rsid w:val="00882060"/>
    <w:rsid w:val="008862B6"/>
    <w:rsid w:val="00892C49"/>
    <w:rsid w:val="008B2BD7"/>
    <w:rsid w:val="008B6FBC"/>
    <w:rsid w:val="008E2115"/>
    <w:rsid w:val="00902232"/>
    <w:rsid w:val="00902ACD"/>
    <w:rsid w:val="00903527"/>
    <w:rsid w:val="00910F08"/>
    <w:rsid w:val="00914AA6"/>
    <w:rsid w:val="00914FE3"/>
    <w:rsid w:val="00915517"/>
    <w:rsid w:val="00933398"/>
    <w:rsid w:val="00935418"/>
    <w:rsid w:val="00940941"/>
    <w:rsid w:val="009431D2"/>
    <w:rsid w:val="00943368"/>
    <w:rsid w:val="00944BB7"/>
    <w:rsid w:val="009502FE"/>
    <w:rsid w:val="00954740"/>
    <w:rsid w:val="00955D7F"/>
    <w:rsid w:val="00963FD9"/>
    <w:rsid w:val="00965763"/>
    <w:rsid w:val="0096720F"/>
    <w:rsid w:val="009741ED"/>
    <w:rsid w:val="009760DF"/>
    <w:rsid w:val="009776D0"/>
    <w:rsid w:val="009829A2"/>
    <w:rsid w:val="00984067"/>
    <w:rsid w:val="00990EFF"/>
    <w:rsid w:val="00993B40"/>
    <w:rsid w:val="00997F12"/>
    <w:rsid w:val="009A00C0"/>
    <w:rsid w:val="009B15F7"/>
    <w:rsid w:val="009C5936"/>
    <w:rsid w:val="009C6317"/>
    <w:rsid w:val="009C6B25"/>
    <w:rsid w:val="009D2150"/>
    <w:rsid w:val="009E4F6C"/>
    <w:rsid w:val="009F12C9"/>
    <w:rsid w:val="009F557F"/>
    <w:rsid w:val="00A04DA7"/>
    <w:rsid w:val="00A20233"/>
    <w:rsid w:val="00A20435"/>
    <w:rsid w:val="00A25521"/>
    <w:rsid w:val="00A30E86"/>
    <w:rsid w:val="00A43004"/>
    <w:rsid w:val="00A50B8B"/>
    <w:rsid w:val="00A57DE3"/>
    <w:rsid w:val="00A66F5B"/>
    <w:rsid w:val="00A87DC2"/>
    <w:rsid w:val="00A94F8F"/>
    <w:rsid w:val="00A96DF4"/>
    <w:rsid w:val="00AA05E7"/>
    <w:rsid w:val="00AA3490"/>
    <w:rsid w:val="00AA60E4"/>
    <w:rsid w:val="00AB1859"/>
    <w:rsid w:val="00AB335A"/>
    <w:rsid w:val="00AB5D06"/>
    <w:rsid w:val="00AC0B0C"/>
    <w:rsid w:val="00AC173E"/>
    <w:rsid w:val="00AC4E2A"/>
    <w:rsid w:val="00AE2C1C"/>
    <w:rsid w:val="00AE6677"/>
    <w:rsid w:val="00AE7D8B"/>
    <w:rsid w:val="00B11900"/>
    <w:rsid w:val="00B13DF6"/>
    <w:rsid w:val="00B1402E"/>
    <w:rsid w:val="00B15F40"/>
    <w:rsid w:val="00B21570"/>
    <w:rsid w:val="00B21584"/>
    <w:rsid w:val="00B230AA"/>
    <w:rsid w:val="00B23E2E"/>
    <w:rsid w:val="00B24EAE"/>
    <w:rsid w:val="00B3163D"/>
    <w:rsid w:val="00B36F79"/>
    <w:rsid w:val="00B40C59"/>
    <w:rsid w:val="00B41020"/>
    <w:rsid w:val="00B42834"/>
    <w:rsid w:val="00B459DB"/>
    <w:rsid w:val="00B5214C"/>
    <w:rsid w:val="00B676E6"/>
    <w:rsid w:val="00B806D6"/>
    <w:rsid w:val="00B86738"/>
    <w:rsid w:val="00B96AC8"/>
    <w:rsid w:val="00BA1373"/>
    <w:rsid w:val="00BA69CC"/>
    <w:rsid w:val="00BB5B5C"/>
    <w:rsid w:val="00BC5D9A"/>
    <w:rsid w:val="00BC6F52"/>
    <w:rsid w:val="00BD6869"/>
    <w:rsid w:val="00BE2F9C"/>
    <w:rsid w:val="00BF367B"/>
    <w:rsid w:val="00BF3FD0"/>
    <w:rsid w:val="00BF637E"/>
    <w:rsid w:val="00C1317E"/>
    <w:rsid w:val="00C14821"/>
    <w:rsid w:val="00C17C3C"/>
    <w:rsid w:val="00C21ABF"/>
    <w:rsid w:val="00C31748"/>
    <w:rsid w:val="00C36392"/>
    <w:rsid w:val="00C45625"/>
    <w:rsid w:val="00C46EC6"/>
    <w:rsid w:val="00C541DE"/>
    <w:rsid w:val="00C54217"/>
    <w:rsid w:val="00C651CB"/>
    <w:rsid w:val="00C67584"/>
    <w:rsid w:val="00C71491"/>
    <w:rsid w:val="00C7277A"/>
    <w:rsid w:val="00C831C8"/>
    <w:rsid w:val="00CA008B"/>
    <w:rsid w:val="00CB4697"/>
    <w:rsid w:val="00CB7CB2"/>
    <w:rsid w:val="00CD0E42"/>
    <w:rsid w:val="00CD4D40"/>
    <w:rsid w:val="00CE3B4F"/>
    <w:rsid w:val="00CE64B9"/>
    <w:rsid w:val="00CE6D83"/>
    <w:rsid w:val="00CE7804"/>
    <w:rsid w:val="00CE7A89"/>
    <w:rsid w:val="00CF4FD4"/>
    <w:rsid w:val="00D00750"/>
    <w:rsid w:val="00D0153D"/>
    <w:rsid w:val="00D059C5"/>
    <w:rsid w:val="00D07FAB"/>
    <w:rsid w:val="00D1049A"/>
    <w:rsid w:val="00D13425"/>
    <w:rsid w:val="00D17664"/>
    <w:rsid w:val="00D17CB8"/>
    <w:rsid w:val="00D2070F"/>
    <w:rsid w:val="00D42038"/>
    <w:rsid w:val="00D55F12"/>
    <w:rsid w:val="00D62180"/>
    <w:rsid w:val="00D82AD2"/>
    <w:rsid w:val="00D85BD7"/>
    <w:rsid w:val="00D85D37"/>
    <w:rsid w:val="00D86287"/>
    <w:rsid w:val="00D917C5"/>
    <w:rsid w:val="00DA18F0"/>
    <w:rsid w:val="00DA4AAF"/>
    <w:rsid w:val="00DD4E29"/>
    <w:rsid w:val="00DE7258"/>
    <w:rsid w:val="00DF488E"/>
    <w:rsid w:val="00E069B2"/>
    <w:rsid w:val="00E1431E"/>
    <w:rsid w:val="00E2039C"/>
    <w:rsid w:val="00E32FA8"/>
    <w:rsid w:val="00E46E7C"/>
    <w:rsid w:val="00E54B92"/>
    <w:rsid w:val="00E60069"/>
    <w:rsid w:val="00E72787"/>
    <w:rsid w:val="00E73BB2"/>
    <w:rsid w:val="00E9755B"/>
    <w:rsid w:val="00EA105A"/>
    <w:rsid w:val="00EC14FB"/>
    <w:rsid w:val="00ED09C2"/>
    <w:rsid w:val="00EE22B1"/>
    <w:rsid w:val="00EE3811"/>
    <w:rsid w:val="00EE704B"/>
    <w:rsid w:val="00EF5F1A"/>
    <w:rsid w:val="00F04156"/>
    <w:rsid w:val="00F167C1"/>
    <w:rsid w:val="00F20E68"/>
    <w:rsid w:val="00F20F15"/>
    <w:rsid w:val="00F22DEE"/>
    <w:rsid w:val="00F255A6"/>
    <w:rsid w:val="00F27BF4"/>
    <w:rsid w:val="00F31EE6"/>
    <w:rsid w:val="00F3786E"/>
    <w:rsid w:val="00F41E7B"/>
    <w:rsid w:val="00F520E6"/>
    <w:rsid w:val="00F57728"/>
    <w:rsid w:val="00F63EB1"/>
    <w:rsid w:val="00F7077C"/>
    <w:rsid w:val="00F95B7A"/>
    <w:rsid w:val="00FA0A26"/>
    <w:rsid w:val="00FA2B8D"/>
    <w:rsid w:val="00FA6BB1"/>
    <w:rsid w:val="00FB1049"/>
    <w:rsid w:val="00FB1917"/>
    <w:rsid w:val="00FB30F0"/>
    <w:rsid w:val="00FB5172"/>
    <w:rsid w:val="00FB6284"/>
    <w:rsid w:val="00FD4363"/>
    <w:rsid w:val="00FD4BBB"/>
    <w:rsid w:val="00FE215A"/>
    <w:rsid w:val="00FE67D0"/>
    <w:rsid w:val="00FF1190"/>
    <w:rsid w:val="00FF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9716B"/>
    <w:rPr>
      <w:color w:val="auto"/>
    </w:rPr>
  </w:style>
  <w:style w:type="paragraph" w:customStyle="1" w:styleId="F35328B4F4C949B0A9AC173A69FF0900">
    <w:name w:val="F35328B4F4C949B0A9AC173A69FF0900"/>
  </w:style>
  <w:style w:type="paragraph" w:customStyle="1" w:styleId="14B113CCA06D4161BE274D35DC81C045">
    <w:name w:val="14B113CCA06D4161BE274D35DC81C045"/>
  </w:style>
  <w:style w:type="paragraph" w:customStyle="1" w:styleId="D9ACF52D39BB4EA89421474096945E35">
    <w:name w:val="D9ACF52D39BB4EA89421474096945E35"/>
  </w:style>
  <w:style w:type="paragraph" w:customStyle="1" w:styleId="8E5BD02C5A62485E820120925315F95A">
    <w:name w:val="8E5BD02C5A62485E820120925315F9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Fingrid">
  <a:themeElements>
    <a:clrScheme name="Fingrid värit">
      <a:dk1>
        <a:sysClr val="windowText" lastClr="000000"/>
      </a:dk1>
      <a:lt1>
        <a:sysClr val="window" lastClr="FFFFFF"/>
      </a:lt1>
      <a:dk2>
        <a:srgbClr val="A15885"/>
      </a:dk2>
      <a:lt2>
        <a:srgbClr val="E9EEF2"/>
      </a:lt2>
      <a:accent1>
        <a:srgbClr val="D5121E"/>
      </a:accent1>
      <a:accent2>
        <a:srgbClr val="3E5660"/>
      </a:accent2>
      <a:accent3>
        <a:srgbClr val="6D838F"/>
      </a:accent3>
      <a:accent4>
        <a:srgbClr val="DDC720"/>
      </a:accent4>
      <a:accent5>
        <a:srgbClr val="009A96"/>
      </a:accent5>
      <a:accent6>
        <a:srgbClr val="A15885"/>
      </a:accent6>
      <a:hlink>
        <a:srgbClr val="D5121E"/>
      </a:hlink>
      <a:folHlink>
        <a:srgbClr val="3E5660"/>
      </a:folHlink>
    </a:clrScheme>
    <a:fontScheme name="Fingird fonti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rtlCol="0">
        <a:spAutoFit/>
      </a:bodyPr>
      <a:lstStyle>
        <a:defPPr>
          <a:defRPr dirty="0" err="1" smtClean="0">
            <a:solidFill>
              <a:schemeClr val="accent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Fingrid" id="{6CB85937-CDEC-4BAF-B8C0-C5E47BD75871}" vid="{4A4A9B01-8BB8-467F-93C3-B0CED96D151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eSe15</b:Tag>
    <b:SourceType>Report</b:SourceType>
    <b:Guid>{FA373F9E-70A8-4CC7-9C8C-107962FB1C3D}</b:Guid>
    <b:Author>
      <b:Author>
        <b:Corporate>eSett Oy</b:Corporate>
      </b:Author>
    </b:Author>
    <b:Title>Nordic Imbalance Settlement Handbook (Instructions and Rules for Market Participants)</b:Title>
    <b:RefOrder>4</b:RefOrder>
  </b:Source>
  <b:Source xmlns:b="http://schemas.openxmlformats.org/officeDocument/2006/bibliography">
    <b:Tag>Työ08</b:Tag>
    <b:SourceType>Report</b:SourceType>
    <b:Guid>{D342D1CE-B93B-48DD-8739-0A6C77F42589}</b:Guid>
    <b:Title>Työ- ja elinkeinoministeriön asetus sähköntoimitusten selvitykseen liittyvästä tiedonvaihdosta</b:Title>
    <b:Year>13.7.2016</b:Year>
    <b:Author>
      <b:Author>
        <b:Corporate>Työ- ja elinkeinoministeriö</b:Corporate>
      </b:Author>
    </b:Author>
    <b:RefOrder>1</b:RefOrder>
  </b:Source>
  <b:Source>
    <b:Tag>Ene142</b:Tag>
    <b:SourceType>Report</b:SourceType>
    <b:Guid>{17156BFE-8D35-425A-A703-440783DFBED4}</b:Guid>
    <b:Author>
      <b:Author>
        <b:Corporate>Energiateollisuus ry</b:Corporate>
      </b:Author>
    </b:Author>
    <b:Title>Taseisiin jääneiden virheiden käsittely taseiden sulkeutumisen jälkeen</b:Title>
    <b:Year>4.7.2022</b:Year>
    <b:RefOrder>3</b:RefOrder>
  </b:Source>
  <b:Source>
    <b:Tag>Ene22</b:Tag>
    <b:SourceType>Book</b:SourceType>
    <b:Guid>{F86AC98F-D763-4F84-8434-A278397DD7DE}</b:Guid>
    <b:Author>
      <b:Author>
        <b:Corporate>Energiateollisuus ry</b:Corporate>
      </b:Author>
    </b:Author>
    <b:Title>"Sähkön mittauksen periaatteita 2022"</b:Title>
    <b:Year>4.7.2022</b:Yea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9776D1-F77A-4362-AD2C-9FAD837BC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Datahub Julkinen dokumentti.dotx</Template>
  <TotalTime>51</TotalTime>
  <Pages>43</Pages>
  <Words>6370</Words>
  <Characters>51599</Characters>
  <Application>Microsoft Office Word</Application>
  <DocSecurity>0</DocSecurity>
  <Lines>429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Loppuasiakasvaltuutusten hallinta datahubissa</vt:lpstr>
    </vt:vector>
  </TitlesOfParts>
  <Company>Fingrid Oyj</Company>
  <LinksUpToDate>false</LinksUpToDate>
  <CharactersWithSpaces>57854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Loppuasiakasvaltuutusten hallinta datahubissa</dc:title>
  <dc:subject/>
  <dc:creator>Kaivosoja Emmi</dc:creator>
  <cp:keywords/>
  <dc:description/>
  <cp:lastModifiedBy>Koskikallio Laura</cp:lastModifiedBy>
  <cp:revision>13</cp:revision>
  <cp:lastPrinted>2016-10-18T13:02:00Z</cp:lastPrinted>
  <dcterms:created xsi:type="dcterms:W3CDTF">2025-01-23T08:28:00Z</dcterms:created>
  <dcterms:modified xsi:type="dcterms:W3CDTF">2025-01-23T09:19:00Z</dcterms:modified>
</cp:coreProperties>
</file>